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01429874" w:rsidR="00364A22" w:rsidRPr="002420F8" w:rsidRDefault="0063552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February 7,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5B476E11" w14:textId="77777777" w:rsidR="00635524" w:rsidRPr="008918DF" w:rsidRDefault="00635524" w:rsidP="00635524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5E5678A3" w14:textId="77777777" w:rsidR="00635524" w:rsidRPr="008918DF" w:rsidRDefault="00635524" w:rsidP="00635524">
      <w:pPr>
        <w:rPr>
          <w:rFonts w:ascii="Arial" w:hAnsi="Arial" w:cs="Arial"/>
        </w:rPr>
      </w:pPr>
    </w:p>
    <w:p w14:paraId="365EE5B9" w14:textId="77777777" w:rsidR="00635524" w:rsidRPr="008918DF" w:rsidRDefault="00635524" w:rsidP="00635524">
      <w:pPr>
        <w:tabs>
          <w:tab w:val="left" w:pos="0"/>
        </w:tabs>
        <w:rPr>
          <w:rFonts w:ascii="Arial" w:hAnsi="Arial" w:cs="Arial"/>
        </w:rPr>
      </w:pPr>
    </w:p>
    <w:p w14:paraId="719FC23F" w14:textId="77777777" w:rsidR="00635524" w:rsidRPr="008918DF" w:rsidRDefault="00635524" w:rsidP="00635524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>
        <w:rPr>
          <w:rFonts w:ascii="Arial" w:hAnsi="Arial" w:cs="Arial"/>
          <w:sz w:val="20"/>
        </w:rPr>
        <w:t>19DPP00302</w:t>
      </w:r>
    </w:p>
    <w:p w14:paraId="18EBD523" w14:textId="77777777" w:rsidR="00635524" w:rsidRPr="008918DF" w:rsidRDefault="00635524" w:rsidP="00635524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T0083 Unleaded Automotive Gasoline (Re-Bid)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2528792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635524" w:rsidRPr="00635524">
        <w:rPr>
          <w:rFonts w:ascii="Arial" w:hAnsi="Arial" w:cs="Arial"/>
          <w:b/>
          <w:strike/>
        </w:rPr>
        <w:t xml:space="preserve">Quote Submission Due Date: </w:t>
      </w:r>
      <w:r w:rsidR="00635524" w:rsidRPr="00635524">
        <w:rPr>
          <w:rFonts w:ascii="Arial" w:hAnsi="Arial" w:cs="Arial"/>
          <w:b/>
          <w:strike/>
          <w:u w:val="single"/>
        </w:rPr>
        <w:t>2/13/2019</w:t>
      </w:r>
      <w:r w:rsidR="00635524" w:rsidRPr="00635524">
        <w:rPr>
          <w:rFonts w:ascii="Arial" w:hAnsi="Arial" w:cs="Arial"/>
          <w:b/>
          <w:strike/>
        </w:rPr>
        <w:t xml:space="preserve"> (2:00 p.m. Eastern Time)</w:t>
      </w:r>
    </w:p>
    <w:p w14:paraId="37B8CB5A" w14:textId="11470DB3" w:rsidR="00635524" w:rsidRDefault="00635524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6DE55096" w14:textId="1B2DB29A" w:rsidR="00635524" w:rsidRPr="00635524" w:rsidRDefault="00635524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635524">
        <w:rPr>
          <w:rFonts w:ascii="Arial" w:hAnsi="Arial" w:cs="Arial"/>
          <w:b/>
          <w:color w:val="FF0000"/>
        </w:rPr>
        <w:t>Revi</w:t>
      </w:r>
      <w:r>
        <w:rPr>
          <w:rFonts w:ascii="Arial" w:hAnsi="Arial" w:cs="Arial"/>
          <w:b/>
          <w:color w:val="FF0000"/>
        </w:rPr>
        <w:t>sed Quote Submission Due Date: 3</w:t>
      </w:r>
      <w:r w:rsidRPr="00635524">
        <w:rPr>
          <w:rFonts w:ascii="Arial" w:hAnsi="Arial" w:cs="Arial"/>
          <w:b/>
          <w:color w:val="FF0000"/>
        </w:rPr>
        <w:t>/5/2019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305C4A0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635524">
        <w:rPr>
          <w:rFonts w:ascii="Arial" w:hAnsi="Arial" w:cs="Arial"/>
          <w:i w:val="0"/>
          <w:sz w:val="20"/>
        </w:rPr>
        <w:t>Amendment #</w:t>
      </w:r>
      <w:r w:rsidR="00635524" w:rsidRPr="00635524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67F09AE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635524">
        <w:rPr>
          <w:rFonts w:ascii="Arial" w:hAnsi="Arial" w:cs="Arial"/>
        </w:rPr>
        <w:t>Amendment #</w:t>
      </w:r>
      <w:r w:rsidR="00635524" w:rsidRPr="00635524">
        <w:rPr>
          <w:rFonts w:ascii="Arial" w:hAnsi="Arial" w:cs="Arial"/>
        </w:rPr>
        <w:t>1</w:t>
      </w:r>
      <w:r w:rsidRPr="00635524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4329831B" w:rsidR="00A233DA" w:rsidRPr="008918DF" w:rsidRDefault="00635524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Quote due date has been extended to Tuesday, March 5, 2019 at 2:00 p.m. Eastern Time.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5B44003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55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35524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07933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96AEE85-7E18-484D-818D-3F21E71F1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</TotalTime>
  <Pages>1</Pages>
  <Words>83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Brittany</cp:lastModifiedBy>
  <cp:revision>3</cp:revision>
  <cp:lastPrinted>2016-08-03T15:29:00Z</cp:lastPrinted>
  <dcterms:created xsi:type="dcterms:W3CDTF">2019-02-07T16:04:00Z</dcterms:created>
  <dcterms:modified xsi:type="dcterms:W3CDTF">2019-02-07T16:06:00Z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