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9E41E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 xml:space="preserve">July </w:t>
      </w:r>
      <w:r w:rsidR="007C3DA8">
        <w:rPr>
          <w:rFonts w:ascii="Arial" w:hAnsi="Arial" w:cs="Arial"/>
          <w:b/>
          <w:sz w:val="20"/>
        </w:rPr>
        <w:t>31</w:t>
      </w:r>
      <w:r w:rsidRPr="007C3DA8">
        <w:rPr>
          <w:rFonts w:ascii="Arial" w:hAnsi="Arial" w:cs="Arial"/>
          <w:b/>
          <w:sz w:val="20"/>
        </w:rPr>
        <w:t>,</w:t>
      </w:r>
      <w:r>
        <w:rPr>
          <w:rFonts w:ascii="Arial" w:hAnsi="Arial" w:cs="Arial"/>
          <w:b/>
          <w:sz w:val="20"/>
        </w:rPr>
        <w:t xml:space="preserve"> 2018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156361">
        <w:rPr>
          <w:rFonts w:ascii="Arial" w:hAnsi="Arial" w:cs="Arial"/>
          <w:sz w:val="20"/>
        </w:rPr>
        <w:t>Request for Information</w:t>
      </w:r>
      <w:r w:rsidR="00F147B6">
        <w:rPr>
          <w:rFonts w:ascii="Arial" w:hAnsi="Arial" w:cs="Arial"/>
          <w:sz w:val="20"/>
        </w:rPr>
        <w:t xml:space="preserve"> (RFI)</w:t>
      </w:r>
      <w:r w:rsidRPr="008918DF">
        <w:rPr>
          <w:rFonts w:ascii="Arial" w:hAnsi="Arial" w:cs="Arial"/>
          <w:sz w:val="20"/>
        </w:rPr>
        <w:t xml:space="preserve"> # </w:t>
      </w:r>
      <w:r w:rsidR="008D3BDE" w:rsidRPr="008D3BDE">
        <w:rPr>
          <w:rFonts w:ascii="Arial" w:hAnsi="Arial" w:cs="Arial"/>
          <w:sz w:val="20"/>
        </w:rPr>
        <w:t>19DPP00286</w:t>
      </w:r>
    </w:p>
    <w:p w:rsidR="007D1D98" w:rsidRPr="008D3BDE" w:rsidRDefault="008D3BDE" w:rsidP="008918DF">
      <w:pPr>
        <w:ind w:firstLine="720"/>
        <w:rPr>
          <w:rFonts w:ascii="Arial" w:hAnsi="Arial" w:cs="Arial"/>
          <w:b/>
        </w:rPr>
      </w:pPr>
      <w:r w:rsidRPr="008D3BDE">
        <w:rPr>
          <w:rFonts w:ascii="Arial" w:hAnsi="Arial" w:cs="Arial"/>
          <w:b/>
        </w:rPr>
        <w:t>Data Center Co-Location Services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147B6">
        <w:rPr>
          <w:rFonts w:ascii="Arial" w:hAnsi="Arial" w:cs="Arial"/>
          <w:b/>
        </w:rPr>
        <w:t>RFI</w:t>
      </w:r>
      <w:r w:rsidR="002420F8">
        <w:rPr>
          <w:rFonts w:ascii="Arial" w:hAnsi="Arial" w:cs="Arial"/>
          <w:b/>
        </w:rPr>
        <w:t xml:space="preserve">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D3DC9">
        <w:rPr>
          <w:rFonts w:ascii="Arial" w:hAnsi="Arial" w:cs="Arial"/>
          <w:b/>
          <w:u w:val="single"/>
        </w:rPr>
        <w:t>August 14, 2018</w:t>
      </w:r>
      <w:r w:rsidR="007D3DC9" w:rsidRPr="008918DF">
        <w:rPr>
          <w:rFonts w:ascii="Arial" w:hAnsi="Arial" w:cs="Arial"/>
          <w:b/>
        </w:rPr>
        <w:t xml:space="preserve">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F147B6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>RFI</w:t>
      </w:r>
      <w:r w:rsidR="00156361">
        <w:rPr>
          <w:rFonts w:ascii="Arial" w:hAnsi="Arial" w:cs="Arial"/>
          <w:i w:val="0"/>
          <w:sz w:val="20"/>
        </w:rPr>
        <w:t xml:space="preserve"> </w:t>
      </w:r>
      <w:r w:rsidR="00BE2D4B">
        <w:rPr>
          <w:rFonts w:ascii="Arial" w:hAnsi="Arial" w:cs="Arial"/>
          <w:i w:val="0"/>
          <w:sz w:val="20"/>
        </w:rPr>
        <w:t>–</w:t>
      </w:r>
      <w:r w:rsidR="007D1D98" w:rsidRPr="008918DF">
        <w:rPr>
          <w:rFonts w:ascii="Arial" w:hAnsi="Arial" w:cs="Arial"/>
          <w:i w:val="0"/>
          <w:sz w:val="20"/>
        </w:rPr>
        <w:t xml:space="preserve"> </w:t>
      </w:r>
      <w:r w:rsidR="00BE2D4B">
        <w:rPr>
          <w:rFonts w:ascii="Arial" w:hAnsi="Arial" w:cs="Arial"/>
          <w:i w:val="0"/>
          <w:sz w:val="20"/>
        </w:rPr>
        <w:t xml:space="preserve">Bid </w:t>
      </w:r>
      <w:r w:rsidR="007D1D98" w:rsidRPr="008918DF">
        <w:rPr>
          <w:rFonts w:ascii="Arial" w:hAnsi="Arial" w:cs="Arial"/>
          <w:i w:val="0"/>
          <w:sz w:val="20"/>
        </w:rPr>
        <w:t>Amendment #</w:t>
      </w:r>
      <w:r w:rsidR="008D3BDE">
        <w:rPr>
          <w:rFonts w:ascii="Arial" w:hAnsi="Arial" w:cs="Arial"/>
          <w:i w:val="0"/>
          <w:sz w:val="20"/>
        </w:rPr>
        <w:t>1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="00156361">
        <w:rPr>
          <w:rFonts w:ascii="Arial" w:hAnsi="Arial" w:cs="Arial"/>
        </w:rPr>
        <w:t>RFI</w:t>
      </w:r>
      <w:r w:rsidRPr="008918DF">
        <w:rPr>
          <w:rFonts w:ascii="Arial" w:hAnsi="Arial" w:cs="Arial"/>
        </w:rPr>
        <w:t xml:space="preserve"> </w:t>
      </w:r>
      <w:r w:rsidR="00BE2D4B">
        <w:rPr>
          <w:rFonts w:ascii="Arial" w:hAnsi="Arial" w:cs="Arial"/>
        </w:rPr>
        <w:t xml:space="preserve">Bid </w:t>
      </w:r>
      <w:r w:rsidRPr="008918DF">
        <w:rPr>
          <w:rFonts w:ascii="Arial" w:hAnsi="Arial" w:cs="Arial"/>
        </w:rPr>
        <w:t>Amendment #</w:t>
      </w:r>
      <w:r w:rsidR="00156361" w:rsidRPr="00156361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156361">
        <w:rPr>
          <w:rFonts w:ascii="Arial" w:hAnsi="Arial" w:cs="Arial"/>
        </w:rPr>
        <w:t>RFI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A233DA" w:rsidRDefault="007D1D98" w:rsidP="00C205C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56361">
        <w:rPr>
          <w:rFonts w:ascii="Arial" w:hAnsi="Arial" w:cs="Arial"/>
        </w:rPr>
        <w:t xml:space="preserve">This </w:t>
      </w:r>
      <w:r w:rsidR="00156361" w:rsidRPr="00156361">
        <w:rPr>
          <w:rFonts w:ascii="Arial" w:hAnsi="Arial" w:cs="Arial"/>
        </w:rPr>
        <w:t>RFI</w:t>
      </w:r>
      <w:r w:rsidRPr="00156361">
        <w:rPr>
          <w:rFonts w:ascii="Arial" w:hAnsi="Arial" w:cs="Arial"/>
        </w:rPr>
        <w:t xml:space="preserve"> </w:t>
      </w:r>
      <w:r w:rsidR="00BE2D4B">
        <w:rPr>
          <w:rFonts w:ascii="Arial" w:hAnsi="Arial" w:cs="Arial"/>
        </w:rPr>
        <w:t xml:space="preserve">Bid </w:t>
      </w:r>
      <w:r w:rsidR="00490B0F" w:rsidRPr="00156361">
        <w:rPr>
          <w:rFonts w:ascii="Arial" w:hAnsi="Arial" w:cs="Arial"/>
        </w:rPr>
        <w:t>A</w:t>
      </w:r>
      <w:r w:rsidRPr="00156361">
        <w:rPr>
          <w:rFonts w:ascii="Arial" w:hAnsi="Arial" w:cs="Arial"/>
        </w:rPr>
        <w:t>mendment</w:t>
      </w:r>
      <w:r w:rsidR="00A233DA" w:rsidRPr="00156361">
        <w:rPr>
          <w:rFonts w:ascii="Arial" w:hAnsi="Arial" w:cs="Arial"/>
        </w:rPr>
        <w:t xml:space="preserve"> includes</w:t>
      </w:r>
      <w:r w:rsidRPr="00156361">
        <w:rPr>
          <w:rFonts w:ascii="Arial" w:hAnsi="Arial" w:cs="Arial"/>
        </w:rPr>
        <w:t xml:space="preserve"> </w:t>
      </w:r>
      <w:r w:rsidR="00260851" w:rsidRPr="00156361">
        <w:rPr>
          <w:rFonts w:ascii="Arial" w:hAnsi="Arial" w:cs="Arial"/>
        </w:rPr>
        <w:t xml:space="preserve">answers to questions.  </w:t>
      </w:r>
    </w:p>
    <w:p w:rsidR="00156361" w:rsidRPr="00156361" w:rsidRDefault="00156361" w:rsidP="0015636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156361" w:rsidRPr="008D3BDE">
        <w:rPr>
          <w:rFonts w:ascii="Arial" w:hAnsi="Arial" w:cs="Arial"/>
          <w:sz w:val="20"/>
        </w:rPr>
        <w:t>19DPP00286</w:t>
      </w:r>
    </w:p>
    <w:p w:rsidR="00156361" w:rsidRPr="00156361" w:rsidRDefault="00156361" w:rsidP="00156361">
      <w:pPr>
        <w:jc w:val="center"/>
        <w:rPr>
          <w:rFonts w:ascii="Arial" w:hAnsi="Arial" w:cs="Arial"/>
          <w:b/>
        </w:rPr>
      </w:pPr>
      <w:r w:rsidRPr="00156361">
        <w:rPr>
          <w:rFonts w:ascii="Arial" w:hAnsi="Arial" w:cs="Arial"/>
          <w:b/>
        </w:rPr>
        <w:t>Data Center Co-Location Services</w:t>
      </w:r>
    </w:p>
    <w:p w:rsidR="008918DF" w:rsidRPr="008918DF" w:rsidRDefault="008918DF" w:rsidP="008918DF">
      <w:pPr>
        <w:jc w:val="center"/>
        <w:rPr>
          <w:rFonts w:ascii="Arial" w:hAnsi="Arial" w:cs="Arial"/>
          <w:b/>
        </w:rPr>
      </w:pP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156361">
        <w:rPr>
          <w:rFonts w:ascii="Arial" w:hAnsi="Arial" w:cs="Arial"/>
        </w:rPr>
        <w:t>RFI</w:t>
      </w:r>
      <w:r w:rsidR="007E56C8" w:rsidRPr="009C76AA">
        <w:rPr>
          <w:rFonts w:ascii="Arial" w:hAnsi="Arial" w:cs="Arial"/>
        </w:rPr>
        <w:t xml:space="preserve">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:rsidR="007E56C8" w:rsidRPr="00FD5E3B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</w:t>
      </w:r>
      <w:r w:rsidR="00BE2D4B">
        <w:rPr>
          <w:rFonts w:ascii="Arial" w:hAnsi="Arial" w:cs="Arial"/>
        </w:rPr>
        <w:t xml:space="preserve">These </w:t>
      </w:r>
      <w:r>
        <w:rPr>
          <w:rFonts w:ascii="Arial" w:hAnsi="Arial" w:cs="Arial"/>
        </w:rPr>
        <w:t>question</w:t>
      </w:r>
      <w:r w:rsidR="00BE2D4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2B4997">
        <w:rPr>
          <w:rFonts w:ascii="Arial" w:hAnsi="Arial" w:cs="Arial"/>
        </w:rPr>
        <w:t xml:space="preserve">have </w:t>
      </w:r>
      <w:r>
        <w:rPr>
          <w:rFonts w:ascii="Arial" w:hAnsi="Arial" w:cs="Arial"/>
        </w:rPr>
        <w:t xml:space="preserve">been paraphrased in the interest of readability and clarity.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Pr="002B4997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B4997"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Pr="002B4997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B4997">
              <w:rPr>
                <w:rFonts w:ascii="Arial" w:hAnsi="Arial" w:cs="Arial"/>
                <w:b/>
                <w:bCs/>
              </w:rPr>
              <w:t xml:space="preserve">Section </w:t>
            </w:r>
            <w:r w:rsidR="002420F8" w:rsidRPr="002B4997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2B4997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B4997"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482704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FF" w:rsidRPr="00B46EC6" w:rsidRDefault="00482704" w:rsidP="00482704">
            <w:pPr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 xml:space="preserve">A. Does the state manage the entire data center, currently? </w:t>
            </w:r>
          </w:p>
          <w:p w:rsidR="0017648C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B. If so, why is there a desire to outsource the data center?</w:t>
            </w:r>
            <w:r w:rsidR="00D15BBA" w:rsidRPr="00B46EC6">
              <w:rPr>
                <w:rFonts w:ascii="Arial" w:hAnsi="Arial" w:cs="Arial"/>
                <w:b/>
              </w:rPr>
              <w:t xml:space="preserve"> </w:t>
            </w:r>
          </w:p>
          <w:p w:rsidR="0017648C" w:rsidRPr="00B46EC6" w:rsidRDefault="0017648C" w:rsidP="00482704">
            <w:pPr>
              <w:rPr>
                <w:rFonts w:ascii="Arial" w:hAnsi="Arial" w:cs="Arial"/>
                <w:b/>
              </w:rPr>
            </w:pPr>
          </w:p>
          <w:p w:rsidR="003A33BC" w:rsidRPr="00B46EC6" w:rsidRDefault="003A33BC" w:rsidP="003A33BC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Yes.</w:t>
            </w:r>
          </w:p>
          <w:p w:rsidR="003A33BC" w:rsidRPr="00B46EC6" w:rsidRDefault="003A33BC" w:rsidP="00482704">
            <w:pPr>
              <w:rPr>
                <w:rFonts w:ascii="Arial" w:hAnsi="Arial" w:cs="Arial"/>
              </w:rPr>
            </w:pPr>
          </w:p>
          <w:p w:rsidR="00482704" w:rsidRPr="00B46EC6" w:rsidRDefault="003A33BC" w:rsidP="00482704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B.  </w:t>
            </w:r>
            <w:r w:rsidR="00F20C7C" w:rsidRPr="00B46EC6">
              <w:rPr>
                <w:rFonts w:ascii="Arial" w:hAnsi="Arial" w:cs="Arial"/>
              </w:rPr>
              <w:t xml:space="preserve">The State anticipates utilizing a co-location vendor </w:t>
            </w:r>
            <w:r w:rsidR="00EA1695" w:rsidRPr="00B46EC6">
              <w:rPr>
                <w:rFonts w:ascii="Arial" w:hAnsi="Arial" w:cs="Arial"/>
              </w:rPr>
              <w:t>to</w:t>
            </w:r>
            <w:r w:rsidR="00F20C7C" w:rsidRPr="00B46EC6">
              <w:rPr>
                <w:rFonts w:ascii="Arial" w:hAnsi="Arial" w:cs="Arial"/>
              </w:rPr>
              <w:t xml:space="preserve"> enhance efficiencies and positively impact quality of service to managed applications.  Further, f</w:t>
            </w:r>
            <w:r w:rsidR="0019506B" w:rsidRPr="00B46EC6">
              <w:rPr>
                <w:rFonts w:ascii="Arial" w:hAnsi="Arial" w:cs="Arial"/>
              </w:rPr>
              <w:t>acilities management is not our core business function</w:t>
            </w:r>
            <w:r w:rsidR="00F20C7C" w:rsidRPr="00B46EC6">
              <w:rPr>
                <w:rFonts w:ascii="Arial" w:hAnsi="Arial" w:cs="Arial"/>
              </w:rPr>
              <w:t>.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482704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BA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What vendor provides the current Data Center? </w:t>
            </w:r>
          </w:p>
          <w:p w:rsidR="00482704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B. When does the contract expire? 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A33BC" w:rsidRPr="00B46EC6" w:rsidRDefault="003A33BC" w:rsidP="003A33BC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State owned and managed.</w:t>
            </w:r>
          </w:p>
          <w:p w:rsidR="003A33BC" w:rsidRPr="00B46EC6" w:rsidRDefault="003A33BC" w:rsidP="003A33BC">
            <w:pPr>
              <w:rPr>
                <w:rFonts w:ascii="Arial" w:hAnsi="Arial" w:cs="Arial"/>
                <w:b/>
              </w:rPr>
            </w:pPr>
          </w:p>
          <w:p w:rsidR="003A33BC" w:rsidRPr="00B46EC6" w:rsidRDefault="003A33BC" w:rsidP="003A33BC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B.  The State’s data centers are not supported by a contract.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Does the State currently have any contracts in place for data </w:t>
            </w:r>
            <w:r w:rsidR="0022015A">
              <w:rPr>
                <w:rFonts w:ascii="Arial" w:hAnsi="Arial" w:cs="Arial"/>
                <w:b/>
              </w:rPr>
              <w:t>center</w:t>
            </w:r>
            <w:r w:rsidRPr="00B46EC6">
              <w:rPr>
                <w:rFonts w:ascii="Arial" w:hAnsi="Arial" w:cs="Arial"/>
                <w:b/>
              </w:rPr>
              <w:t xml:space="preserve">-location services?  B. If so, could I inquire the incumbent vendor? </w:t>
            </w:r>
          </w:p>
          <w:p w:rsidR="00482704" w:rsidRPr="00B46EC6" w:rsidRDefault="00482704" w:rsidP="00482704">
            <w:pPr>
              <w:rPr>
                <w:rFonts w:ascii="Arial" w:hAnsi="Arial" w:cs="Arial"/>
                <w:b/>
              </w:rPr>
            </w:pPr>
          </w:p>
          <w:p w:rsidR="00C60814" w:rsidRPr="00B46EC6" w:rsidRDefault="00C60814" w:rsidP="00C60814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No.</w:t>
            </w:r>
          </w:p>
          <w:p w:rsidR="00C60814" w:rsidRPr="00B46EC6" w:rsidRDefault="00C60814" w:rsidP="00C60814">
            <w:pPr>
              <w:rPr>
                <w:rFonts w:ascii="Arial" w:hAnsi="Arial" w:cs="Arial"/>
              </w:rPr>
            </w:pPr>
          </w:p>
          <w:p w:rsidR="00482704" w:rsidRPr="00B46EC6" w:rsidRDefault="00C6081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B.  Please refer to answer #2</w:t>
            </w:r>
            <w:r w:rsidR="0022015A">
              <w:rPr>
                <w:rFonts w:ascii="Arial" w:hAnsi="Arial" w:cs="Arial"/>
              </w:rPr>
              <w:t>.</w:t>
            </w:r>
          </w:p>
          <w:p w:rsidR="00C60814" w:rsidRPr="00B46EC6" w:rsidRDefault="00C6081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BA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 Does the state own &amp; operate their own data centers?  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>B.  If so, where?</w:t>
            </w:r>
            <w:r w:rsidR="00D15BBA" w:rsidRPr="00B46EC6">
              <w:rPr>
                <w:rFonts w:ascii="Arial" w:hAnsi="Arial" w:cs="Arial"/>
                <w:b/>
              </w:rPr>
              <w:t xml:space="preserve">  </w:t>
            </w:r>
          </w:p>
          <w:p w:rsidR="00482704" w:rsidRPr="00B46EC6" w:rsidRDefault="00482704" w:rsidP="00482704">
            <w:pPr>
              <w:rPr>
                <w:rFonts w:ascii="Arial" w:hAnsi="Arial" w:cs="Arial"/>
              </w:rPr>
            </w:pPr>
          </w:p>
          <w:p w:rsidR="00C60814" w:rsidRPr="00B46EC6" w:rsidRDefault="00C60814" w:rsidP="00C60814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Yes.</w:t>
            </w:r>
          </w:p>
          <w:p w:rsidR="00C60814" w:rsidRPr="00B46EC6" w:rsidRDefault="00C60814" w:rsidP="00C60814">
            <w:pPr>
              <w:rPr>
                <w:rFonts w:ascii="Arial" w:hAnsi="Arial" w:cs="Arial"/>
              </w:rPr>
            </w:pPr>
          </w:p>
          <w:p w:rsidR="00C60814" w:rsidRPr="00B46EC6" w:rsidRDefault="00C60814" w:rsidP="00C608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B.  West Trenton and Hamilton, New Jersey</w:t>
            </w:r>
          </w:p>
          <w:p w:rsidR="00C60814" w:rsidRPr="00B46EC6" w:rsidRDefault="00C60814" w:rsidP="00482704">
            <w:pPr>
              <w:rPr>
                <w:rFonts w:ascii="Arial" w:hAnsi="Arial" w:cs="Arial"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14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When does the Department anticipate releasing the Co-Location solicitation?</w:t>
            </w:r>
            <w:r w:rsidR="00D15BBA" w:rsidRPr="00B46EC6">
              <w:rPr>
                <w:rFonts w:ascii="Arial" w:hAnsi="Arial" w:cs="Arial"/>
                <w:b/>
              </w:rPr>
              <w:t xml:space="preserve">  </w:t>
            </w:r>
          </w:p>
          <w:p w:rsidR="00C60814" w:rsidRPr="00B46EC6" w:rsidRDefault="00C60814" w:rsidP="00482704">
            <w:pPr>
              <w:rPr>
                <w:rFonts w:ascii="Arial" w:hAnsi="Arial" w:cs="Arial"/>
                <w:b/>
              </w:rPr>
            </w:pPr>
          </w:p>
          <w:p w:rsidR="00482704" w:rsidRPr="00B46EC6" w:rsidRDefault="00EA381F" w:rsidP="00482704">
            <w:pPr>
              <w:rPr>
                <w:rFonts w:ascii="Arial" w:hAnsi="Arial" w:cs="Arial"/>
                <w:color w:val="FF0000"/>
              </w:rPr>
            </w:pPr>
            <w:r w:rsidRPr="00B46EC6">
              <w:rPr>
                <w:rFonts w:ascii="Arial" w:hAnsi="Arial" w:cs="Arial"/>
              </w:rPr>
              <w:t xml:space="preserve">As noted in Section 1 of the RFI, the State has not determined whether it will issue a formal bid solicitation for co-location services.  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B46EC6" w:rsidRDefault="00FA1FBF" w:rsidP="00FA1FBF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</w:t>
            </w:r>
            <w:r w:rsidR="00482704" w:rsidRPr="00B46EC6">
              <w:rPr>
                <w:rFonts w:ascii="Arial" w:hAnsi="Arial" w:cs="Arial"/>
                <w:b/>
              </w:rPr>
              <w:t>If the State does elect to move to a solicitation for these services, is there an anticipated solicitation release or</w:t>
            </w:r>
            <w:r w:rsidRPr="00B46EC6">
              <w:rPr>
                <w:rFonts w:ascii="Arial" w:hAnsi="Arial" w:cs="Arial"/>
                <w:b/>
              </w:rPr>
              <w:t xml:space="preserve"> B.</w:t>
            </w:r>
            <w:r w:rsidR="00482704" w:rsidRPr="00B46EC6">
              <w:rPr>
                <w:rFonts w:ascii="Arial" w:hAnsi="Arial" w:cs="Arial"/>
                <w:b/>
              </w:rPr>
              <w:t xml:space="preserve"> project start date? 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C60814" w:rsidRPr="00B46EC6" w:rsidRDefault="00C60814" w:rsidP="00C6081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A. </w:t>
            </w:r>
            <w:r w:rsidR="00482704" w:rsidRPr="00B46EC6">
              <w:rPr>
                <w:rFonts w:ascii="Arial" w:hAnsi="Arial" w:cs="Arial"/>
              </w:rPr>
              <w:t>Please refer to answer #</w:t>
            </w:r>
            <w:r w:rsidR="00EA381F" w:rsidRPr="00B46EC6">
              <w:rPr>
                <w:rFonts w:ascii="Arial" w:hAnsi="Arial" w:cs="Arial"/>
              </w:rPr>
              <w:t>5</w:t>
            </w:r>
            <w:r w:rsidR="00482704" w:rsidRPr="00B46EC6">
              <w:rPr>
                <w:rFonts w:ascii="Arial" w:hAnsi="Arial" w:cs="Arial"/>
              </w:rPr>
              <w:t>.</w:t>
            </w:r>
            <w:r w:rsidR="002A0540" w:rsidRPr="00B46EC6">
              <w:rPr>
                <w:rFonts w:ascii="Arial" w:hAnsi="Arial" w:cs="Arial"/>
              </w:rPr>
              <w:t xml:space="preserve">  </w:t>
            </w:r>
          </w:p>
          <w:p w:rsidR="00C60814" w:rsidRPr="00B46EC6" w:rsidRDefault="00C60814" w:rsidP="00C60814">
            <w:pPr>
              <w:rPr>
                <w:rFonts w:ascii="Arial" w:hAnsi="Arial" w:cs="Arial"/>
              </w:rPr>
            </w:pPr>
          </w:p>
          <w:p w:rsidR="00482704" w:rsidRDefault="00C60814" w:rsidP="002A0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B.  </w:t>
            </w:r>
            <w:r w:rsidR="002A0540" w:rsidRPr="00B46EC6">
              <w:rPr>
                <w:rFonts w:ascii="Arial" w:hAnsi="Arial" w:cs="Arial"/>
              </w:rPr>
              <w:t xml:space="preserve">In response to this RFI, respondents are encouraged to outline proposed timeline and transition schedules, including pricing metrics or variables tied to scheduling factors.  </w:t>
            </w:r>
          </w:p>
          <w:p w:rsidR="0022015A" w:rsidRPr="00B46EC6" w:rsidRDefault="0022015A" w:rsidP="002A0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2C9" w:rsidRPr="00B46EC6" w:rsidRDefault="008E6A33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What is the t</w:t>
            </w:r>
            <w:r w:rsidR="00482704" w:rsidRPr="00B46EC6">
              <w:rPr>
                <w:rFonts w:ascii="Arial" w:hAnsi="Arial" w:cs="Arial"/>
                <w:b/>
              </w:rPr>
              <w:t>imeframe to make an award? </w:t>
            </w:r>
          </w:p>
          <w:p w:rsidR="003D22C9" w:rsidRPr="00B46EC6" w:rsidRDefault="003D22C9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482704" w:rsidRPr="00B46EC6" w:rsidRDefault="002A0540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  <w:r w:rsidRPr="00B46EC6">
              <w:rPr>
                <w:rFonts w:ascii="Arial" w:hAnsi="Arial" w:cs="Arial"/>
              </w:rPr>
              <w:t>The State will not be awarding contracts based on responses to this RFI, as stated in Section 1 of the RFI.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2C9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When does the Department want this to be implemented by? </w:t>
            </w:r>
          </w:p>
          <w:p w:rsidR="003D22C9" w:rsidRPr="00B46EC6" w:rsidRDefault="003D22C9" w:rsidP="00482704">
            <w:pPr>
              <w:rPr>
                <w:rFonts w:ascii="Arial" w:hAnsi="Arial" w:cs="Arial"/>
                <w:b/>
              </w:rPr>
            </w:pPr>
          </w:p>
          <w:p w:rsidR="00482704" w:rsidRPr="00B46EC6" w:rsidRDefault="002A0540" w:rsidP="00482704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Please refer to answer </w:t>
            </w:r>
            <w:r w:rsidR="003D22C9" w:rsidRPr="00B46EC6">
              <w:rPr>
                <w:rFonts w:ascii="Arial" w:hAnsi="Arial" w:cs="Arial"/>
              </w:rPr>
              <w:t>#</w:t>
            </w:r>
            <w:r w:rsidR="0005712C">
              <w:rPr>
                <w:rFonts w:ascii="Arial" w:hAnsi="Arial" w:cs="Arial"/>
              </w:rPr>
              <w:t>6</w:t>
            </w:r>
            <w:r w:rsidRPr="00B46EC6">
              <w:rPr>
                <w:rFonts w:ascii="Arial" w:hAnsi="Arial" w:cs="Arial"/>
              </w:rPr>
              <w:t>.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482704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Default="00FD546C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482704" w:rsidRDefault="00482704" w:rsidP="0048270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704" w:rsidRPr="00574FCD" w:rsidRDefault="00482704" w:rsidP="00482704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2C9" w:rsidRPr="00B46EC6" w:rsidRDefault="00482704" w:rsidP="00482704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How urgent of a need is this for the state? </w:t>
            </w:r>
          </w:p>
          <w:p w:rsidR="003D22C9" w:rsidRPr="00B46EC6" w:rsidRDefault="003D22C9" w:rsidP="00482704">
            <w:pPr>
              <w:rPr>
                <w:rFonts w:ascii="Arial" w:hAnsi="Arial" w:cs="Arial"/>
                <w:b/>
              </w:rPr>
            </w:pPr>
          </w:p>
          <w:p w:rsidR="00482704" w:rsidRPr="00B46EC6" w:rsidRDefault="006A1316" w:rsidP="00482704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This project is a h</w:t>
            </w:r>
            <w:r w:rsidR="00D15BBA" w:rsidRPr="00B46EC6">
              <w:rPr>
                <w:rFonts w:ascii="Arial" w:hAnsi="Arial" w:cs="Arial"/>
              </w:rPr>
              <w:t>igh priority</w:t>
            </w:r>
            <w:r w:rsidRPr="00B46EC6">
              <w:rPr>
                <w:rFonts w:ascii="Arial" w:hAnsi="Arial" w:cs="Arial"/>
              </w:rPr>
              <w:t>.</w:t>
            </w:r>
          </w:p>
          <w:p w:rsidR="00482704" w:rsidRPr="00B46EC6" w:rsidRDefault="00482704" w:rsidP="0048270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5A0518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18" w:rsidRDefault="00FD546C" w:rsidP="005A051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18" w:rsidRPr="00574FCD" w:rsidRDefault="005A0518" w:rsidP="005A0518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BA" w:rsidRPr="00B46EC6" w:rsidRDefault="005A0518" w:rsidP="005A0518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Are there any additional drivers for Data Co-Location that aren’t described in the RFI? </w:t>
            </w:r>
          </w:p>
          <w:p w:rsidR="005A0518" w:rsidRPr="00B46EC6" w:rsidRDefault="005A0518" w:rsidP="005A0518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B. If so, what are they?</w:t>
            </w:r>
          </w:p>
          <w:p w:rsidR="005A0518" w:rsidRPr="00B46EC6" w:rsidRDefault="005A0518" w:rsidP="005A051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3D22C9" w:rsidRPr="00B46EC6" w:rsidRDefault="003D22C9" w:rsidP="003D22C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No.</w:t>
            </w:r>
          </w:p>
          <w:p w:rsidR="003D22C9" w:rsidRPr="00B46EC6" w:rsidRDefault="003D22C9" w:rsidP="005A051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FE5141" w:rsidRPr="00B46EC6" w:rsidRDefault="003D22C9" w:rsidP="003D22C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B.  </w:t>
            </w:r>
            <w:r w:rsidR="00FE5141" w:rsidRPr="00B46EC6">
              <w:rPr>
                <w:rFonts w:ascii="Arial" w:hAnsi="Arial" w:cs="Arial"/>
              </w:rPr>
              <w:t>Respondents are encouraged to outline benefits and risks of utilizing a co-location vendor within their responses.</w:t>
            </w:r>
          </w:p>
          <w:p w:rsidR="00FE5141" w:rsidRPr="00B46EC6" w:rsidRDefault="00FE5141" w:rsidP="00FE514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  </w:t>
            </w: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D546C"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598" w:rsidRPr="00B46EC6" w:rsidRDefault="006C2598" w:rsidP="006C2598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 </w:t>
            </w:r>
            <w:r w:rsidR="008E6A33" w:rsidRPr="00B46EC6">
              <w:rPr>
                <w:rFonts w:ascii="Arial" w:hAnsi="Arial" w:cs="Arial"/>
                <w:b/>
              </w:rPr>
              <w:t>What is driving this Request?  B.  New applications?  C.  Technology re-fresh?  D.  Cost savings?  E. Better uptime?</w:t>
            </w:r>
            <w:r w:rsidR="00D15BBA" w:rsidRPr="00B46EC6">
              <w:rPr>
                <w:rFonts w:ascii="Arial" w:hAnsi="Arial" w:cs="Arial"/>
                <w:b/>
              </w:rPr>
              <w:t xml:space="preserve">  </w:t>
            </w:r>
          </w:p>
          <w:p w:rsidR="006C2598" w:rsidRPr="00B46EC6" w:rsidRDefault="006C2598" w:rsidP="006C2598">
            <w:pPr>
              <w:rPr>
                <w:rFonts w:ascii="Arial" w:hAnsi="Arial" w:cs="Arial"/>
                <w:b/>
              </w:rPr>
            </w:pPr>
          </w:p>
          <w:p w:rsidR="008E6A33" w:rsidRPr="0079365E" w:rsidRDefault="0079365E" w:rsidP="00793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A, B, C, D and E: </w:t>
            </w:r>
            <w:r w:rsidR="00FE5141" w:rsidRPr="0079365E">
              <w:rPr>
                <w:rFonts w:ascii="Arial" w:hAnsi="Arial" w:cs="Arial"/>
              </w:rPr>
              <w:t>Please refer to answer #1.</w:t>
            </w:r>
            <w:r w:rsidR="0018673F" w:rsidRPr="0079365E">
              <w:rPr>
                <w:rFonts w:ascii="Arial" w:hAnsi="Arial" w:cs="Arial"/>
              </w:rPr>
              <w:t xml:space="preserve"> </w:t>
            </w:r>
          </w:p>
          <w:p w:rsidR="0022015A" w:rsidRPr="00B46EC6" w:rsidRDefault="0022015A" w:rsidP="006C2598">
            <w:pPr>
              <w:rPr>
                <w:rFonts w:ascii="Arial" w:hAnsi="Arial" w:cs="Arial"/>
                <w:color w:val="FF0000"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FD546C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Who is the technical contact and/or project manager for the Co-Location effort? </w:t>
            </w:r>
          </w:p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</w:p>
          <w:p w:rsidR="008E6A33" w:rsidRPr="00B46EC6" w:rsidRDefault="00FE5141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A State Contract Manager </w:t>
            </w:r>
            <w:r w:rsidR="00F078BF" w:rsidRPr="00B46EC6">
              <w:rPr>
                <w:rFonts w:ascii="Arial" w:hAnsi="Arial" w:cs="Arial"/>
              </w:rPr>
              <w:t xml:space="preserve">within the Office of Information Technology </w:t>
            </w:r>
            <w:r w:rsidRPr="00B46EC6">
              <w:rPr>
                <w:rFonts w:ascii="Arial" w:hAnsi="Arial" w:cs="Arial"/>
              </w:rPr>
              <w:t>will be appointed in the event a formal bid solicitation is issued and a Blanket P.O. {Contract} is awarded</w:t>
            </w:r>
            <w:r w:rsidR="008E6A33" w:rsidRPr="00B46EC6">
              <w:rPr>
                <w:rFonts w:ascii="Arial" w:hAnsi="Arial" w:cs="Arial"/>
              </w:rPr>
              <w:t xml:space="preserve">.  The Department of </w:t>
            </w:r>
            <w:r w:rsidRPr="00B46EC6">
              <w:rPr>
                <w:rFonts w:ascii="Arial" w:hAnsi="Arial" w:cs="Arial"/>
              </w:rPr>
              <w:t xml:space="preserve">the </w:t>
            </w:r>
            <w:r w:rsidR="008E6A33" w:rsidRPr="00B46EC6">
              <w:rPr>
                <w:rFonts w:ascii="Arial" w:hAnsi="Arial" w:cs="Arial"/>
              </w:rPr>
              <w:t xml:space="preserve">Treasury, Division of Purchase and Property </w:t>
            </w:r>
            <w:r w:rsidRPr="00B46EC6">
              <w:rPr>
                <w:rFonts w:ascii="Arial" w:hAnsi="Arial" w:cs="Arial"/>
              </w:rPr>
              <w:t xml:space="preserve">will </w:t>
            </w:r>
            <w:r w:rsidR="008E6A33" w:rsidRPr="00B46EC6">
              <w:rPr>
                <w:rFonts w:ascii="Arial" w:hAnsi="Arial" w:cs="Arial"/>
              </w:rPr>
              <w:t xml:space="preserve">be the sole contact for any questions related to this RFI or a future Bid Solicitation. </w:t>
            </w:r>
          </w:p>
          <w:p w:rsidR="008E6A33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FD546C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C9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A. Does the Department anticipate any professional or consulting services may be needed through separate procurements to accomplish this effort?</w:t>
            </w:r>
            <w:r w:rsidR="009C2201" w:rsidRPr="00B46EC6">
              <w:rPr>
                <w:rFonts w:ascii="Arial" w:hAnsi="Arial" w:cs="Arial"/>
                <w:b/>
              </w:rPr>
              <w:t xml:space="preserve"> </w:t>
            </w:r>
            <w:r w:rsidRPr="00B46EC6">
              <w:rPr>
                <w:rFonts w:ascii="Arial" w:hAnsi="Arial" w:cs="Arial"/>
                <w:b/>
              </w:rPr>
              <w:t xml:space="preserve">(i.e. project planning/oversight, PM, QA, IV&amp;V, staff augmentation, implementation services etc.)? </w:t>
            </w:r>
          </w:p>
          <w:p w:rsidR="006C2598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B. If so, what services does the Department desire and how do they anticipate to procure? </w:t>
            </w:r>
          </w:p>
          <w:p w:rsidR="006C2598" w:rsidRPr="00B46EC6" w:rsidRDefault="006C2598" w:rsidP="008E6A33">
            <w:pPr>
              <w:rPr>
                <w:rFonts w:ascii="Arial" w:hAnsi="Arial" w:cs="Arial"/>
                <w:b/>
              </w:rPr>
            </w:pPr>
          </w:p>
          <w:p w:rsidR="006C2598" w:rsidRPr="00B46EC6" w:rsidRDefault="006C2598" w:rsidP="006C2598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Yes</w:t>
            </w:r>
            <w:r w:rsidR="00B172CE">
              <w:rPr>
                <w:rFonts w:ascii="Arial" w:hAnsi="Arial" w:cs="Arial"/>
              </w:rPr>
              <w:t xml:space="preserve">, but note Section 5.6 and 5.7 of the RFI are requesting feedback on this approach.  </w:t>
            </w:r>
          </w:p>
          <w:p w:rsidR="006C2598" w:rsidRPr="00B46EC6" w:rsidRDefault="006C2598" w:rsidP="008E6A33">
            <w:pPr>
              <w:rPr>
                <w:rFonts w:ascii="Arial" w:hAnsi="Arial" w:cs="Arial"/>
              </w:rPr>
            </w:pPr>
          </w:p>
          <w:p w:rsidR="008E6A33" w:rsidRPr="00B46EC6" w:rsidRDefault="006C2598" w:rsidP="008E6A33">
            <w:pPr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</w:rPr>
              <w:t xml:space="preserve">B.  </w:t>
            </w:r>
            <w:r w:rsidR="00090040" w:rsidRPr="00B46EC6">
              <w:rPr>
                <w:rFonts w:ascii="Arial" w:hAnsi="Arial" w:cs="Arial"/>
              </w:rPr>
              <w:t>The State has a current s</w:t>
            </w:r>
            <w:r w:rsidR="009C2201" w:rsidRPr="00B46EC6">
              <w:rPr>
                <w:rFonts w:ascii="Arial" w:hAnsi="Arial" w:cs="Arial"/>
              </w:rPr>
              <w:t>taff augmentation services</w:t>
            </w:r>
            <w:r w:rsidR="00090040" w:rsidRPr="00B46EC6">
              <w:rPr>
                <w:rFonts w:ascii="Arial" w:hAnsi="Arial" w:cs="Arial"/>
              </w:rPr>
              <w:t xml:space="preserve"> contract available for resources.  However, respondents are encouraged to provide recommendations and proposed best practices regarding professional and consulting services needed to support the co-location project, as stated in Section</w:t>
            </w:r>
            <w:r w:rsidR="00197C40">
              <w:rPr>
                <w:rFonts w:ascii="Arial" w:hAnsi="Arial" w:cs="Arial"/>
              </w:rPr>
              <w:t>s</w:t>
            </w:r>
            <w:r w:rsidR="00090040" w:rsidRPr="00B46EC6">
              <w:rPr>
                <w:rFonts w:ascii="Arial" w:hAnsi="Arial" w:cs="Arial"/>
              </w:rPr>
              <w:t xml:space="preserve"> </w:t>
            </w:r>
            <w:r w:rsidR="006D27B0">
              <w:rPr>
                <w:rFonts w:ascii="Arial" w:hAnsi="Arial" w:cs="Arial"/>
              </w:rPr>
              <w:t xml:space="preserve">5.6 and </w:t>
            </w:r>
            <w:r w:rsidR="00090040" w:rsidRPr="00B46EC6">
              <w:rPr>
                <w:rFonts w:ascii="Arial" w:hAnsi="Arial" w:cs="Arial"/>
              </w:rPr>
              <w:t>5.7 of the RFI.</w:t>
            </w:r>
          </w:p>
          <w:p w:rsidR="008E6A33" w:rsidRPr="00B46EC6" w:rsidRDefault="008E6A33" w:rsidP="008E6A33">
            <w:pPr>
              <w:rPr>
                <w:rFonts w:ascii="Arial" w:hAnsi="Arial" w:cs="Arial"/>
              </w:rPr>
            </w:pPr>
          </w:p>
          <w:p w:rsidR="006C2598" w:rsidRPr="00B46EC6" w:rsidRDefault="006C2598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FD546C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6C2598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 xml:space="preserve">A. </w:t>
            </w:r>
            <w:r w:rsidR="008E6A33" w:rsidRPr="00B46EC6">
              <w:rPr>
                <w:rFonts w:ascii="Arial" w:hAnsi="Arial" w:cs="Arial"/>
                <w:b/>
              </w:rPr>
              <w:t>Is this RFI constrained to only physical co-location facilities?  B. In other words, would a cloud service also be considered as a valid response to this RFI?</w:t>
            </w:r>
            <w:r w:rsidR="0018673F" w:rsidRPr="00B46EC6">
              <w:rPr>
                <w:rFonts w:ascii="Arial" w:hAnsi="Arial" w:cs="Arial"/>
                <w:b/>
              </w:rPr>
              <w:t xml:space="preserve"> </w:t>
            </w:r>
          </w:p>
          <w:p w:rsidR="008E6A33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</w:rPr>
            </w:pPr>
          </w:p>
          <w:p w:rsidR="006C2598" w:rsidRPr="00B46EC6" w:rsidRDefault="006C2598" w:rsidP="006C2598">
            <w:pPr>
              <w:ind w:hanging="28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Yes.</w:t>
            </w:r>
          </w:p>
          <w:p w:rsidR="006C2598" w:rsidRPr="00B46EC6" w:rsidRDefault="006C2598" w:rsidP="006C2598">
            <w:pPr>
              <w:ind w:hanging="28"/>
              <w:rPr>
                <w:rFonts w:ascii="Arial" w:hAnsi="Arial" w:cs="Arial"/>
              </w:rPr>
            </w:pPr>
          </w:p>
          <w:p w:rsidR="006C2598" w:rsidRPr="00B46EC6" w:rsidRDefault="006C2598" w:rsidP="006C259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</w:rPr>
              <w:t>B.  The State’s intent is to</w:t>
            </w:r>
            <w:r w:rsidR="00EC6568">
              <w:rPr>
                <w:rFonts w:ascii="Arial" w:hAnsi="Arial" w:cs="Arial"/>
              </w:rPr>
              <w:t xml:space="preserve"> solicit </w:t>
            </w:r>
            <w:r w:rsidRPr="00B46EC6">
              <w:rPr>
                <w:rFonts w:ascii="Arial" w:hAnsi="Arial" w:cs="Arial"/>
              </w:rPr>
              <w:t>information regarding physical co-location services.  However, to the extent a potential respondent recommends utilizing cloud services to meet the State’s co-location needs, the State would be interested in reviewing the recommendations.</w:t>
            </w:r>
          </w:p>
          <w:p w:rsidR="008E6A33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D546C"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95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What initiatives do they have for higher density compute applications like AI and ML?</w:t>
            </w:r>
            <w:r w:rsidR="0018673F" w:rsidRPr="00B46EC6">
              <w:rPr>
                <w:rFonts w:ascii="Arial" w:hAnsi="Arial" w:cs="Arial"/>
                <w:b/>
              </w:rPr>
              <w:t xml:space="preserve"> </w:t>
            </w:r>
          </w:p>
          <w:p w:rsidR="005C0C95" w:rsidRPr="00B46EC6" w:rsidRDefault="005C0C95" w:rsidP="008E6A33">
            <w:pPr>
              <w:rPr>
                <w:rFonts w:ascii="Arial" w:hAnsi="Arial" w:cs="Arial"/>
                <w:b/>
              </w:rPr>
            </w:pPr>
          </w:p>
          <w:p w:rsidR="008E6A33" w:rsidRPr="00B46EC6" w:rsidRDefault="00090040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None.  </w:t>
            </w:r>
          </w:p>
          <w:p w:rsidR="008E6A33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95" w:rsidRPr="00B46EC6" w:rsidRDefault="005C0C95" w:rsidP="005C0C95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 </w:t>
            </w:r>
            <w:r w:rsidR="008E6A33" w:rsidRPr="00B46EC6">
              <w:rPr>
                <w:rFonts w:ascii="Arial" w:hAnsi="Arial" w:cs="Arial"/>
                <w:b/>
              </w:rPr>
              <w:t>What is most important to the State?  B. Uptime?  C. Cost, D.  Functionality?  E.  Other?</w:t>
            </w:r>
            <w:r w:rsidR="00FD34A0" w:rsidRPr="00B46EC6">
              <w:rPr>
                <w:rFonts w:ascii="Arial" w:hAnsi="Arial" w:cs="Arial"/>
                <w:b/>
              </w:rPr>
              <w:t xml:space="preserve">  </w:t>
            </w:r>
          </w:p>
          <w:p w:rsidR="005C0C95" w:rsidRPr="00B46EC6" w:rsidRDefault="005C0C95" w:rsidP="005C0C95">
            <w:pPr>
              <w:rPr>
                <w:rFonts w:ascii="Arial" w:hAnsi="Arial" w:cs="Arial"/>
                <w:color w:val="FF0000"/>
              </w:rPr>
            </w:pPr>
          </w:p>
          <w:p w:rsidR="004F776E" w:rsidRPr="00B46EC6" w:rsidRDefault="0079365E" w:rsidP="005C0C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A, B, C, D and E:  </w:t>
            </w:r>
            <w:r w:rsidR="00E73774" w:rsidRPr="00B46EC6">
              <w:rPr>
                <w:rFonts w:ascii="Arial" w:hAnsi="Arial" w:cs="Arial"/>
              </w:rPr>
              <w:t xml:space="preserve">In the event the State issues a formal bid solicitation for co-location services, the State will be awarding a Blanket P.O. {Contract} to the Vendor that is most advantageous to the State, price and other factors considered.  </w:t>
            </w:r>
          </w:p>
          <w:p w:rsidR="004F776E" w:rsidRPr="00B46EC6" w:rsidRDefault="004F776E" w:rsidP="000D7602">
            <w:pPr>
              <w:rPr>
                <w:rFonts w:ascii="Arial" w:hAnsi="Arial" w:cs="Arial"/>
                <w:b/>
              </w:rPr>
            </w:pPr>
          </w:p>
          <w:p w:rsidR="000D7602" w:rsidRPr="00B46EC6" w:rsidRDefault="004F776E" w:rsidP="000D7602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For purposes of this RFI, the State would be interested in understanding the variables outlined in the question, along with the pricing metrics and variations offered in the marketplace.  </w:t>
            </w:r>
            <w:r w:rsidR="00E73774" w:rsidRPr="00B46EC6">
              <w:rPr>
                <w:rFonts w:ascii="Arial" w:hAnsi="Arial" w:cs="Arial"/>
              </w:rPr>
              <w:t xml:space="preserve"> </w:t>
            </w:r>
          </w:p>
          <w:p w:rsidR="008E6A33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 w:rsidRPr="00574FCD">
              <w:rPr>
                <w:rFonts w:ascii="Arial" w:hAnsi="Arial" w:cs="Arial"/>
              </w:rPr>
              <w:t xml:space="preserve">Section </w:t>
            </w:r>
          </w:p>
          <w:p w:rsidR="008E6A33" w:rsidRPr="00574FCD" w:rsidRDefault="008E6A33" w:rsidP="008E6A33">
            <w:pPr>
              <w:jc w:val="center"/>
              <w:rPr>
                <w:rFonts w:ascii="Arial" w:hAnsi="Arial" w:cs="Arial"/>
              </w:rPr>
            </w:pPr>
            <w:r w:rsidRPr="00574FCD">
              <w:rPr>
                <w:rFonts w:ascii="Arial" w:hAnsi="Arial" w:cs="Arial"/>
              </w:rPr>
              <w:t>5.3, A &amp; B</w:t>
            </w:r>
          </w:p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95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Can the state provide estimates on space and power requirements (i.e., initial requirements and possible growth in a 5 year period)? </w:t>
            </w:r>
          </w:p>
          <w:p w:rsidR="005C0C95" w:rsidRPr="00B46EC6" w:rsidRDefault="005C0C95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8E6A33" w:rsidRPr="00B46EC6" w:rsidRDefault="00B60FB5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15</w:t>
            </w:r>
            <w:r w:rsidR="00B05461" w:rsidRPr="00B46EC6">
              <w:rPr>
                <w:rFonts w:ascii="Arial" w:hAnsi="Arial" w:cs="Arial"/>
              </w:rPr>
              <w:t>k-19k sq</w:t>
            </w:r>
            <w:r w:rsidR="009721C5" w:rsidRPr="00B46EC6">
              <w:rPr>
                <w:rFonts w:ascii="Arial" w:hAnsi="Arial" w:cs="Arial"/>
              </w:rPr>
              <w:t>.</w:t>
            </w:r>
            <w:r w:rsidR="00B05461" w:rsidRPr="00B46EC6">
              <w:rPr>
                <w:rFonts w:ascii="Arial" w:hAnsi="Arial" w:cs="Arial"/>
              </w:rPr>
              <w:t xml:space="preserve"> ft.  500kw – 550kw</w:t>
            </w:r>
            <w:r w:rsidR="009721C5" w:rsidRPr="00B46EC6">
              <w:rPr>
                <w:rFonts w:ascii="Arial" w:hAnsi="Arial" w:cs="Arial"/>
              </w:rPr>
              <w:t>.</w:t>
            </w:r>
          </w:p>
          <w:p w:rsidR="00C07A58" w:rsidRPr="00B46EC6" w:rsidRDefault="00C07A58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C07A58" w:rsidRPr="00B46EC6" w:rsidRDefault="00C07A58" w:rsidP="00C07A5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To the extent that this question addresses a cost variable, respondents are encouraged to detail pricing methodologies and impacts as requested by Section 5.3 of the RFI.</w:t>
            </w:r>
          </w:p>
          <w:p w:rsidR="00C07A58" w:rsidRPr="00B46EC6" w:rsidRDefault="00C07A58" w:rsidP="00C07A5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8E6A33" w:rsidP="008E6A33">
            <w:pPr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>A. Has the Department allocated funding for Data Center Co-Location yet?</w:t>
            </w:r>
            <w:r w:rsidRPr="00B46EC6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B46EC6">
              <w:rPr>
                <w:rFonts w:ascii="Arial" w:hAnsi="Arial" w:cs="Arial"/>
                <w:b/>
              </w:rPr>
              <w:t xml:space="preserve">If so, through which source (budget, CIP, state/federal grant, etc.)? B. If no funding is secured, which sources will be sought and when? C. If utilizing a grant, would you be able to specify which one? </w:t>
            </w:r>
          </w:p>
          <w:p w:rsidR="004C1C01" w:rsidRPr="00B46EC6" w:rsidRDefault="004C1C01" w:rsidP="008E6A33">
            <w:pPr>
              <w:rPr>
                <w:rFonts w:ascii="Arial" w:hAnsi="Arial" w:cs="Arial"/>
                <w:b/>
              </w:rPr>
            </w:pPr>
          </w:p>
          <w:p w:rsidR="005C0C95" w:rsidRPr="00B46EC6" w:rsidRDefault="005C0C95" w:rsidP="005C0C95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 No</w:t>
            </w:r>
            <w:r w:rsidR="00EC6568">
              <w:rPr>
                <w:rFonts w:ascii="Arial" w:hAnsi="Arial" w:cs="Arial"/>
              </w:rPr>
              <w:t>.</w:t>
            </w:r>
          </w:p>
          <w:p w:rsidR="005C0C95" w:rsidRPr="00B46EC6" w:rsidRDefault="005C0C95" w:rsidP="005C0C95">
            <w:pPr>
              <w:rPr>
                <w:rFonts w:ascii="Arial" w:hAnsi="Arial" w:cs="Arial"/>
              </w:rPr>
            </w:pPr>
          </w:p>
          <w:p w:rsidR="005C0C95" w:rsidRPr="00B46EC6" w:rsidRDefault="005C0C95" w:rsidP="005C0C95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B.  State funding</w:t>
            </w:r>
            <w:r w:rsidR="00EC6568">
              <w:rPr>
                <w:rFonts w:ascii="Arial" w:hAnsi="Arial" w:cs="Arial"/>
              </w:rPr>
              <w:t>.</w:t>
            </w:r>
          </w:p>
          <w:p w:rsidR="005C0C95" w:rsidRPr="00B46EC6" w:rsidRDefault="005C0C95" w:rsidP="005C0C95">
            <w:pPr>
              <w:rPr>
                <w:rFonts w:ascii="Arial" w:hAnsi="Arial" w:cs="Arial"/>
              </w:rPr>
            </w:pPr>
          </w:p>
          <w:p w:rsidR="005C0C95" w:rsidRPr="00B46EC6" w:rsidRDefault="005C0C95" w:rsidP="005C0C95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C.  Not applicable</w:t>
            </w:r>
            <w:r w:rsidR="00EC6568">
              <w:rPr>
                <w:rFonts w:ascii="Arial" w:hAnsi="Arial" w:cs="Arial"/>
              </w:rPr>
              <w:t>.</w:t>
            </w:r>
          </w:p>
          <w:p w:rsidR="005C0C95" w:rsidRPr="00B46EC6" w:rsidRDefault="005C0C95" w:rsidP="005C0C95">
            <w:pPr>
              <w:rPr>
                <w:rFonts w:ascii="Arial" w:hAnsi="Arial" w:cs="Arial"/>
              </w:rPr>
            </w:pPr>
          </w:p>
          <w:p w:rsidR="004C1C01" w:rsidRPr="00B46EC6" w:rsidRDefault="004C1C01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Please note, as stated in Section 1 of the RFI, no award will result from this RFI.</w:t>
            </w:r>
          </w:p>
          <w:p w:rsidR="008E6A33" w:rsidRPr="00B46EC6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Has any funding been secured at this point? B. If so, will it be available for FY 2019? </w:t>
            </w:r>
          </w:p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</w:p>
          <w:p w:rsidR="008E6A33" w:rsidRPr="0022015A" w:rsidRDefault="008E6A33" w:rsidP="00EC6568">
            <w:pPr>
              <w:pStyle w:val="ListParagraph"/>
              <w:numPr>
                <w:ilvl w:val="0"/>
                <w:numId w:val="4"/>
              </w:numPr>
              <w:ind w:left="342"/>
              <w:rPr>
                <w:rFonts w:ascii="Arial" w:hAnsi="Arial" w:cs="Arial"/>
              </w:rPr>
            </w:pPr>
            <w:r w:rsidRPr="0022015A">
              <w:rPr>
                <w:rFonts w:ascii="Arial" w:hAnsi="Arial" w:cs="Arial"/>
              </w:rPr>
              <w:t xml:space="preserve">Please refer to answer #18.   </w:t>
            </w:r>
          </w:p>
          <w:p w:rsidR="0022015A" w:rsidRPr="0022015A" w:rsidRDefault="0022015A" w:rsidP="0022015A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8E6A33" w:rsidP="008E6A33">
            <w:pPr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>What is the estimated cost of Data Center Co-Location?</w:t>
            </w:r>
            <w:r w:rsidR="005341C5" w:rsidRPr="00B46EC6">
              <w:rPr>
                <w:rFonts w:ascii="Arial" w:hAnsi="Arial" w:cs="Arial"/>
                <w:b/>
              </w:rPr>
              <w:t xml:space="preserve">  </w:t>
            </w:r>
          </w:p>
          <w:p w:rsidR="004C1C01" w:rsidRPr="00B46EC6" w:rsidRDefault="004C1C01" w:rsidP="008E6A33">
            <w:pPr>
              <w:rPr>
                <w:rFonts w:ascii="Arial" w:hAnsi="Arial" w:cs="Arial"/>
                <w:b/>
              </w:rPr>
            </w:pPr>
          </w:p>
          <w:p w:rsidR="008E6A33" w:rsidRPr="00B46EC6" w:rsidRDefault="004C1C01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</w:rPr>
              <w:t>There is no estimated cost available.  As requested in Section 5.3, the State is requesting respondents identify key pricing variables for co-location services.</w:t>
            </w:r>
          </w:p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5.3A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95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Please provide an estimate of the number of cabinets and required power (either total kW or kW/cabinet) that the State of NJ will be deploying?</w:t>
            </w:r>
            <w:r w:rsidR="00B05461" w:rsidRPr="00B46EC6">
              <w:rPr>
                <w:rFonts w:ascii="Arial" w:hAnsi="Arial" w:cs="Arial"/>
                <w:b/>
              </w:rPr>
              <w:t xml:space="preserve"> </w:t>
            </w:r>
          </w:p>
          <w:p w:rsidR="005C0C95" w:rsidRPr="00B46EC6" w:rsidRDefault="005C0C95" w:rsidP="008E6A33">
            <w:pPr>
              <w:rPr>
                <w:rFonts w:ascii="Arial" w:hAnsi="Arial" w:cs="Arial"/>
                <w:b/>
              </w:rPr>
            </w:pPr>
          </w:p>
          <w:p w:rsidR="008E6A33" w:rsidRPr="00B46EC6" w:rsidRDefault="00ED3926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The current estimate is </w:t>
            </w:r>
            <w:r w:rsidR="00B05461" w:rsidRPr="00B46EC6">
              <w:rPr>
                <w:rFonts w:ascii="Arial" w:hAnsi="Arial" w:cs="Arial"/>
              </w:rPr>
              <w:t xml:space="preserve">580 cabinets, </w:t>
            </w:r>
            <w:r w:rsidRPr="00B46EC6">
              <w:rPr>
                <w:rFonts w:ascii="Arial" w:hAnsi="Arial" w:cs="Arial"/>
              </w:rPr>
              <w:t xml:space="preserve">with </w:t>
            </w:r>
            <w:r w:rsidR="00B05461" w:rsidRPr="00B46EC6">
              <w:rPr>
                <w:rFonts w:ascii="Arial" w:hAnsi="Arial" w:cs="Arial"/>
              </w:rPr>
              <w:t>8kw per cabinet</w:t>
            </w:r>
            <w:r w:rsidRPr="00B46EC6">
              <w:rPr>
                <w:rFonts w:ascii="Arial" w:hAnsi="Arial" w:cs="Arial"/>
              </w:rPr>
              <w:t>.</w:t>
            </w:r>
            <w:r w:rsidR="00C07A58" w:rsidRPr="00B46EC6">
              <w:rPr>
                <w:rFonts w:ascii="Arial" w:hAnsi="Arial" w:cs="Arial"/>
              </w:rPr>
              <w:t xml:space="preserve">  Please also see the response to question </w:t>
            </w:r>
            <w:r w:rsidR="0022015A">
              <w:rPr>
                <w:rFonts w:ascii="Arial" w:hAnsi="Arial" w:cs="Arial"/>
              </w:rPr>
              <w:t>#</w:t>
            </w:r>
            <w:r w:rsidR="00C07A58" w:rsidRPr="00B46EC6">
              <w:rPr>
                <w:rFonts w:ascii="Arial" w:hAnsi="Arial" w:cs="Arial"/>
              </w:rPr>
              <w:t>17.</w:t>
            </w:r>
          </w:p>
          <w:p w:rsidR="005C0C95" w:rsidRPr="00B46EC6" w:rsidRDefault="005C0C95" w:rsidP="008E6A33">
            <w:pPr>
              <w:rPr>
                <w:rFonts w:ascii="Arial" w:hAnsi="Arial" w:cs="Arial"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 xml:space="preserve">Section </w:t>
            </w:r>
            <w:r>
              <w:rPr>
                <w:rFonts w:ascii="Arial" w:hAnsi="Arial" w:cs="Arial"/>
              </w:rPr>
              <w:t>5.4</w:t>
            </w:r>
            <w:r w:rsidRPr="002B4997">
              <w:rPr>
                <w:rFonts w:ascii="Arial" w:hAnsi="Arial" w:cs="Arial"/>
              </w:rPr>
              <w:t>.A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D61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How much Space will you require?</w:t>
            </w:r>
            <w:r w:rsidR="00B05461" w:rsidRPr="00B46EC6">
              <w:rPr>
                <w:rFonts w:ascii="Arial" w:hAnsi="Arial" w:cs="Arial"/>
                <w:b/>
              </w:rPr>
              <w:t xml:space="preserve">  </w:t>
            </w:r>
          </w:p>
          <w:p w:rsidR="00716D61" w:rsidRPr="00B46EC6" w:rsidRDefault="00716D61" w:rsidP="008E6A33">
            <w:pPr>
              <w:rPr>
                <w:rFonts w:ascii="Arial" w:hAnsi="Arial" w:cs="Arial"/>
                <w:b/>
              </w:rPr>
            </w:pPr>
          </w:p>
          <w:p w:rsidR="008E6A33" w:rsidRPr="00B46EC6" w:rsidRDefault="00B05461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Please refer to answer #17</w:t>
            </w:r>
            <w:r w:rsidR="00C07A58" w:rsidRPr="00B46EC6">
              <w:rPr>
                <w:rFonts w:ascii="Arial" w:hAnsi="Arial" w:cs="Arial"/>
              </w:rPr>
              <w:t>.</w:t>
            </w:r>
          </w:p>
          <w:p w:rsidR="00716D61" w:rsidRPr="00B46EC6" w:rsidRDefault="00716D61" w:rsidP="008E6A33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5.3.A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8E6A33" w:rsidP="00C07A58">
            <w:pPr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>Do you prefer to spend capex or opex?</w:t>
            </w:r>
            <w:r w:rsidR="005341C5" w:rsidRPr="00B46EC6">
              <w:rPr>
                <w:rFonts w:ascii="Arial" w:hAnsi="Arial" w:cs="Arial"/>
                <w:b/>
              </w:rPr>
              <w:t xml:space="preserve"> </w:t>
            </w:r>
          </w:p>
          <w:p w:rsidR="00C07A58" w:rsidRPr="00B46EC6" w:rsidRDefault="00C07A58" w:rsidP="00C07A58">
            <w:pPr>
              <w:rPr>
                <w:rFonts w:ascii="Arial" w:hAnsi="Arial" w:cs="Arial"/>
                <w:b/>
                <w:color w:val="FF0000"/>
              </w:rPr>
            </w:pPr>
          </w:p>
          <w:p w:rsidR="00C07A58" w:rsidRPr="00B46EC6" w:rsidRDefault="00C07A58" w:rsidP="00C07A58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As stated in Section 1 of the RFI, no award will result from this RFI and</w:t>
            </w:r>
            <w:r w:rsidR="00716D61" w:rsidRPr="00B46EC6">
              <w:rPr>
                <w:rFonts w:ascii="Arial" w:hAnsi="Arial" w:cs="Arial"/>
              </w:rPr>
              <w:t xml:space="preserve"> as stated in answer #18,</w:t>
            </w:r>
            <w:r w:rsidRPr="00B46EC6">
              <w:rPr>
                <w:rFonts w:ascii="Arial" w:hAnsi="Arial" w:cs="Arial"/>
              </w:rPr>
              <w:t xml:space="preserve"> no funding source has been identified.  However, to the extent that this question represents a pricing or solution variable, respondents are encouraged to provide more information to the State in the responses. </w:t>
            </w:r>
          </w:p>
          <w:p w:rsidR="00C07A58" w:rsidRPr="00B46EC6" w:rsidRDefault="00C07A58" w:rsidP="00C07A58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5.3.</w:t>
            </w:r>
            <w:r>
              <w:rPr>
                <w:rFonts w:ascii="Arial" w:hAnsi="Arial" w:cs="Arial"/>
              </w:rPr>
              <w:t>B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D61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Please provide a date when the State of NJ would be targeting to have this colocation space available?</w:t>
            </w:r>
            <w:r w:rsidR="005341C5" w:rsidRPr="00B46EC6">
              <w:rPr>
                <w:rFonts w:ascii="Arial" w:hAnsi="Arial" w:cs="Arial"/>
                <w:b/>
              </w:rPr>
              <w:t xml:space="preserve">  </w:t>
            </w:r>
          </w:p>
          <w:p w:rsidR="00716D61" w:rsidRPr="00B46EC6" w:rsidRDefault="00716D61" w:rsidP="008E6A33">
            <w:pPr>
              <w:rPr>
                <w:rFonts w:ascii="Arial" w:hAnsi="Arial" w:cs="Arial"/>
                <w:b/>
              </w:rPr>
            </w:pPr>
          </w:p>
          <w:p w:rsidR="008E6A33" w:rsidRPr="00B46EC6" w:rsidRDefault="000C322F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Please </w:t>
            </w:r>
            <w:r w:rsidR="00716D61" w:rsidRPr="00B46EC6">
              <w:rPr>
                <w:rFonts w:ascii="Arial" w:hAnsi="Arial" w:cs="Arial"/>
              </w:rPr>
              <w:t>refer to</w:t>
            </w:r>
            <w:r w:rsidR="0054734C" w:rsidRPr="00B46EC6">
              <w:rPr>
                <w:rFonts w:ascii="Arial" w:hAnsi="Arial" w:cs="Arial"/>
              </w:rPr>
              <w:t xml:space="preserve"> answers</w:t>
            </w:r>
            <w:r w:rsidR="00716D61" w:rsidRPr="00B46EC6">
              <w:rPr>
                <w:rFonts w:ascii="Arial" w:hAnsi="Arial" w:cs="Arial"/>
              </w:rPr>
              <w:t xml:space="preserve"> #</w:t>
            </w:r>
            <w:r w:rsidRPr="00B46EC6">
              <w:rPr>
                <w:rFonts w:ascii="Arial" w:hAnsi="Arial" w:cs="Arial"/>
              </w:rPr>
              <w:t xml:space="preserve">5 and </w:t>
            </w:r>
            <w:r w:rsidR="00716D61" w:rsidRPr="00B46EC6">
              <w:rPr>
                <w:rFonts w:ascii="Arial" w:hAnsi="Arial" w:cs="Arial"/>
              </w:rPr>
              <w:t>#</w:t>
            </w:r>
            <w:r w:rsidRPr="00B46EC6">
              <w:rPr>
                <w:rFonts w:ascii="Arial" w:hAnsi="Arial" w:cs="Arial"/>
              </w:rPr>
              <w:t>6.</w:t>
            </w:r>
          </w:p>
          <w:p w:rsidR="008E6A33" w:rsidRPr="00B46EC6" w:rsidRDefault="008E6A33" w:rsidP="00FA1FBF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jc w:val="center"/>
              <w:rPr>
                <w:rFonts w:ascii="Arial" w:hAnsi="Arial" w:cs="Arial"/>
              </w:rPr>
            </w:pPr>
            <w:r w:rsidRPr="00574FCD">
              <w:rPr>
                <w:rFonts w:ascii="Arial" w:hAnsi="Arial" w:cs="Arial"/>
              </w:rPr>
              <w:t xml:space="preserve">Subsection 5.4, </w:t>
            </w:r>
          </w:p>
          <w:p w:rsidR="008E6A33" w:rsidRPr="002B4997" w:rsidRDefault="008E6A33" w:rsidP="008E6A33">
            <w:pPr>
              <w:jc w:val="center"/>
              <w:rPr>
                <w:rFonts w:ascii="Arial" w:hAnsi="Arial" w:cs="Arial"/>
              </w:rPr>
            </w:pPr>
            <w:r w:rsidRPr="00574FCD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  <w:r w:rsidRPr="002B4997">
              <w:rPr>
                <w:rFonts w:ascii="Arial" w:hAnsi="Arial" w:cs="Arial"/>
              </w:rPr>
              <w:t xml:space="preserve">iii.  </w:t>
            </w:r>
          </w:p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D61" w:rsidRPr="00B46EC6" w:rsidRDefault="008E6A33" w:rsidP="009D0AF7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Will this be a firm requirement by the state when an RFP is issued?</w:t>
            </w:r>
            <w:r w:rsidR="005341C5" w:rsidRPr="00B46EC6">
              <w:rPr>
                <w:rFonts w:ascii="Arial" w:hAnsi="Arial" w:cs="Arial"/>
                <w:b/>
              </w:rPr>
              <w:t xml:space="preserve"> </w:t>
            </w:r>
          </w:p>
          <w:p w:rsidR="008E6A33" w:rsidRPr="00B46EC6" w:rsidRDefault="005341C5" w:rsidP="009D0AF7">
            <w:pPr>
              <w:rPr>
                <w:rFonts w:ascii="Arial" w:hAnsi="Arial" w:cs="Arial"/>
                <w:b/>
                <w:color w:val="FF0000"/>
              </w:rPr>
            </w:pPr>
            <w:r w:rsidRPr="00B46EC6">
              <w:rPr>
                <w:rFonts w:ascii="Arial" w:hAnsi="Arial" w:cs="Arial"/>
                <w:b/>
              </w:rPr>
              <w:t xml:space="preserve"> </w:t>
            </w:r>
          </w:p>
          <w:p w:rsidR="009D0AF7" w:rsidRPr="00B46EC6" w:rsidRDefault="009D0AF7" w:rsidP="009D0AF7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The State encourages respondents to provide feedback on all proposed specifications outlined in the RFI, including the proposed requirement that the co</w:t>
            </w:r>
            <w:r w:rsidR="0022015A">
              <w:rPr>
                <w:rFonts w:ascii="Arial" w:hAnsi="Arial" w:cs="Arial"/>
              </w:rPr>
              <w:t>-</w:t>
            </w:r>
            <w:r w:rsidRPr="00B46EC6">
              <w:rPr>
                <w:rFonts w:ascii="Arial" w:hAnsi="Arial" w:cs="Arial"/>
              </w:rPr>
              <w:t xml:space="preserve">location data center be wholly owned by the Contractor stated in Section 5.4(A)(iii). </w:t>
            </w:r>
          </w:p>
          <w:p w:rsidR="009D0AF7" w:rsidRPr="00B46EC6" w:rsidRDefault="009D0AF7" w:rsidP="009D0AF7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5.4.A.i 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716D61" w:rsidP="00716D61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</w:t>
            </w:r>
            <w:r w:rsidR="008E6A33" w:rsidRPr="00B46EC6">
              <w:rPr>
                <w:rFonts w:ascii="Arial" w:hAnsi="Arial" w:cs="Arial"/>
                <w:b/>
              </w:rPr>
              <w:t>Who is your current data center provider?  B.  Where is it located?</w:t>
            </w:r>
          </w:p>
          <w:p w:rsidR="00716D61" w:rsidRPr="00B46EC6" w:rsidRDefault="00716D61" w:rsidP="00716D61">
            <w:pPr>
              <w:rPr>
                <w:rFonts w:ascii="Arial" w:hAnsi="Arial" w:cs="Arial"/>
              </w:rPr>
            </w:pPr>
          </w:p>
          <w:p w:rsidR="0054734C" w:rsidRPr="00B46EC6" w:rsidRDefault="005341C5" w:rsidP="00B46E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Please refer to answer #</w:t>
            </w:r>
            <w:r w:rsidR="00AC6F57" w:rsidRPr="00B46EC6">
              <w:rPr>
                <w:rFonts w:ascii="Arial" w:hAnsi="Arial" w:cs="Arial"/>
              </w:rPr>
              <w:t>1</w:t>
            </w:r>
            <w:r w:rsidR="0054734C" w:rsidRPr="00B46EC6">
              <w:rPr>
                <w:rFonts w:ascii="Arial" w:hAnsi="Arial" w:cs="Arial"/>
              </w:rPr>
              <w:t>.</w:t>
            </w:r>
          </w:p>
          <w:p w:rsidR="0054734C" w:rsidRPr="00B46EC6" w:rsidRDefault="0054734C" w:rsidP="0054734C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8E6A33" w:rsidRPr="00B46EC6" w:rsidRDefault="0054734C" w:rsidP="00B46E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Please refer to answer </w:t>
            </w:r>
            <w:r w:rsidR="005341C5" w:rsidRPr="00B46EC6">
              <w:rPr>
                <w:rFonts w:ascii="Arial" w:hAnsi="Arial" w:cs="Arial"/>
              </w:rPr>
              <w:t xml:space="preserve">#4.  </w:t>
            </w:r>
          </w:p>
          <w:p w:rsidR="008E6A33" w:rsidRPr="00B46EC6" w:rsidRDefault="008E6A33" w:rsidP="008E6A33">
            <w:pPr>
              <w:rPr>
                <w:rFonts w:ascii="Arial" w:hAnsi="Arial" w:cs="Arial"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5.4.A.v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34C" w:rsidRPr="00B46EC6" w:rsidRDefault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Any there any special, unique Corporate Governance requirements?</w:t>
            </w:r>
            <w:r w:rsidR="000D7602" w:rsidRPr="00B46EC6">
              <w:rPr>
                <w:rFonts w:ascii="Arial" w:hAnsi="Arial" w:cs="Arial"/>
                <w:b/>
              </w:rPr>
              <w:t xml:space="preserve"> </w:t>
            </w:r>
          </w:p>
          <w:p w:rsidR="0054734C" w:rsidRPr="00B46EC6" w:rsidRDefault="0054734C">
            <w:pPr>
              <w:rPr>
                <w:rFonts w:ascii="Arial" w:hAnsi="Arial" w:cs="Arial"/>
                <w:b/>
              </w:rPr>
            </w:pPr>
          </w:p>
          <w:p w:rsidR="0054734C" w:rsidRPr="00B46EC6" w:rsidRDefault="004E7B74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Not at this time.  To the extent corporate governance requirements impact colocation services or pricing variables, respondents are encouraged to provide detail to the State in the responses. </w:t>
            </w:r>
          </w:p>
          <w:p w:rsidR="0054734C" w:rsidRDefault="0054734C">
            <w:pPr>
              <w:rPr>
                <w:rFonts w:ascii="Arial" w:hAnsi="Arial" w:cs="Arial"/>
                <w:b/>
              </w:rPr>
            </w:pPr>
          </w:p>
          <w:p w:rsidR="00FE1850" w:rsidRDefault="00FE1850">
            <w:pPr>
              <w:rPr>
                <w:rFonts w:ascii="Arial" w:hAnsi="Arial" w:cs="Arial"/>
                <w:b/>
              </w:rPr>
            </w:pPr>
          </w:p>
          <w:p w:rsidR="00FE1850" w:rsidRPr="00B46EC6" w:rsidRDefault="00FE1850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5.4.A.vi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Do you need connectivity to Cloud Service Providers?  B.  If so, whom?</w:t>
            </w:r>
          </w:p>
          <w:p w:rsidR="0054734C" w:rsidRPr="00B46EC6" w:rsidRDefault="0054734C" w:rsidP="008E6A33">
            <w:pPr>
              <w:rPr>
                <w:rFonts w:ascii="Arial" w:hAnsi="Arial" w:cs="Arial"/>
                <w:b/>
              </w:rPr>
            </w:pPr>
          </w:p>
          <w:p w:rsidR="0054734C" w:rsidRPr="00B46EC6" w:rsidRDefault="0054734C" w:rsidP="0054734C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A. and B.  </w:t>
            </w:r>
            <w:r w:rsidR="00EE397E" w:rsidRPr="00B46EC6">
              <w:rPr>
                <w:rFonts w:ascii="Arial" w:hAnsi="Arial" w:cs="Arial"/>
              </w:rPr>
              <w:t xml:space="preserve">Unknown at this time.  </w:t>
            </w:r>
          </w:p>
          <w:p w:rsidR="0054734C" w:rsidRPr="00B46EC6" w:rsidRDefault="0054734C" w:rsidP="0054734C">
            <w:pPr>
              <w:rPr>
                <w:rFonts w:ascii="Arial" w:hAnsi="Arial" w:cs="Arial"/>
                <w:b/>
                <w:color w:val="FF0000"/>
              </w:rPr>
            </w:pPr>
          </w:p>
          <w:p w:rsidR="008E6A33" w:rsidRPr="00B46EC6" w:rsidRDefault="00EE397E" w:rsidP="0054734C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To the extent connectivity to Cloud Service Providers represents service or pricing variables, respondents are encouraged to provide detail to the State in the responses.</w:t>
            </w:r>
          </w:p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5.4.A vi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06B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What Carriers do you need connectivity to? </w:t>
            </w:r>
          </w:p>
          <w:p w:rsidR="00D2539E" w:rsidRPr="00B46EC6" w:rsidRDefault="008E6A33" w:rsidP="008E6A33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>B.  Do you have any Latency restrictions?</w:t>
            </w:r>
          </w:p>
          <w:p w:rsidR="00D2539E" w:rsidRPr="00B46EC6" w:rsidRDefault="00D2539E" w:rsidP="008E6A33">
            <w:pPr>
              <w:rPr>
                <w:rFonts w:ascii="Arial" w:hAnsi="Arial" w:cs="Arial"/>
                <w:b/>
              </w:rPr>
            </w:pPr>
          </w:p>
          <w:p w:rsidR="00D2539E" w:rsidRPr="00B46EC6" w:rsidRDefault="00D2539E" w:rsidP="00D2539E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A. To be determined.</w:t>
            </w:r>
          </w:p>
          <w:p w:rsidR="00D2539E" w:rsidRPr="00B46EC6" w:rsidRDefault="00D2539E" w:rsidP="00D2539E">
            <w:pPr>
              <w:rPr>
                <w:rFonts w:ascii="Arial" w:hAnsi="Arial" w:cs="Arial"/>
              </w:rPr>
            </w:pPr>
          </w:p>
          <w:p w:rsidR="00EE397E" w:rsidRPr="00B46EC6" w:rsidRDefault="00D2539E" w:rsidP="008E6A33">
            <w:p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B. </w:t>
            </w:r>
            <w:r w:rsidR="0019506B" w:rsidRPr="00B46EC6">
              <w:rPr>
                <w:rFonts w:ascii="Arial" w:hAnsi="Arial" w:cs="Arial"/>
              </w:rPr>
              <w:t xml:space="preserve"> </w:t>
            </w:r>
            <w:r w:rsidR="00EE397E" w:rsidRPr="00B46EC6">
              <w:rPr>
                <w:rFonts w:ascii="Arial" w:hAnsi="Arial" w:cs="Arial"/>
              </w:rPr>
              <w:t xml:space="preserve">To the extent carrier identity or latency restrictions represent service or pricing variables, respondents are encouraged to provide detail to the State in the responses.  </w:t>
            </w:r>
          </w:p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</w:p>
        </w:tc>
      </w:tr>
      <w:tr w:rsidR="008E6A33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Default="008E6A33" w:rsidP="008E6A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33" w:rsidRPr="002B4997" w:rsidRDefault="008E6A33" w:rsidP="008E6A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B4997">
              <w:rPr>
                <w:rFonts w:ascii="Arial" w:hAnsi="Arial" w:cs="Arial"/>
              </w:rPr>
              <w:t>Section 5.6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9E" w:rsidRPr="00B46EC6" w:rsidRDefault="00D2539E" w:rsidP="00D2539E">
            <w:pPr>
              <w:rPr>
                <w:rFonts w:ascii="Arial" w:hAnsi="Arial" w:cs="Arial"/>
                <w:b/>
              </w:rPr>
            </w:pPr>
            <w:r w:rsidRPr="00B46EC6">
              <w:rPr>
                <w:rFonts w:ascii="Arial" w:hAnsi="Arial" w:cs="Arial"/>
                <w:b/>
              </w:rPr>
              <w:t xml:space="preserve">A. </w:t>
            </w:r>
            <w:r w:rsidR="008E6A33" w:rsidRPr="00B46EC6">
              <w:rPr>
                <w:rFonts w:ascii="Arial" w:hAnsi="Arial" w:cs="Arial"/>
                <w:b/>
              </w:rPr>
              <w:t>The RFI mentions that the Department may acquire Migration Services separate from the Co-Location procurement. B.  When would the Department know if that will be the strategy?</w:t>
            </w:r>
            <w:r w:rsidR="000D7602" w:rsidRPr="00B46EC6">
              <w:rPr>
                <w:rFonts w:ascii="Arial" w:hAnsi="Arial" w:cs="Arial"/>
                <w:b/>
              </w:rPr>
              <w:t xml:space="preserve">  </w:t>
            </w:r>
          </w:p>
          <w:p w:rsidR="00D2539E" w:rsidRPr="00B46EC6" w:rsidRDefault="00D2539E" w:rsidP="00D2539E">
            <w:pPr>
              <w:rPr>
                <w:rFonts w:ascii="Arial" w:hAnsi="Arial" w:cs="Arial"/>
              </w:rPr>
            </w:pPr>
          </w:p>
          <w:p w:rsidR="00D2539E" w:rsidRPr="00B46EC6" w:rsidRDefault="00D2539E" w:rsidP="00624FC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>Correct.</w:t>
            </w:r>
          </w:p>
          <w:p w:rsidR="00D2539E" w:rsidRPr="00B46EC6" w:rsidRDefault="00D2539E" w:rsidP="00D2539E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D2539E" w:rsidRPr="00B46EC6" w:rsidRDefault="00D2539E" w:rsidP="00624FC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46EC6">
              <w:rPr>
                <w:rFonts w:ascii="Arial" w:hAnsi="Arial" w:cs="Arial"/>
              </w:rPr>
              <w:t xml:space="preserve">In the event the State issues a formal bid solicitation(s), the procurement strategy will be identified.  </w:t>
            </w:r>
          </w:p>
          <w:p w:rsidR="008E6A33" w:rsidRPr="00B46EC6" w:rsidRDefault="008E6A33" w:rsidP="008E6A33">
            <w:pPr>
              <w:rPr>
                <w:rFonts w:ascii="Arial" w:hAnsi="Arial" w:cs="Arial"/>
                <w:b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6CFB9B" w16cid:durableId="1F02EDDB"/>
  <w16cid:commentId w16cid:paraId="2181FEA9" w16cid:durableId="1F056A0F"/>
  <w16cid:commentId w16cid:paraId="3FB6B2FA" w16cid:durableId="1F056A10"/>
  <w16cid:commentId w16cid:paraId="72C5115B" w16cid:durableId="1F056A11"/>
  <w16cid:commentId w16cid:paraId="2A13A860" w16cid:durableId="1F056A12"/>
  <w16cid:commentId w16cid:paraId="1ABF5382" w16cid:durableId="1F056A1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692" w:rsidRDefault="00507692">
      <w:r>
        <w:separator/>
      </w:r>
    </w:p>
  </w:endnote>
  <w:endnote w:type="continuationSeparator" w:id="0">
    <w:p w:rsidR="00507692" w:rsidRDefault="0050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534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CB8D213" wp14:editId="6960108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B8D21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692" w:rsidRDefault="00507692">
      <w:r>
        <w:separator/>
      </w:r>
    </w:p>
  </w:footnote>
  <w:footnote w:type="continuationSeparator" w:id="0">
    <w:p w:rsidR="00507692" w:rsidRDefault="00507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38CE41A0" wp14:editId="5BB8699F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42A6B"/>
    <w:multiLevelType w:val="hybridMultilevel"/>
    <w:tmpl w:val="8564C7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343B7"/>
    <w:multiLevelType w:val="hybridMultilevel"/>
    <w:tmpl w:val="CD78F0C0"/>
    <w:lvl w:ilvl="0" w:tplc="BEF8A3D2">
      <w:start w:val="1"/>
      <w:numFmt w:val="upp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F06FA"/>
    <w:multiLevelType w:val="hybridMultilevel"/>
    <w:tmpl w:val="7E7856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0C2B04"/>
    <w:multiLevelType w:val="hybridMultilevel"/>
    <w:tmpl w:val="B42437BC"/>
    <w:lvl w:ilvl="0" w:tplc="8FBC988C">
      <w:start w:val="1"/>
      <w:numFmt w:val="upp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0E8A"/>
    <w:rsid w:val="000151EC"/>
    <w:rsid w:val="000178AC"/>
    <w:rsid w:val="00017E0E"/>
    <w:rsid w:val="00035BAC"/>
    <w:rsid w:val="0004455E"/>
    <w:rsid w:val="00044828"/>
    <w:rsid w:val="00047D91"/>
    <w:rsid w:val="000501CF"/>
    <w:rsid w:val="00052193"/>
    <w:rsid w:val="00052433"/>
    <w:rsid w:val="000555F2"/>
    <w:rsid w:val="0005712C"/>
    <w:rsid w:val="0006149B"/>
    <w:rsid w:val="00080562"/>
    <w:rsid w:val="00087AC7"/>
    <w:rsid w:val="00090040"/>
    <w:rsid w:val="000A0B44"/>
    <w:rsid w:val="000C322F"/>
    <w:rsid w:val="000C3964"/>
    <w:rsid w:val="000C71A3"/>
    <w:rsid w:val="000C7991"/>
    <w:rsid w:val="000D0811"/>
    <w:rsid w:val="000D7602"/>
    <w:rsid w:val="000F21AF"/>
    <w:rsid w:val="001036B6"/>
    <w:rsid w:val="001130EC"/>
    <w:rsid w:val="00114464"/>
    <w:rsid w:val="001236A1"/>
    <w:rsid w:val="001265C6"/>
    <w:rsid w:val="001429FF"/>
    <w:rsid w:val="001559D4"/>
    <w:rsid w:val="00156361"/>
    <w:rsid w:val="00160E56"/>
    <w:rsid w:val="0017648C"/>
    <w:rsid w:val="0018673F"/>
    <w:rsid w:val="00194DDF"/>
    <w:rsid w:val="0019506B"/>
    <w:rsid w:val="00197C40"/>
    <w:rsid w:val="001D1ABC"/>
    <w:rsid w:val="001D74C4"/>
    <w:rsid w:val="001E2973"/>
    <w:rsid w:val="001F34F3"/>
    <w:rsid w:val="0020175D"/>
    <w:rsid w:val="00202F19"/>
    <w:rsid w:val="0022015A"/>
    <w:rsid w:val="00223E3C"/>
    <w:rsid w:val="00231A0D"/>
    <w:rsid w:val="002420F8"/>
    <w:rsid w:val="00257D6E"/>
    <w:rsid w:val="00260851"/>
    <w:rsid w:val="00260CA0"/>
    <w:rsid w:val="00271544"/>
    <w:rsid w:val="002745C5"/>
    <w:rsid w:val="00285BF3"/>
    <w:rsid w:val="002968F1"/>
    <w:rsid w:val="002A0540"/>
    <w:rsid w:val="002B4997"/>
    <w:rsid w:val="002C1484"/>
    <w:rsid w:val="002C54B7"/>
    <w:rsid w:val="002D4421"/>
    <w:rsid w:val="002F1449"/>
    <w:rsid w:val="002F48AE"/>
    <w:rsid w:val="003048CF"/>
    <w:rsid w:val="003048F1"/>
    <w:rsid w:val="00305B6D"/>
    <w:rsid w:val="003069D9"/>
    <w:rsid w:val="00307047"/>
    <w:rsid w:val="00312D7D"/>
    <w:rsid w:val="00322638"/>
    <w:rsid w:val="00322697"/>
    <w:rsid w:val="00326DC4"/>
    <w:rsid w:val="0032707C"/>
    <w:rsid w:val="0034222F"/>
    <w:rsid w:val="00354986"/>
    <w:rsid w:val="00364A22"/>
    <w:rsid w:val="003656A3"/>
    <w:rsid w:val="00372C16"/>
    <w:rsid w:val="0037646A"/>
    <w:rsid w:val="00391DE8"/>
    <w:rsid w:val="0039648D"/>
    <w:rsid w:val="003A33BC"/>
    <w:rsid w:val="003A76EC"/>
    <w:rsid w:val="003B1D63"/>
    <w:rsid w:val="003B7742"/>
    <w:rsid w:val="003D02FC"/>
    <w:rsid w:val="003D22C9"/>
    <w:rsid w:val="003D747D"/>
    <w:rsid w:val="003F2A90"/>
    <w:rsid w:val="003F4376"/>
    <w:rsid w:val="003F7837"/>
    <w:rsid w:val="00403BE2"/>
    <w:rsid w:val="00417A2E"/>
    <w:rsid w:val="004315E8"/>
    <w:rsid w:val="004355EF"/>
    <w:rsid w:val="0043667E"/>
    <w:rsid w:val="00436D34"/>
    <w:rsid w:val="00437030"/>
    <w:rsid w:val="00446F52"/>
    <w:rsid w:val="00476106"/>
    <w:rsid w:val="00482704"/>
    <w:rsid w:val="00490B0F"/>
    <w:rsid w:val="004A0576"/>
    <w:rsid w:val="004A121D"/>
    <w:rsid w:val="004A7DA7"/>
    <w:rsid w:val="004C13A5"/>
    <w:rsid w:val="004C1C01"/>
    <w:rsid w:val="004C417C"/>
    <w:rsid w:val="004D39D7"/>
    <w:rsid w:val="004E32C5"/>
    <w:rsid w:val="004E725B"/>
    <w:rsid w:val="004E7B74"/>
    <w:rsid w:val="004F3C89"/>
    <w:rsid w:val="004F542C"/>
    <w:rsid w:val="004F776E"/>
    <w:rsid w:val="00502120"/>
    <w:rsid w:val="00507692"/>
    <w:rsid w:val="005175DC"/>
    <w:rsid w:val="005271D3"/>
    <w:rsid w:val="0053372D"/>
    <w:rsid w:val="005341C5"/>
    <w:rsid w:val="0054734C"/>
    <w:rsid w:val="0054794A"/>
    <w:rsid w:val="00560578"/>
    <w:rsid w:val="005654E0"/>
    <w:rsid w:val="005663AD"/>
    <w:rsid w:val="00567F16"/>
    <w:rsid w:val="00572F24"/>
    <w:rsid w:val="005748C4"/>
    <w:rsid w:val="00574FCD"/>
    <w:rsid w:val="0058187A"/>
    <w:rsid w:val="005840EA"/>
    <w:rsid w:val="0058635F"/>
    <w:rsid w:val="005A0518"/>
    <w:rsid w:val="005B2C81"/>
    <w:rsid w:val="005B7B28"/>
    <w:rsid w:val="005C0C95"/>
    <w:rsid w:val="005C721A"/>
    <w:rsid w:val="005D1FD3"/>
    <w:rsid w:val="005D5F8B"/>
    <w:rsid w:val="005E3AEA"/>
    <w:rsid w:val="005E7D9D"/>
    <w:rsid w:val="005F3A74"/>
    <w:rsid w:val="00610AAA"/>
    <w:rsid w:val="00610ADE"/>
    <w:rsid w:val="00624FCB"/>
    <w:rsid w:val="00646784"/>
    <w:rsid w:val="00646D83"/>
    <w:rsid w:val="00670FCB"/>
    <w:rsid w:val="006848B7"/>
    <w:rsid w:val="006A1316"/>
    <w:rsid w:val="006A3DE5"/>
    <w:rsid w:val="006B0CF5"/>
    <w:rsid w:val="006B3833"/>
    <w:rsid w:val="006C2598"/>
    <w:rsid w:val="006C37AB"/>
    <w:rsid w:val="006C5427"/>
    <w:rsid w:val="006D27B0"/>
    <w:rsid w:val="006D2967"/>
    <w:rsid w:val="006D6EE7"/>
    <w:rsid w:val="006E4056"/>
    <w:rsid w:val="006E6FF8"/>
    <w:rsid w:val="0071384F"/>
    <w:rsid w:val="007166D0"/>
    <w:rsid w:val="00716D61"/>
    <w:rsid w:val="00720AD7"/>
    <w:rsid w:val="00721BC8"/>
    <w:rsid w:val="007677A8"/>
    <w:rsid w:val="00776521"/>
    <w:rsid w:val="00776D84"/>
    <w:rsid w:val="00780679"/>
    <w:rsid w:val="007826CD"/>
    <w:rsid w:val="00785AFC"/>
    <w:rsid w:val="0079365E"/>
    <w:rsid w:val="007A173B"/>
    <w:rsid w:val="007A5014"/>
    <w:rsid w:val="007A5F35"/>
    <w:rsid w:val="007C06FF"/>
    <w:rsid w:val="007C2585"/>
    <w:rsid w:val="007C31B3"/>
    <w:rsid w:val="007C388C"/>
    <w:rsid w:val="007C3B8D"/>
    <w:rsid w:val="007C3DA8"/>
    <w:rsid w:val="007C56C0"/>
    <w:rsid w:val="007D1639"/>
    <w:rsid w:val="007D1D98"/>
    <w:rsid w:val="007D29E3"/>
    <w:rsid w:val="007D3DC9"/>
    <w:rsid w:val="007E2D30"/>
    <w:rsid w:val="007E56C8"/>
    <w:rsid w:val="007F780B"/>
    <w:rsid w:val="008049AC"/>
    <w:rsid w:val="008049C9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D3BDE"/>
    <w:rsid w:val="008E2A0B"/>
    <w:rsid w:val="008E50C7"/>
    <w:rsid w:val="008E6A33"/>
    <w:rsid w:val="008F75E9"/>
    <w:rsid w:val="00901700"/>
    <w:rsid w:val="009101D6"/>
    <w:rsid w:val="0091092B"/>
    <w:rsid w:val="00917A01"/>
    <w:rsid w:val="009225CB"/>
    <w:rsid w:val="00922819"/>
    <w:rsid w:val="00923970"/>
    <w:rsid w:val="00934725"/>
    <w:rsid w:val="00937F08"/>
    <w:rsid w:val="00954320"/>
    <w:rsid w:val="00954529"/>
    <w:rsid w:val="00960B33"/>
    <w:rsid w:val="00963B9C"/>
    <w:rsid w:val="009721C5"/>
    <w:rsid w:val="00980AC4"/>
    <w:rsid w:val="00990CED"/>
    <w:rsid w:val="00993884"/>
    <w:rsid w:val="009941B0"/>
    <w:rsid w:val="009B63E6"/>
    <w:rsid w:val="009C0858"/>
    <w:rsid w:val="009C2201"/>
    <w:rsid w:val="009C4E02"/>
    <w:rsid w:val="009C76AA"/>
    <w:rsid w:val="009D0AF7"/>
    <w:rsid w:val="009D198D"/>
    <w:rsid w:val="009D2175"/>
    <w:rsid w:val="009D676C"/>
    <w:rsid w:val="009E41E5"/>
    <w:rsid w:val="009F1316"/>
    <w:rsid w:val="009F527D"/>
    <w:rsid w:val="00A0222F"/>
    <w:rsid w:val="00A02297"/>
    <w:rsid w:val="00A233DA"/>
    <w:rsid w:val="00A262FB"/>
    <w:rsid w:val="00A30216"/>
    <w:rsid w:val="00A40774"/>
    <w:rsid w:val="00A51E71"/>
    <w:rsid w:val="00A527F9"/>
    <w:rsid w:val="00A6113F"/>
    <w:rsid w:val="00A71FFD"/>
    <w:rsid w:val="00A8091E"/>
    <w:rsid w:val="00A84B37"/>
    <w:rsid w:val="00A8549A"/>
    <w:rsid w:val="00AA2C37"/>
    <w:rsid w:val="00AA3920"/>
    <w:rsid w:val="00AB72B8"/>
    <w:rsid w:val="00AC6F57"/>
    <w:rsid w:val="00AD3D3C"/>
    <w:rsid w:val="00AD7556"/>
    <w:rsid w:val="00AE030E"/>
    <w:rsid w:val="00AF13B3"/>
    <w:rsid w:val="00B05461"/>
    <w:rsid w:val="00B1392F"/>
    <w:rsid w:val="00B1488A"/>
    <w:rsid w:val="00B14FAC"/>
    <w:rsid w:val="00B172CE"/>
    <w:rsid w:val="00B2669F"/>
    <w:rsid w:val="00B3763D"/>
    <w:rsid w:val="00B432C3"/>
    <w:rsid w:val="00B46EC6"/>
    <w:rsid w:val="00B54579"/>
    <w:rsid w:val="00B555FD"/>
    <w:rsid w:val="00B55897"/>
    <w:rsid w:val="00B60FB5"/>
    <w:rsid w:val="00B664C5"/>
    <w:rsid w:val="00B706C1"/>
    <w:rsid w:val="00B7192C"/>
    <w:rsid w:val="00B834A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2D4B"/>
    <w:rsid w:val="00BF06BB"/>
    <w:rsid w:val="00BF5170"/>
    <w:rsid w:val="00C021F8"/>
    <w:rsid w:val="00C06423"/>
    <w:rsid w:val="00C07A58"/>
    <w:rsid w:val="00C12204"/>
    <w:rsid w:val="00C12A48"/>
    <w:rsid w:val="00C14C1C"/>
    <w:rsid w:val="00C16006"/>
    <w:rsid w:val="00C162F6"/>
    <w:rsid w:val="00C34732"/>
    <w:rsid w:val="00C41CB6"/>
    <w:rsid w:val="00C45AB4"/>
    <w:rsid w:val="00C52E10"/>
    <w:rsid w:val="00C56198"/>
    <w:rsid w:val="00C564E7"/>
    <w:rsid w:val="00C60814"/>
    <w:rsid w:val="00C60DC5"/>
    <w:rsid w:val="00C83977"/>
    <w:rsid w:val="00CC2CBB"/>
    <w:rsid w:val="00CE1914"/>
    <w:rsid w:val="00CE6905"/>
    <w:rsid w:val="00CF3D21"/>
    <w:rsid w:val="00D057E9"/>
    <w:rsid w:val="00D15BBA"/>
    <w:rsid w:val="00D2037F"/>
    <w:rsid w:val="00D2539E"/>
    <w:rsid w:val="00D31791"/>
    <w:rsid w:val="00D33B5E"/>
    <w:rsid w:val="00D40590"/>
    <w:rsid w:val="00D43A1F"/>
    <w:rsid w:val="00D55DDC"/>
    <w:rsid w:val="00D567ED"/>
    <w:rsid w:val="00D705AB"/>
    <w:rsid w:val="00D714D8"/>
    <w:rsid w:val="00D75306"/>
    <w:rsid w:val="00D91263"/>
    <w:rsid w:val="00D91B32"/>
    <w:rsid w:val="00DA5C8A"/>
    <w:rsid w:val="00DC4B20"/>
    <w:rsid w:val="00DC72EC"/>
    <w:rsid w:val="00DD6116"/>
    <w:rsid w:val="00DD6AEA"/>
    <w:rsid w:val="00DE3552"/>
    <w:rsid w:val="00DF3D81"/>
    <w:rsid w:val="00DF4E98"/>
    <w:rsid w:val="00E001C4"/>
    <w:rsid w:val="00E02D77"/>
    <w:rsid w:val="00E04E5E"/>
    <w:rsid w:val="00E1253F"/>
    <w:rsid w:val="00E14372"/>
    <w:rsid w:val="00E14B7B"/>
    <w:rsid w:val="00E232D8"/>
    <w:rsid w:val="00E242AB"/>
    <w:rsid w:val="00E35E58"/>
    <w:rsid w:val="00E4652C"/>
    <w:rsid w:val="00E61D3A"/>
    <w:rsid w:val="00E64C53"/>
    <w:rsid w:val="00E67791"/>
    <w:rsid w:val="00E73774"/>
    <w:rsid w:val="00E76F39"/>
    <w:rsid w:val="00E807AD"/>
    <w:rsid w:val="00E90D91"/>
    <w:rsid w:val="00E92ADD"/>
    <w:rsid w:val="00E945C1"/>
    <w:rsid w:val="00E97321"/>
    <w:rsid w:val="00EA1695"/>
    <w:rsid w:val="00EA330C"/>
    <w:rsid w:val="00EA37BB"/>
    <w:rsid w:val="00EA381F"/>
    <w:rsid w:val="00EB3E79"/>
    <w:rsid w:val="00EB557F"/>
    <w:rsid w:val="00EC5F73"/>
    <w:rsid w:val="00EC6568"/>
    <w:rsid w:val="00ED3926"/>
    <w:rsid w:val="00ED3B68"/>
    <w:rsid w:val="00EE31B0"/>
    <w:rsid w:val="00EE397E"/>
    <w:rsid w:val="00EF7D4E"/>
    <w:rsid w:val="00F02D72"/>
    <w:rsid w:val="00F043D3"/>
    <w:rsid w:val="00F05D01"/>
    <w:rsid w:val="00F078BF"/>
    <w:rsid w:val="00F147B6"/>
    <w:rsid w:val="00F20C7C"/>
    <w:rsid w:val="00F3434F"/>
    <w:rsid w:val="00F34973"/>
    <w:rsid w:val="00F401B4"/>
    <w:rsid w:val="00F40A08"/>
    <w:rsid w:val="00F47276"/>
    <w:rsid w:val="00F52982"/>
    <w:rsid w:val="00F52E4E"/>
    <w:rsid w:val="00F7534D"/>
    <w:rsid w:val="00F75EFF"/>
    <w:rsid w:val="00F919AD"/>
    <w:rsid w:val="00FA0A5A"/>
    <w:rsid w:val="00FA1383"/>
    <w:rsid w:val="00FA1FBF"/>
    <w:rsid w:val="00FA59AD"/>
    <w:rsid w:val="00FA7242"/>
    <w:rsid w:val="00FB2462"/>
    <w:rsid w:val="00FB49BC"/>
    <w:rsid w:val="00FB52DC"/>
    <w:rsid w:val="00FB6B05"/>
    <w:rsid w:val="00FC529C"/>
    <w:rsid w:val="00FD34A0"/>
    <w:rsid w:val="00FD546C"/>
    <w:rsid w:val="00FE1850"/>
    <w:rsid w:val="00F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8C8381B-FC0C-4242-B2CE-9832ED27B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6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Leonardi, Lisa</dc:creator>
  <cp:lastModifiedBy>Mcgowan, Julie</cp:lastModifiedBy>
  <cp:revision>2</cp:revision>
  <cp:lastPrinted>2018-07-25T13:19:00Z</cp:lastPrinted>
  <dcterms:created xsi:type="dcterms:W3CDTF">2018-07-31T16:04:00Z</dcterms:created>
  <dcterms:modified xsi:type="dcterms:W3CDTF">2018-07-31T16:04:00Z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