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252601E" w:rsidR="00364A22" w:rsidRPr="002420F8" w:rsidRDefault="0042632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 27,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3B7B009" w:rsidR="007D1D98" w:rsidRPr="008D2164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D2164">
        <w:rPr>
          <w:rFonts w:ascii="Arial" w:hAnsi="Arial" w:cs="Arial"/>
          <w:sz w:val="20"/>
        </w:rPr>
        <w:t xml:space="preserve">Bid Solicitation # </w:t>
      </w:r>
      <w:r w:rsidR="00054EDC" w:rsidRPr="008D2164">
        <w:rPr>
          <w:rFonts w:ascii="Arial" w:hAnsi="Arial" w:cs="Arial"/>
          <w:sz w:val="20"/>
        </w:rPr>
        <w:t>18DPP00283</w:t>
      </w:r>
    </w:p>
    <w:p w14:paraId="6F83CB5D" w14:textId="3E0D9446" w:rsidR="008918DF" w:rsidRPr="008918DF" w:rsidRDefault="00054EDC" w:rsidP="008918DF">
      <w:pPr>
        <w:ind w:firstLine="720"/>
        <w:rPr>
          <w:rFonts w:ascii="Arial" w:hAnsi="Arial" w:cs="Arial"/>
          <w:b/>
        </w:rPr>
      </w:pPr>
      <w:r w:rsidRPr="008D2164">
        <w:rPr>
          <w:rFonts w:ascii="Arial" w:hAnsi="Arial" w:cs="Arial"/>
          <w:b/>
        </w:rPr>
        <w:t>Foods: Pasta; Macaroni, Noodles,</w:t>
      </w:r>
      <w:r>
        <w:rPr>
          <w:rFonts w:ascii="Arial" w:hAnsi="Arial" w:cs="Arial"/>
          <w:b/>
        </w:rPr>
        <w:t xml:space="preserve"> &amp; Spaghetti - DSS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6D6660A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8D2164" w:rsidRPr="008D2164">
        <w:rPr>
          <w:rFonts w:ascii="Arial" w:hAnsi="Arial" w:cs="Arial"/>
          <w:b/>
          <w:u w:val="single"/>
        </w:rPr>
        <w:t xml:space="preserve">September 20, 2018 </w:t>
      </w:r>
      <w:r w:rsidR="0053372D" w:rsidRPr="008D2164">
        <w:rPr>
          <w:rFonts w:ascii="Arial" w:hAnsi="Arial" w:cs="Arial"/>
          <w:b/>
        </w:rPr>
        <w:t>(</w:t>
      </w:r>
      <w:r w:rsidR="0053372D" w:rsidRPr="008918DF">
        <w:rPr>
          <w:rFonts w:ascii="Arial" w:hAnsi="Arial" w:cs="Arial"/>
          <w:b/>
        </w:rPr>
        <w:t>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48C735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D2164" w:rsidRPr="008D2164">
        <w:rPr>
          <w:rFonts w:ascii="Arial" w:hAnsi="Arial" w:cs="Arial"/>
          <w:i w:val="0"/>
          <w:sz w:val="20"/>
        </w:rPr>
        <w:t>01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54686B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D2164">
        <w:rPr>
          <w:rFonts w:ascii="Arial" w:hAnsi="Arial" w:cs="Arial"/>
        </w:rPr>
        <w:t>#</w:t>
      </w:r>
      <w:r w:rsidR="008D2164" w:rsidRPr="008D2164">
        <w:rPr>
          <w:rFonts w:ascii="Arial" w:hAnsi="Arial" w:cs="Arial"/>
        </w:rPr>
        <w:t>01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0" w14:textId="002804D7" w:rsidR="007D1D98" w:rsidRPr="00C8359C" w:rsidRDefault="007D1D98" w:rsidP="00C8359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C8359C">
        <w:rPr>
          <w:rFonts w:ascii="Arial" w:hAnsi="Arial" w:cs="Arial"/>
        </w:rPr>
        <w:t xml:space="preserve">answers to questions.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4DCC50BF" w:rsidR="008918DF" w:rsidRPr="00C8359C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C8359C" w:rsidRPr="00C8359C">
        <w:rPr>
          <w:rFonts w:ascii="Arial" w:hAnsi="Arial" w:cs="Arial"/>
          <w:sz w:val="20"/>
        </w:rPr>
        <w:t>18DPP00283</w:t>
      </w:r>
    </w:p>
    <w:p w14:paraId="41F946E0" w14:textId="3FC9F672" w:rsidR="008918DF" w:rsidRPr="008918DF" w:rsidRDefault="00C8359C" w:rsidP="008918DF">
      <w:pPr>
        <w:jc w:val="center"/>
        <w:rPr>
          <w:rFonts w:ascii="Arial" w:hAnsi="Arial" w:cs="Arial"/>
          <w:b/>
        </w:rPr>
      </w:pPr>
      <w:r w:rsidRPr="00C8359C">
        <w:rPr>
          <w:rFonts w:ascii="Arial" w:hAnsi="Arial" w:cs="Arial"/>
          <w:b/>
        </w:rPr>
        <w:t>Foods: Pasta; Macaroni, Noodles, &amp; Spaghetti - DSS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50BE403D" w14:textId="78AA8DB8" w:rsidR="007E56C8" w:rsidRPr="00426327" w:rsidRDefault="00364A22" w:rsidP="00426327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  <w:r w:rsidR="007E56C8">
        <w:rPr>
          <w:rFonts w:ascii="Arial" w:hAnsi="Arial" w:cs="Arial"/>
        </w:rPr>
        <w:t xml:space="preserve"> </w:t>
      </w:r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4FE59D1A" w14:textId="44CDFB1A" w:rsidR="007E56C8" w:rsidRPr="00FD5E3B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Note: This question has been paraphrased in the inter</w:t>
      </w:r>
      <w:r w:rsidR="009B59BD">
        <w:rPr>
          <w:rFonts w:ascii="Arial" w:hAnsi="Arial" w:cs="Arial"/>
        </w:rPr>
        <w:t>est of readability and clarity.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3C6B43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AC42" w14:textId="77777777" w:rsidR="008C5E51" w:rsidRDefault="008C5E51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</w:t>
            </w:r>
            <w:r w:rsidR="009B59BD">
              <w:rPr>
                <w:rFonts w:ascii="Arial" w:hAnsi="Arial" w:cs="Arial"/>
              </w:rPr>
              <w:t xml:space="preserve"> 3.2</w:t>
            </w:r>
            <w:r>
              <w:rPr>
                <w:rFonts w:ascii="Arial" w:hAnsi="Arial" w:cs="Arial"/>
              </w:rPr>
              <w:t xml:space="preserve"> (pg. 17) and </w:t>
            </w:r>
          </w:p>
          <w:p w14:paraId="03C6B435" w14:textId="64B8F710" w:rsidR="008918DF" w:rsidRDefault="008C5E51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3.9 (pg. 20)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0045" w14:textId="77777777" w:rsidR="008918DF" w:rsidRDefault="00113715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9B59BD">
              <w:rPr>
                <w:rFonts w:ascii="Arial" w:hAnsi="Arial" w:cs="Arial"/>
                <w:b/>
              </w:rPr>
              <w:t>Question: Where are the total quantity amounts on each pasta (line item)?</w:t>
            </w:r>
          </w:p>
          <w:p w14:paraId="408A8E81" w14:textId="77777777" w:rsidR="00426327" w:rsidRDefault="009B59B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 w:rsidRPr="009B59BD">
              <w:rPr>
                <w:rFonts w:ascii="Arial" w:hAnsi="Arial" w:cs="Arial"/>
              </w:rPr>
              <w:t xml:space="preserve">Answer: </w:t>
            </w:r>
            <w:r w:rsidR="008C5E51">
              <w:rPr>
                <w:rFonts w:ascii="Arial" w:hAnsi="Arial" w:cs="Arial"/>
              </w:rPr>
              <w:t xml:space="preserve">Section 3.2 (DELIVERY REQUIREMENTS) states </w:t>
            </w:r>
            <w:r w:rsidR="008C5E51" w:rsidRPr="008C5E51">
              <w:rPr>
                <w:rFonts w:ascii="Arial" w:hAnsi="Arial" w:cs="Arial"/>
              </w:rPr>
              <w:t xml:space="preserve">that </w:t>
            </w:r>
            <w:r w:rsidR="008C5E51">
              <w:rPr>
                <w:rFonts w:ascii="Arial" w:hAnsi="Arial" w:cs="Arial"/>
                <w:szCs w:val="22"/>
              </w:rPr>
              <w:t>“o</w:t>
            </w:r>
            <w:r w:rsidR="008C5E51" w:rsidRPr="008C5E51">
              <w:rPr>
                <w:rFonts w:ascii="Arial" w:hAnsi="Arial" w:cs="Arial"/>
                <w:szCs w:val="22"/>
              </w:rPr>
              <w:t>rders will be placed in minimum combined quantities of 1,000 cases per delivery.</w:t>
            </w:r>
            <w:r w:rsidR="008C5E51">
              <w:rPr>
                <w:rFonts w:ascii="Arial" w:hAnsi="Arial" w:cs="Arial"/>
                <w:szCs w:val="22"/>
              </w:rPr>
              <w:t xml:space="preserve">” </w:t>
            </w:r>
          </w:p>
          <w:p w14:paraId="03C6B436" w14:textId="1E89BC03" w:rsidR="009B59BD" w:rsidRPr="009B59BD" w:rsidRDefault="00BC5894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szCs w:val="22"/>
              </w:rPr>
              <w:t xml:space="preserve">Section 3.9 (ESTIMATED QUANTITIES) illustrates the </w:t>
            </w:r>
            <w:r w:rsidRPr="00BC5894">
              <w:rPr>
                <w:rFonts w:ascii="Arial" w:hAnsi="Arial" w:cs="Arial"/>
                <w:i/>
                <w:szCs w:val="22"/>
              </w:rPr>
              <w:t>estimated</w:t>
            </w:r>
            <w:r w:rsidR="00426327">
              <w:rPr>
                <w:rFonts w:ascii="Arial" w:hAnsi="Arial" w:cs="Arial"/>
                <w:szCs w:val="22"/>
              </w:rPr>
              <w:t xml:space="preserve"> quantities to be ordered over the</w:t>
            </w:r>
            <w:r>
              <w:rPr>
                <w:rFonts w:ascii="Arial" w:hAnsi="Arial" w:cs="Arial"/>
                <w:szCs w:val="22"/>
              </w:rPr>
              <w:t xml:space="preserve"> three (3) year term of the Blanket P.O.</w:t>
            </w:r>
            <w:r w:rsidR="008C5E51">
              <w:rPr>
                <w:rFonts w:cs="Arial"/>
                <w:szCs w:val="22"/>
              </w:rPr>
              <w:t xml:space="preserve"> </w:t>
            </w:r>
            <w:r w:rsidR="008C5E51">
              <w:rPr>
                <w:rFonts w:ascii="Arial" w:hAnsi="Arial" w:cs="Arial"/>
              </w:rPr>
              <w:t xml:space="preserve"> 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63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4EDC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13715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489F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26327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32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5E51"/>
    <w:rsid w:val="008D2164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59BD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5894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59C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schemas.microsoft.com/sharepoint/v3"/>
    <ds:schemaRef ds:uri="http://schemas.microsoft.com/office/2006/documentManagement/types"/>
    <ds:schemaRef ds:uri="http://purl.org/dc/elements/1.1/"/>
    <ds:schemaRef ds:uri="http://purl.org/dc/terms/"/>
    <ds:schemaRef ds:uri="035e97a8-7486-4082-94c4-ab983c563e82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6D465DE-23B3-4A28-8D3E-71FAAFC57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74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Gerstenacker, Gary</cp:lastModifiedBy>
  <cp:revision>4</cp:revision>
  <cp:lastPrinted>2018-08-27T15:47:00Z</cp:lastPrinted>
  <dcterms:created xsi:type="dcterms:W3CDTF">2018-08-27T13:48:00Z</dcterms:created>
  <dcterms:modified xsi:type="dcterms:W3CDTF">2018-08-27T15:55:00Z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