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75D1BB8" w:rsidR="00364A22" w:rsidRPr="002420F8" w:rsidRDefault="0046107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8</w:t>
      </w:r>
      <w:bookmarkStart w:id="0" w:name="_GoBack"/>
      <w:bookmarkEnd w:id="0"/>
      <w:r w:rsidR="00C32BFA" w:rsidRPr="00C32BFA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642B7DC" w:rsidR="007D1D98" w:rsidRPr="00C32BFA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C32BFA">
        <w:rPr>
          <w:rFonts w:ascii="Arial" w:hAnsi="Arial" w:cs="Arial"/>
          <w:sz w:val="20"/>
        </w:rPr>
        <w:t xml:space="preserve">Solicitation # </w:t>
      </w:r>
      <w:r w:rsidR="00C32BFA" w:rsidRPr="00C32BFA">
        <w:rPr>
          <w:rFonts w:ascii="Arial" w:hAnsi="Arial" w:cs="Arial"/>
          <w:sz w:val="20"/>
        </w:rPr>
        <w:t>19</w:t>
      </w:r>
      <w:r w:rsidR="007D1D98" w:rsidRPr="00C32BFA">
        <w:rPr>
          <w:rFonts w:ascii="Arial" w:hAnsi="Arial" w:cs="Arial"/>
          <w:sz w:val="20"/>
        </w:rPr>
        <w:t>DPP</w:t>
      </w:r>
      <w:r w:rsidR="00C32BFA" w:rsidRPr="00C32BFA">
        <w:rPr>
          <w:rFonts w:ascii="Arial" w:hAnsi="Arial" w:cs="Arial"/>
          <w:sz w:val="20"/>
        </w:rPr>
        <w:t>00281</w:t>
      </w:r>
    </w:p>
    <w:p w14:paraId="6F83CB5D" w14:textId="07C2B8D4" w:rsidR="008918DF" w:rsidRPr="008918DF" w:rsidRDefault="008918DF" w:rsidP="00C32BFA">
      <w:pPr>
        <w:ind w:left="720"/>
        <w:rPr>
          <w:rFonts w:ascii="Arial" w:hAnsi="Arial" w:cs="Arial"/>
          <w:b/>
        </w:rPr>
      </w:pPr>
      <w:r w:rsidRPr="00C32BFA">
        <w:rPr>
          <w:rFonts w:ascii="Arial" w:hAnsi="Arial" w:cs="Arial"/>
          <w:b/>
        </w:rPr>
        <w:t xml:space="preserve">Bid Solicitation </w:t>
      </w:r>
      <w:r w:rsidR="00C32BFA" w:rsidRPr="00C32BFA">
        <w:rPr>
          <w:rFonts w:ascii="Arial" w:hAnsi="Arial" w:cs="Arial"/>
          <w:b/>
        </w:rPr>
        <w:t>T-0481 Soups, Shelf Stable, Condensed, Various Flavors and Soup Bases, Beef and Chicken, Regular and Low Sodium - DSS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0407EC3" w:rsidR="007D1D98" w:rsidRPr="00C32BFA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C32BFA">
        <w:rPr>
          <w:rFonts w:ascii="Arial" w:hAnsi="Arial" w:cs="Arial"/>
          <w:b/>
          <w:strike/>
        </w:rPr>
        <w:t xml:space="preserve">Quote </w:t>
      </w:r>
      <w:r w:rsidR="007D1D98" w:rsidRPr="00C32BFA">
        <w:rPr>
          <w:rFonts w:ascii="Arial" w:hAnsi="Arial" w:cs="Arial"/>
          <w:b/>
          <w:strike/>
        </w:rPr>
        <w:t xml:space="preserve">Submission Due Date: </w:t>
      </w:r>
      <w:r w:rsidR="00C32BFA" w:rsidRPr="00C32BFA">
        <w:rPr>
          <w:rFonts w:ascii="Arial" w:hAnsi="Arial" w:cs="Arial"/>
          <w:b/>
          <w:strike/>
        </w:rPr>
        <w:t>1/17/2019</w:t>
      </w:r>
      <w:r w:rsidR="0053372D" w:rsidRPr="00C32BFA">
        <w:rPr>
          <w:rFonts w:ascii="Arial" w:hAnsi="Arial" w:cs="Arial"/>
          <w:b/>
          <w:strike/>
        </w:rPr>
        <w:t xml:space="preserve"> (2:00 p.m. E</w:t>
      </w:r>
      <w:r w:rsidR="003069D9" w:rsidRPr="00C32BFA">
        <w:rPr>
          <w:rFonts w:ascii="Arial" w:hAnsi="Arial" w:cs="Arial"/>
          <w:b/>
          <w:strike/>
        </w:rPr>
        <w:t xml:space="preserve">astern </w:t>
      </w:r>
      <w:r w:rsidR="007D1D98" w:rsidRPr="00C32BFA">
        <w:rPr>
          <w:rFonts w:ascii="Arial" w:hAnsi="Arial" w:cs="Arial"/>
          <w:b/>
          <w:strike/>
        </w:rPr>
        <w:t>T</w:t>
      </w:r>
      <w:r w:rsidR="003069D9" w:rsidRPr="00C32BFA">
        <w:rPr>
          <w:rFonts w:ascii="Arial" w:hAnsi="Arial" w:cs="Arial"/>
          <w:b/>
          <w:strike/>
        </w:rPr>
        <w:t>ime</w:t>
      </w:r>
      <w:r w:rsidR="007D1D98" w:rsidRPr="00C32BFA">
        <w:rPr>
          <w:rFonts w:ascii="Arial" w:hAnsi="Arial" w:cs="Arial"/>
          <w:b/>
          <w:strike/>
        </w:rPr>
        <w:t>)</w:t>
      </w:r>
    </w:p>
    <w:p w14:paraId="4085BBB4" w14:textId="77777777" w:rsidR="00C32BFA" w:rsidRDefault="00C32BF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7F225F23" w14:textId="62FDDFF6" w:rsidR="00C32BFA" w:rsidRPr="008918DF" w:rsidRDefault="00C32BF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 1/25/2019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D58274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32BFA">
        <w:rPr>
          <w:rFonts w:ascii="Arial" w:hAnsi="Arial" w:cs="Arial"/>
          <w:i w:val="0"/>
          <w:sz w:val="20"/>
        </w:rPr>
        <w:t>Amendment #</w:t>
      </w:r>
      <w:r w:rsidR="00C32BFA" w:rsidRPr="00C32BF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91D7A5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32BFA" w:rsidRPr="00C32BFA">
        <w:rPr>
          <w:rFonts w:ascii="Arial" w:hAnsi="Arial" w:cs="Arial"/>
        </w:rPr>
        <w:t>1</w:t>
      </w:r>
      <w:r w:rsidRPr="00C32BFA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BE4A9F1" w14:textId="7A17B836" w:rsidR="008B77E7" w:rsidRDefault="008B77E7" w:rsidP="008B77E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Bid Amendment includes </w:t>
      </w:r>
      <w:r w:rsidR="00EE58F5">
        <w:rPr>
          <w:rFonts w:ascii="Arial" w:hAnsi="Arial" w:cs="Arial"/>
        </w:rPr>
        <w:t>answers to questions; and</w:t>
      </w:r>
    </w:p>
    <w:p w14:paraId="0FA96C41" w14:textId="77777777" w:rsidR="008B77E7" w:rsidRPr="008B77E7" w:rsidRDefault="008B77E7" w:rsidP="008B77E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1E" w14:textId="33FFE40B" w:rsidR="00A233DA" w:rsidRPr="00C32BFA" w:rsidRDefault="00C32BF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The Quote </w:t>
      </w:r>
      <w:r w:rsidR="0017281F">
        <w:rPr>
          <w:rFonts w:ascii="Arial" w:hAnsi="Arial" w:cs="Arial"/>
        </w:rPr>
        <w:t xml:space="preserve">submission </w:t>
      </w:r>
      <w:r>
        <w:rPr>
          <w:rFonts w:ascii="Arial" w:hAnsi="Arial" w:cs="Arial"/>
        </w:rPr>
        <w:t xml:space="preserve">due date has been extended to </w:t>
      </w:r>
      <w:r w:rsidRPr="00C32BFA">
        <w:rPr>
          <w:rFonts w:ascii="Arial" w:hAnsi="Arial" w:cs="Arial"/>
          <w:b/>
          <w:u w:val="single"/>
        </w:rPr>
        <w:t>Friday, January 25, 2019 at 2:00 p.m. ET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175AAC43" w:rsidR="007D1D98" w:rsidRDefault="00C32BFA" w:rsidP="00C32BF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for all additions, deletions, clarifications and modifications to the Bid Solicitation</w:t>
      </w:r>
      <w:r w:rsidR="00DB6723">
        <w:rPr>
          <w:rFonts w:ascii="Arial" w:hAnsi="Arial" w:cs="Arial"/>
        </w:rPr>
        <w:t xml:space="preserve">, </w:t>
      </w:r>
      <w:r w:rsidR="00F073AB">
        <w:rPr>
          <w:rFonts w:ascii="Arial" w:hAnsi="Arial" w:cs="Arial"/>
        </w:rPr>
        <w:t xml:space="preserve">please refer to the Revised Bid Solicitation titled “Revised </w:t>
      </w:r>
      <w:r w:rsidR="00DE37C8">
        <w:rPr>
          <w:rFonts w:ascii="Arial" w:hAnsi="Arial" w:cs="Arial"/>
        </w:rPr>
        <w:t>T</w:t>
      </w:r>
      <w:r w:rsidR="00F073AB">
        <w:rPr>
          <w:rFonts w:ascii="Arial" w:hAnsi="Arial" w:cs="Arial"/>
        </w:rPr>
        <w:t>0481</w:t>
      </w:r>
      <w:r w:rsidR="00DE37C8">
        <w:rPr>
          <w:rFonts w:ascii="Arial" w:hAnsi="Arial" w:cs="Arial"/>
        </w:rPr>
        <w:t xml:space="preserve"> Bid Solicitation 19DPP00281”</w:t>
      </w:r>
    </w:p>
    <w:p w14:paraId="0A764ABC" w14:textId="77777777" w:rsidR="00DE37C8" w:rsidRPr="00DE37C8" w:rsidRDefault="00DE37C8" w:rsidP="00DE37C8">
      <w:pPr>
        <w:pStyle w:val="ListParagraph"/>
        <w:rPr>
          <w:rFonts w:ascii="Arial" w:hAnsi="Arial" w:cs="Arial"/>
        </w:rPr>
      </w:pPr>
    </w:p>
    <w:p w14:paraId="060BC06C" w14:textId="6C79E059" w:rsidR="00DE37C8" w:rsidRDefault="00DE37C8" w:rsidP="00DE37C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for all additions, deletions, clarifications and modifications to the </w:t>
      </w:r>
      <w:r w:rsidR="004619B5">
        <w:rPr>
          <w:rFonts w:ascii="Arial" w:hAnsi="Arial" w:cs="Arial"/>
        </w:rPr>
        <w:t xml:space="preserve">State-Supplied </w:t>
      </w:r>
      <w:r>
        <w:rPr>
          <w:rFonts w:ascii="Arial" w:hAnsi="Arial" w:cs="Arial"/>
        </w:rPr>
        <w:t xml:space="preserve">Price Sheet, please refer to the Revised </w:t>
      </w:r>
      <w:r w:rsidR="004619B5">
        <w:rPr>
          <w:rFonts w:ascii="Arial" w:hAnsi="Arial" w:cs="Arial"/>
        </w:rPr>
        <w:t xml:space="preserve">State-Supplied </w:t>
      </w:r>
      <w:r>
        <w:rPr>
          <w:rFonts w:ascii="Arial" w:hAnsi="Arial" w:cs="Arial"/>
        </w:rPr>
        <w:t>Price Sheet titled “Revised T0481 19DPP00281 Price Sheet”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57BED164" w:rsidR="00721BC8" w:rsidRDefault="007D1D98" w:rsidP="0000111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r w:rsidR="00001112">
        <w:rPr>
          <w:rFonts w:ascii="Arial" w:hAnsi="Arial" w:cs="Arial"/>
        </w:rPr>
        <w:t xml:space="preserve"> </w:t>
      </w:r>
    </w:p>
    <w:p w14:paraId="5E178ECB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48CDDE5B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1CD83662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2DAB019A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14694D09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26BD0ED0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3DEE1269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6F5BA45A" w14:textId="77777777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p w14:paraId="5444047A" w14:textId="5B45A6D2" w:rsidR="008B77E7" w:rsidRPr="008918DF" w:rsidRDefault="008B77E7" w:rsidP="008B77E7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Bid Solicitation #</w:t>
      </w:r>
      <w:r w:rsidR="000D758A">
        <w:rPr>
          <w:rFonts w:ascii="Arial" w:hAnsi="Arial" w:cs="Arial"/>
          <w:sz w:val="20"/>
        </w:rPr>
        <w:t>19DPP00281</w:t>
      </w:r>
    </w:p>
    <w:p w14:paraId="506CA2F9" w14:textId="06AABA9D" w:rsidR="008B77E7" w:rsidRPr="008918DF" w:rsidRDefault="008B77E7" w:rsidP="008B77E7">
      <w:pPr>
        <w:jc w:val="center"/>
        <w:rPr>
          <w:rFonts w:ascii="Arial" w:hAnsi="Arial" w:cs="Arial"/>
          <w:b/>
        </w:rPr>
      </w:pPr>
      <w:r w:rsidRPr="000D758A">
        <w:rPr>
          <w:rFonts w:ascii="Arial" w:hAnsi="Arial" w:cs="Arial"/>
          <w:b/>
        </w:rPr>
        <w:t xml:space="preserve">Bid Solicitation </w:t>
      </w:r>
      <w:r w:rsidR="000D758A" w:rsidRPr="000D758A">
        <w:rPr>
          <w:rFonts w:ascii="Arial" w:hAnsi="Arial" w:cs="Arial"/>
          <w:b/>
        </w:rPr>
        <w:t>T-0481 Soups, Shelf Stable, Condensed, Various Flavors and Soup Bases, Beef and Chicken, Regular and Low Sodium - DSS</w:t>
      </w:r>
    </w:p>
    <w:p w14:paraId="72B4FE73" w14:textId="77777777" w:rsidR="008B77E7" w:rsidRDefault="008B77E7" w:rsidP="008B77E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2492735F" w14:textId="1F23B8B3" w:rsidR="008B77E7" w:rsidRDefault="00995FC1" w:rsidP="008B77E7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</w:t>
      </w:r>
      <w:r w:rsidR="000205EB">
        <w:rPr>
          <w:rFonts w:ascii="Arial" w:hAnsi="Arial" w:cs="Arial"/>
          <w:b/>
          <w:sz w:val="20"/>
        </w:rPr>
        <w:t>s</w:t>
      </w:r>
      <w:r w:rsidR="008B77E7">
        <w:rPr>
          <w:rFonts w:ascii="Arial" w:hAnsi="Arial" w:cs="Arial"/>
          <w:b/>
          <w:sz w:val="20"/>
        </w:rPr>
        <w:t xml:space="preserve"> to Question</w:t>
      </w:r>
      <w:r w:rsidR="000205EB">
        <w:rPr>
          <w:rFonts w:ascii="Arial" w:hAnsi="Arial" w:cs="Arial"/>
          <w:b/>
          <w:sz w:val="20"/>
        </w:rPr>
        <w:t>s</w:t>
      </w:r>
    </w:p>
    <w:p w14:paraId="2160C513" w14:textId="77777777" w:rsidR="008B77E7" w:rsidRDefault="008B77E7" w:rsidP="008B77E7">
      <w:pPr>
        <w:tabs>
          <w:tab w:val="left" w:pos="0"/>
        </w:tabs>
        <w:rPr>
          <w:rFonts w:ascii="Arial" w:hAnsi="Arial" w:cs="Arial"/>
        </w:rPr>
      </w:pPr>
    </w:p>
    <w:p w14:paraId="18754145" w14:textId="3F6ED21D" w:rsidR="008B77E7" w:rsidRDefault="000205EB" w:rsidP="008B77E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8B77E7">
        <w:rPr>
          <w:rFonts w:ascii="Arial" w:hAnsi="Arial" w:cs="Arial"/>
        </w:rPr>
        <w:t xml:space="preserve"> question references the appropriate </w:t>
      </w:r>
      <w:r w:rsidR="008B77E7" w:rsidRPr="009C76AA">
        <w:rPr>
          <w:rFonts w:ascii="Arial" w:hAnsi="Arial" w:cs="Arial"/>
        </w:rPr>
        <w:t xml:space="preserve">Bid Solicitation </w:t>
      </w:r>
      <w:r w:rsidR="008B77E7">
        <w:rPr>
          <w:rFonts w:ascii="Arial" w:hAnsi="Arial" w:cs="Arial"/>
        </w:rPr>
        <w:t xml:space="preserve">section. </w:t>
      </w:r>
    </w:p>
    <w:p w14:paraId="6555C5F6" w14:textId="77777777" w:rsidR="008B77E7" w:rsidRDefault="008B77E7" w:rsidP="008B77E7">
      <w:pPr>
        <w:tabs>
          <w:tab w:val="left" w:pos="0"/>
        </w:tabs>
        <w:jc w:val="both"/>
        <w:rPr>
          <w:rFonts w:ascii="Arial" w:hAnsi="Arial" w:cs="Arial"/>
        </w:rPr>
      </w:pPr>
    </w:p>
    <w:p w14:paraId="26985CAA" w14:textId="278CCD0D" w:rsidR="008B77E7" w:rsidRPr="00FD5E3B" w:rsidRDefault="008B77E7" w:rsidP="008B77E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Note: This question has been paraphrased in the interest of readability and clarity. </w:t>
      </w:r>
    </w:p>
    <w:p w14:paraId="3E27A79F" w14:textId="77777777" w:rsidR="008B77E7" w:rsidRDefault="008B77E7" w:rsidP="008B77E7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B77E7" w14:paraId="2C070F97" w14:textId="77777777" w:rsidTr="007B633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2564BA4" w14:textId="77777777" w:rsidR="008B77E7" w:rsidRDefault="008B77E7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3A093FE" w14:textId="77777777" w:rsidR="008B77E7" w:rsidRDefault="008B77E7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125A40B5" w14:textId="77777777" w:rsidR="008B77E7" w:rsidRDefault="008B77E7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B711388" w14:textId="77777777" w:rsidR="008B77E7" w:rsidRDefault="008B77E7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B77E7" w14:paraId="4DDD2240" w14:textId="77777777" w:rsidTr="00461076">
        <w:trPr>
          <w:trHeight w:val="332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DDCC3" w14:textId="77777777" w:rsidR="008B77E7" w:rsidRDefault="008B77E7" w:rsidP="007B633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F491" w14:textId="1AA76795" w:rsidR="000D758A" w:rsidRDefault="000D758A" w:rsidP="000D758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Sections 1.1, 1.2, 3.2, and 4.4.5.2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772D" w14:textId="77777777" w:rsidR="008B77E7" w:rsidRDefault="000D758A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Please confirm the case pack for Price Lines 9 and 10. </w:t>
            </w:r>
          </w:p>
          <w:p w14:paraId="0AD9AD00" w14:textId="77777777" w:rsidR="000D758A" w:rsidRDefault="000D758A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215304A" w14:textId="7B92ED7F" w:rsidR="000D758A" w:rsidRDefault="006946C6" w:rsidP="006946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case pack for Price Lines 9 and 10 has been revised and replaced with the following:</w:t>
            </w:r>
            <w:r w:rsidR="00B04F20">
              <w:rPr>
                <w:rFonts w:ascii="Arial" w:hAnsi="Arial" w:cs="Arial"/>
              </w:rPr>
              <w:t xml:space="preserve"> </w:t>
            </w:r>
          </w:p>
          <w:p w14:paraId="77DDE741" w14:textId="77777777" w:rsidR="00B04F20" w:rsidRDefault="00B04F20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6FDA812" w14:textId="77777777" w:rsidR="00B04F20" w:rsidRDefault="00B04F20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Six (6) pound #10 plastic containers. There must be six (6) containers per case.</w:t>
            </w:r>
          </w:p>
          <w:p w14:paraId="62D222EF" w14:textId="77777777" w:rsidR="00B04F20" w:rsidRDefault="00B04F20" w:rsidP="007B63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C8F4A3A" w14:textId="77777777" w:rsidR="00B04F20" w:rsidRDefault="00B04F20" w:rsidP="00D0797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see revised Bid Solicitation Sections 1.1, 1.2, 3.2, and 4.4.5.2</w:t>
            </w:r>
            <w:r w:rsidR="00D07973">
              <w:rPr>
                <w:rFonts w:ascii="Arial" w:hAnsi="Arial" w:cs="Arial"/>
              </w:rPr>
              <w:t xml:space="preserve"> for additions, deletions, clarifications and modifications.</w:t>
            </w:r>
          </w:p>
          <w:p w14:paraId="701F5C46" w14:textId="77777777" w:rsidR="00DB6723" w:rsidRDefault="00DB6723" w:rsidP="00D0797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DC51C58" w14:textId="6933DA30" w:rsidR="00DB6723" w:rsidRPr="000D758A" w:rsidRDefault="00DB6723" w:rsidP="00D0797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revised State-Supplied Price Sheet titled “</w:t>
            </w:r>
            <w:r>
              <w:rPr>
                <w:rFonts w:ascii="Arial" w:hAnsi="Arial" w:cs="Arial"/>
              </w:rPr>
              <w:t>Revised T0481 19DPP00281 Price Sheet</w:t>
            </w:r>
            <w:r>
              <w:rPr>
                <w:rFonts w:ascii="Arial" w:hAnsi="Arial" w:cs="Arial"/>
              </w:rPr>
              <w:t xml:space="preserve">” must be submitted by the Vendor {Bidder} and will be utilized by the state for Quote evaluation. </w:t>
            </w:r>
          </w:p>
        </w:tc>
      </w:tr>
    </w:tbl>
    <w:p w14:paraId="29BD0A61" w14:textId="3816A65B" w:rsidR="008B77E7" w:rsidRDefault="008B77E7" w:rsidP="00001112">
      <w:pPr>
        <w:tabs>
          <w:tab w:val="left" w:pos="0"/>
        </w:tabs>
        <w:jc w:val="both"/>
        <w:rPr>
          <w:rFonts w:ascii="Arial" w:hAnsi="Arial" w:cs="Arial"/>
        </w:rPr>
      </w:pPr>
    </w:p>
    <w:sectPr w:rsidR="008B77E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107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1112"/>
    <w:rsid w:val="000178AC"/>
    <w:rsid w:val="00017E0E"/>
    <w:rsid w:val="000205EB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758A"/>
    <w:rsid w:val="000F21AF"/>
    <w:rsid w:val="001036B6"/>
    <w:rsid w:val="001130EC"/>
    <w:rsid w:val="001236A1"/>
    <w:rsid w:val="001265C6"/>
    <w:rsid w:val="00160E56"/>
    <w:rsid w:val="0017281F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0AE0"/>
    <w:rsid w:val="00461076"/>
    <w:rsid w:val="004619B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46C6"/>
    <w:rsid w:val="006A3DE5"/>
    <w:rsid w:val="006B3833"/>
    <w:rsid w:val="006C37AB"/>
    <w:rsid w:val="006C5427"/>
    <w:rsid w:val="006D2967"/>
    <w:rsid w:val="006D6EE7"/>
    <w:rsid w:val="006E2871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77E7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95FC1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04F20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2BFA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7973"/>
    <w:rsid w:val="00D2037F"/>
    <w:rsid w:val="00D33B5E"/>
    <w:rsid w:val="00D55DDC"/>
    <w:rsid w:val="00D705AB"/>
    <w:rsid w:val="00D75306"/>
    <w:rsid w:val="00D91263"/>
    <w:rsid w:val="00D91B32"/>
    <w:rsid w:val="00DB6723"/>
    <w:rsid w:val="00DC72EC"/>
    <w:rsid w:val="00DD6116"/>
    <w:rsid w:val="00DE37C8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58F5"/>
    <w:rsid w:val="00EF7D4E"/>
    <w:rsid w:val="00F043D3"/>
    <w:rsid w:val="00F05D01"/>
    <w:rsid w:val="00F073AB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2491B24-29B5-421A-9EC7-833CC8A9F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45</TotalTime>
  <Pages>2</Pages>
  <Words>359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13</cp:revision>
  <cp:lastPrinted>2019-01-08T19:14:00Z</cp:lastPrinted>
  <dcterms:created xsi:type="dcterms:W3CDTF">2019-01-04T19:36:00Z</dcterms:created>
  <dcterms:modified xsi:type="dcterms:W3CDTF">2019-01-08T19:15:00Z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