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95BE3A" w14:textId="52122078" w:rsidR="00364A22" w:rsidRPr="002420F8" w:rsidRDefault="00382F22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 1</w:t>
      </w:r>
      <w:r w:rsidR="009C21CE">
        <w:rPr>
          <w:rFonts w:ascii="Arial" w:hAnsi="Arial" w:cs="Arial"/>
          <w:b/>
          <w:sz w:val="20"/>
        </w:rPr>
        <w:t>, 2018</w:t>
      </w:r>
    </w:p>
    <w:p w14:paraId="07AF835A" w14:textId="77777777" w:rsidR="00364A22" w:rsidRPr="008918DF" w:rsidRDefault="00364A22" w:rsidP="00364A22">
      <w:pPr>
        <w:rPr>
          <w:rFonts w:ascii="Arial" w:hAnsi="Arial" w:cs="Arial"/>
        </w:rPr>
      </w:pPr>
    </w:p>
    <w:p w14:paraId="734EC3B9" w14:textId="77777777" w:rsidR="00364A22" w:rsidRPr="008918DF" w:rsidRDefault="00364A22" w:rsidP="00364A22">
      <w:pPr>
        <w:rPr>
          <w:rFonts w:ascii="Arial" w:hAnsi="Arial" w:cs="Arial"/>
        </w:rPr>
      </w:pPr>
    </w:p>
    <w:p w14:paraId="2FB77A9B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2CE76374" w14:textId="77777777" w:rsidR="007D1D98" w:rsidRPr="008918DF" w:rsidRDefault="007D1D98" w:rsidP="007D1D98">
      <w:pPr>
        <w:rPr>
          <w:rFonts w:ascii="Arial" w:hAnsi="Arial" w:cs="Arial"/>
        </w:rPr>
      </w:pPr>
      <w:bookmarkStart w:id="0" w:name="_GoBack"/>
      <w:bookmarkEnd w:id="0"/>
    </w:p>
    <w:p w14:paraId="43DF162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6060EAA5" w14:textId="7777777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9C21CE">
        <w:rPr>
          <w:rFonts w:ascii="Arial" w:hAnsi="Arial" w:cs="Arial"/>
          <w:sz w:val="20"/>
        </w:rPr>
        <w:t>19DPP00273</w:t>
      </w:r>
    </w:p>
    <w:p w14:paraId="0116A30C" w14:textId="77777777" w:rsidR="008918DF" w:rsidRPr="008918DF" w:rsidRDefault="009C21CE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T3067 Statewide Advertising and Public Relations Services</w:t>
      </w:r>
    </w:p>
    <w:p w14:paraId="5C79B470" w14:textId="77777777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440C058E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1C3DE7DD" w14:textId="77777777" w:rsidR="007D1D98" w:rsidRPr="00382F22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9C21CE" w:rsidRPr="00382F22">
        <w:rPr>
          <w:rFonts w:ascii="Arial" w:hAnsi="Arial" w:cs="Arial"/>
          <w:b/>
          <w:u w:val="single"/>
        </w:rPr>
        <w:t>November 14, 2018</w:t>
      </w:r>
      <w:r w:rsidR="0053372D" w:rsidRPr="00382F22">
        <w:rPr>
          <w:rFonts w:ascii="Arial" w:hAnsi="Arial" w:cs="Arial"/>
          <w:b/>
        </w:rPr>
        <w:t xml:space="preserve"> (2:00 p.m. E</w:t>
      </w:r>
      <w:r w:rsidR="003069D9" w:rsidRPr="00382F22">
        <w:rPr>
          <w:rFonts w:ascii="Arial" w:hAnsi="Arial" w:cs="Arial"/>
          <w:b/>
        </w:rPr>
        <w:t xml:space="preserve">astern </w:t>
      </w:r>
      <w:r w:rsidR="007D1D98" w:rsidRPr="00382F22">
        <w:rPr>
          <w:rFonts w:ascii="Arial" w:hAnsi="Arial" w:cs="Arial"/>
          <w:b/>
        </w:rPr>
        <w:t>T</w:t>
      </w:r>
      <w:r w:rsidR="003069D9" w:rsidRPr="00382F22">
        <w:rPr>
          <w:rFonts w:ascii="Arial" w:hAnsi="Arial" w:cs="Arial"/>
          <w:b/>
        </w:rPr>
        <w:t>ime</w:t>
      </w:r>
      <w:r w:rsidR="007D1D98" w:rsidRPr="00382F22">
        <w:rPr>
          <w:rFonts w:ascii="Arial" w:hAnsi="Arial" w:cs="Arial"/>
          <w:b/>
        </w:rPr>
        <w:t>)</w:t>
      </w:r>
    </w:p>
    <w:p w14:paraId="0DF4C382" w14:textId="640966B3" w:rsidR="009C21CE" w:rsidRPr="00382F22" w:rsidRDefault="009C21CE" w:rsidP="009C21CE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382F22">
        <w:rPr>
          <w:rFonts w:ascii="Arial" w:hAnsi="Arial" w:cs="Arial"/>
          <w:b/>
        </w:rPr>
        <w:tab/>
      </w:r>
      <w:r w:rsidRPr="00382F22">
        <w:rPr>
          <w:rFonts w:ascii="Arial" w:hAnsi="Arial" w:cs="Arial"/>
          <w:b/>
          <w:color w:val="FF0000"/>
        </w:rPr>
        <w:t>Revised</w:t>
      </w:r>
      <w:r w:rsidRPr="00382F22">
        <w:rPr>
          <w:rFonts w:ascii="Arial" w:hAnsi="Arial" w:cs="Arial"/>
          <w:b/>
        </w:rPr>
        <w:t xml:space="preserve"> Quote Submission Due Date: </w:t>
      </w:r>
      <w:r w:rsidR="002D45F6" w:rsidRPr="00382F22">
        <w:rPr>
          <w:rFonts w:ascii="Arial" w:hAnsi="Arial" w:cs="Arial"/>
          <w:b/>
          <w:u w:val="single"/>
        </w:rPr>
        <w:t>December 5</w:t>
      </w:r>
      <w:r w:rsidRPr="00382F22">
        <w:rPr>
          <w:rFonts w:ascii="Arial" w:hAnsi="Arial" w:cs="Arial"/>
          <w:b/>
          <w:u w:val="single"/>
        </w:rPr>
        <w:t>, 2018</w:t>
      </w:r>
      <w:r w:rsidRPr="00382F22">
        <w:rPr>
          <w:rFonts w:ascii="Arial" w:hAnsi="Arial" w:cs="Arial"/>
          <w:b/>
        </w:rPr>
        <w:t xml:space="preserve"> (2:00 p.m. Eastern Time)</w:t>
      </w:r>
    </w:p>
    <w:p w14:paraId="01FD0AE0" w14:textId="77777777" w:rsidR="009C21CE" w:rsidRPr="00382F22" w:rsidRDefault="009C21CE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6396F323" w14:textId="77777777" w:rsidR="00364A22" w:rsidRPr="00382F22" w:rsidRDefault="00364A22" w:rsidP="002420F8"/>
    <w:p w14:paraId="30FA75A9" w14:textId="77777777" w:rsidR="003069D9" w:rsidRPr="00382F22" w:rsidRDefault="003069D9" w:rsidP="002420F8"/>
    <w:p w14:paraId="1380AD1D" w14:textId="56BF19DA" w:rsidR="007D1D98" w:rsidRPr="00382F22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382F22">
        <w:rPr>
          <w:rFonts w:ascii="Arial" w:hAnsi="Arial" w:cs="Arial"/>
          <w:i w:val="0"/>
          <w:sz w:val="20"/>
        </w:rPr>
        <w:t>Bid Amendment #</w:t>
      </w:r>
      <w:r w:rsidR="002D45F6" w:rsidRPr="00382F22">
        <w:rPr>
          <w:rFonts w:ascii="Arial" w:hAnsi="Arial" w:cs="Arial"/>
          <w:i w:val="0"/>
          <w:sz w:val="20"/>
        </w:rPr>
        <w:t>2</w:t>
      </w:r>
    </w:p>
    <w:p w14:paraId="4A7DE769" w14:textId="77777777" w:rsidR="00364A22" w:rsidRPr="00382F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B23719F" w14:textId="77777777" w:rsidR="00364A22" w:rsidRPr="00382F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79CACFBA" w14:textId="16702A73" w:rsidR="00A233DA" w:rsidRPr="00382F22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82F22">
        <w:rPr>
          <w:rFonts w:ascii="Arial" w:hAnsi="Arial" w:cs="Arial"/>
        </w:rPr>
        <w:t>The following constitutes Bid Amendment #</w:t>
      </w:r>
      <w:r w:rsidR="002D45F6" w:rsidRPr="00382F22">
        <w:rPr>
          <w:rFonts w:ascii="Arial" w:hAnsi="Arial" w:cs="Arial"/>
        </w:rPr>
        <w:t>2</w:t>
      </w:r>
      <w:r w:rsidRPr="00382F22">
        <w:rPr>
          <w:rFonts w:ascii="Arial" w:hAnsi="Arial" w:cs="Arial"/>
        </w:rPr>
        <w:t xml:space="preserve"> to the above referenced </w:t>
      </w:r>
      <w:r w:rsidR="00502120" w:rsidRPr="00382F22">
        <w:rPr>
          <w:rFonts w:ascii="Arial" w:hAnsi="Arial" w:cs="Arial"/>
        </w:rPr>
        <w:t>Bid S</w:t>
      </w:r>
      <w:r w:rsidR="002420F8" w:rsidRPr="00382F22">
        <w:rPr>
          <w:rFonts w:ascii="Arial" w:hAnsi="Arial" w:cs="Arial"/>
        </w:rPr>
        <w:t>olicitation</w:t>
      </w:r>
      <w:r w:rsidR="00260851" w:rsidRPr="00382F22">
        <w:rPr>
          <w:rFonts w:ascii="Arial" w:hAnsi="Arial" w:cs="Arial"/>
        </w:rPr>
        <w:t>:</w:t>
      </w:r>
    </w:p>
    <w:p w14:paraId="74901325" w14:textId="77777777" w:rsidR="00A233DA" w:rsidRPr="00382F22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82F22">
        <w:rPr>
          <w:rFonts w:ascii="Arial" w:hAnsi="Arial" w:cs="Arial"/>
        </w:rPr>
        <w:t xml:space="preserve">  </w:t>
      </w:r>
    </w:p>
    <w:p w14:paraId="563B66F4" w14:textId="034FD5C2" w:rsidR="00A233DA" w:rsidRPr="00382F22" w:rsidRDefault="007D1D98" w:rsidP="008C7A8D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82F22">
        <w:rPr>
          <w:rFonts w:ascii="Arial" w:hAnsi="Arial" w:cs="Arial"/>
        </w:rPr>
        <w:t xml:space="preserve">This </w:t>
      </w:r>
      <w:r w:rsidR="00490B0F" w:rsidRPr="00382F22">
        <w:rPr>
          <w:rFonts w:ascii="Arial" w:hAnsi="Arial" w:cs="Arial"/>
        </w:rPr>
        <w:t>B</w:t>
      </w:r>
      <w:r w:rsidRPr="00382F22">
        <w:rPr>
          <w:rFonts w:ascii="Arial" w:hAnsi="Arial" w:cs="Arial"/>
        </w:rPr>
        <w:t xml:space="preserve">id </w:t>
      </w:r>
      <w:r w:rsidR="00490B0F" w:rsidRPr="00382F22">
        <w:rPr>
          <w:rFonts w:ascii="Arial" w:hAnsi="Arial" w:cs="Arial"/>
        </w:rPr>
        <w:t>A</w:t>
      </w:r>
      <w:r w:rsidRPr="00382F22">
        <w:rPr>
          <w:rFonts w:ascii="Arial" w:hAnsi="Arial" w:cs="Arial"/>
        </w:rPr>
        <w:t>mendment</w:t>
      </w:r>
      <w:r w:rsidR="00A233DA" w:rsidRPr="00382F22">
        <w:rPr>
          <w:rFonts w:ascii="Arial" w:hAnsi="Arial" w:cs="Arial"/>
        </w:rPr>
        <w:t xml:space="preserve"> includes</w:t>
      </w:r>
      <w:r w:rsidRPr="00382F22">
        <w:rPr>
          <w:rFonts w:ascii="Arial" w:hAnsi="Arial" w:cs="Arial"/>
        </w:rPr>
        <w:t xml:space="preserve"> </w:t>
      </w:r>
      <w:r w:rsidR="009C21CE" w:rsidRPr="00382F22">
        <w:rPr>
          <w:rFonts w:ascii="Arial" w:hAnsi="Arial" w:cs="Arial"/>
        </w:rPr>
        <w:t xml:space="preserve">an extension to the bid opening date from November 14, 2018 to </w:t>
      </w:r>
      <w:r w:rsidR="002D45F6" w:rsidRPr="00382F22">
        <w:rPr>
          <w:rFonts w:ascii="Arial" w:hAnsi="Arial" w:cs="Arial"/>
        </w:rPr>
        <w:t>December 5</w:t>
      </w:r>
      <w:r w:rsidR="009C21CE" w:rsidRPr="00382F22">
        <w:rPr>
          <w:rFonts w:ascii="Arial" w:hAnsi="Arial" w:cs="Arial"/>
        </w:rPr>
        <w:t>, 2018</w:t>
      </w:r>
      <w:r w:rsidR="00260851" w:rsidRPr="00382F22">
        <w:rPr>
          <w:rFonts w:ascii="Arial" w:hAnsi="Arial" w:cs="Arial"/>
        </w:rPr>
        <w:t xml:space="preserve"> </w:t>
      </w:r>
    </w:p>
    <w:p w14:paraId="7D5ABA59" w14:textId="77777777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28C82049" w14:textId="1D4E8D30" w:rsidR="00382F22" w:rsidRDefault="00382F22" w:rsidP="008918DF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Answers to questions posed electronically will be addressed in a subsequent Bid Amendment.</w:t>
      </w:r>
    </w:p>
    <w:p w14:paraId="208B5BD4" w14:textId="77777777" w:rsidR="00382F22" w:rsidRPr="008918DF" w:rsidRDefault="00382F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CABEB16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A665D1F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40F3599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2687DF10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585304B" w14:textId="2184EB9E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1FDCA6" w14:textId="77777777" w:rsidR="008C7A8D" w:rsidRDefault="008C7A8D">
      <w:r>
        <w:separator/>
      </w:r>
    </w:p>
  </w:endnote>
  <w:endnote w:type="continuationSeparator" w:id="0">
    <w:p w14:paraId="6B28BBB9" w14:textId="77777777" w:rsidR="008C7A8D" w:rsidRDefault="008C7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D88A66" w14:textId="77777777" w:rsidR="008C7A8D" w:rsidRDefault="008C7A8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2F2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423C94" w14:textId="77777777" w:rsidR="008C7A8D" w:rsidRDefault="008C7A8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D8523A" w14:textId="77777777" w:rsidR="008C7A8D" w:rsidRDefault="008C7A8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1FD6CB6" wp14:editId="724038E3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D35434" w14:textId="77777777" w:rsidR="008C7A8D" w:rsidRPr="003048CF" w:rsidRDefault="008C7A8D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FD6CB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24D35434" w14:textId="77777777" w:rsidR="008C7A8D" w:rsidRPr="003048CF" w:rsidRDefault="008C7A8D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76C4F3" w14:textId="77777777" w:rsidR="008C7A8D" w:rsidRDefault="008C7A8D">
      <w:r>
        <w:separator/>
      </w:r>
    </w:p>
  </w:footnote>
  <w:footnote w:type="continuationSeparator" w:id="0">
    <w:p w14:paraId="7978C344" w14:textId="77777777" w:rsidR="008C7A8D" w:rsidRDefault="008C7A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C7A8D" w14:paraId="609CE665" w14:textId="77777777" w:rsidTr="00995B99">
      <w:trPr>
        <w:trHeight w:val="1080"/>
        <w:jc w:val="center"/>
      </w:trPr>
      <w:tc>
        <w:tcPr>
          <w:tcW w:w="2880" w:type="dxa"/>
        </w:tcPr>
        <w:p w14:paraId="210CCBD0" w14:textId="77777777" w:rsidR="008C7A8D" w:rsidRDefault="008C7A8D" w:rsidP="00E242AB"/>
      </w:tc>
      <w:tc>
        <w:tcPr>
          <w:tcW w:w="5760" w:type="dxa"/>
          <w:vAlign w:val="center"/>
        </w:tcPr>
        <w:p w14:paraId="02F3B592" w14:textId="77777777" w:rsidR="008C7A8D" w:rsidRDefault="008C7A8D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51AF1E96" wp14:editId="4635334A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A894EB2" w14:textId="77777777" w:rsidR="008C7A8D" w:rsidRDefault="008C7A8D" w:rsidP="00E242AB"/>
      </w:tc>
    </w:tr>
    <w:tr w:rsidR="008C7A8D" w14:paraId="083BDDA8" w14:textId="77777777" w:rsidTr="00995B99">
      <w:trPr>
        <w:trHeight w:val="893"/>
        <w:jc w:val="center"/>
      </w:trPr>
      <w:tc>
        <w:tcPr>
          <w:tcW w:w="2880" w:type="dxa"/>
          <w:vAlign w:val="bottom"/>
        </w:tcPr>
        <w:p w14:paraId="7E3F9877" w14:textId="77777777" w:rsidR="008C7A8D" w:rsidRPr="00DE79FE" w:rsidRDefault="008C7A8D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68C8FD05" w14:textId="77777777" w:rsidR="008C7A8D" w:rsidRPr="006359DD" w:rsidRDefault="008C7A8D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019FA953" w14:textId="77777777" w:rsidR="008C7A8D" w:rsidRPr="00952B78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52F75F8" w14:textId="77777777" w:rsidR="008C7A8D" w:rsidRPr="00CD2155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8CD9A5C" w14:textId="77777777" w:rsidR="008C7A8D" w:rsidRPr="00CD2155" w:rsidRDefault="008C7A8D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2A7BCF9" w14:textId="77777777" w:rsidR="008C7A8D" w:rsidRPr="00CD2155" w:rsidRDefault="008C7A8D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68097878" w14:textId="77777777" w:rsidR="008C7A8D" w:rsidRPr="00CD2155" w:rsidRDefault="008C7A8D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E5F6F88" w14:textId="77777777" w:rsidR="008C7A8D" w:rsidRPr="00CD2155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3E468960" w14:textId="77777777" w:rsidR="008C7A8D" w:rsidRPr="006359DD" w:rsidRDefault="008C7A8D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331100F7" w14:textId="77777777"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2E5EDC72" w14:textId="77777777"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C7A8D" w14:paraId="367996BD" w14:textId="77777777" w:rsidTr="00995B99">
      <w:trPr>
        <w:trHeight w:val="892"/>
        <w:jc w:val="center"/>
      </w:trPr>
      <w:tc>
        <w:tcPr>
          <w:tcW w:w="2880" w:type="dxa"/>
          <w:vAlign w:val="bottom"/>
        </w:tcPr>
        <w:p w14:paraId="7BB31A25" w14:textId="77777777"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20FEEC6A" w14:textId="77777777"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6EC0526E" w14:textId="77777777" w:rsidR="008C7A8D" w:rsidRPr="006359DD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63274171" w14:textId="77777777"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74067313" w14:textId="77777777"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C7A8D" w14:paraId="5AC2D937" w14:textId="77777777" w:rsidTr="00995B99">
      <w:trPr>
        <w:jc w:val="center"/>
      </w:trPr>
      <w:tc>
        <w:tcPr>
          <w:tcW w:w="2880" w:type="dxa"/>
        </w:tcPr>
        <w:p w14:paraId="7198ADCB" w14:textId="77777777" w:rsidR="008C7A8D" w:rsidRPr="006359DD" w:rsidRDefault="008C7A8D" w:rsidP="00E242AB"/>
      </w:tc>
      <w:tc>
        <w:tcPr>
          <w:tcW w:w="5760" w:type="dxa"/>
        </w:tcPr>
        <w:p w14:paraId="09503C7C" w14:textId="77777777" w:rsidR="008C7A8D" w:rsidRPr="00CD2155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662D1EB6" w14:textId="77777777" w:rsidR="008C7A8D" w:rsidRPr="006359DD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6C0018C3" w14:textId="77777777" w:rsidR="008C7A8D" w:rsidRPr="006359DD" w:rsidRDefault="008C7A8D" w:rsidP="00E242AB"/>
      </w:tc>
    </w:tr>
  </w:tbl>
  <w:p w14:paraId="0013EDDF" w14:textId="77777777" w:rsidR="008C7A8D" w:rsidRDefault="008C7A8D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C05600"/>
    <w:multiLevelType w:val="hybridMultilevel"/>
    <w:tmpl w:val="54F6B3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4D4F"/>
    <w:rsid w:val="000178AC"/>
    <w:rsid w:val="00017E0E"/>
    <w:rsid w:val="00041AB7"/>
    <w:rsid w:val="0004455E"/>
    <w:rsid w:val="00047D91"/>
    <w:rsid w:val="00052193"/>
    <w:rsid w:val="00052433"/>
    <w:rsid w:val="000555F2"/>
    <w:rsid w:val="00057D87"/>
    <w:rsid w:val="0006149B"/>
    <w:rsid w:val="00073906"/>
    <w:rsid w:val="00080562"/>
    <w:rsid w:val="00087AC7"/>
    <w:rsid w:val="000B1342"/>
    <w:rsid w:val="000C3964"/>
    <w:rsid w:val="000C7991"/>
    <w:rsid w:val="000D0811"/>
    <w:rsid w:val="000E4EA3"/>
    <w:rsid w:val="000F21AF"/>
    <w:rsid w:val="000F4432"/>
    <w:rsid w:val="001036B6"/>
    <w:rsid w:val="001130EC"/>
    <w:rsid w:val="001236A1"/>
    <w:rsid w:val="001265C6"/>
    <w:rsid w:val="00160E56"/>
    <w:rsid w:val="00194DDF"/>
    <w:rsid w:val="001D1ABC"/>
    <w:rsid w:val="001F34F3"/>
    <w:rsid w:val="001F59DA"/>
    <w:rsid w:val="0020175D"/>
    <w:rsid w:val="00202F19"/>
    <w:rsid w:val="002420F8"/>
    <w:rsid w:val="00257D6E"/>
    <w:rsid w:val="00260851"/>
    <w:rsid w:val="00271544"/>
    <w:rsid w:val="00271BDE"/>
    <w:rsid w:val="00272ADC"/>
    <w:rsid w:val="002745C5"/>
    <w:rsid w:val="00285BF3"/>
    <w:rsid w:val="002B4E39"/>
    <w:rsid w:val="002C1484"/>
    <w:rsid w:val="002C54B7"/>
    <w:rsid w:val="002D45F6"/>
    <w:rsid w:val="002F117A"/>
    <w:rsid w:val="002F1449"/>
    <w:rsid w:val="002F1A1A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65605"/>
    <w:rsid w:val="00372C16"/>
    <w:rsid w:val="0037646A"/>
    <w:rsid w:val="00382F22"/>
    <w:rsid w:val="00391DE8"/>
    <w:rsid w:val="0039648D"/>
    <w:rsid w:val="003A76EC"/>
    <w:rsid w:val="003B1D63"/>
    <w:rsid w:val="003C29D0"/>
    <w:rsid w:val="003D02FC"/>
    <w:rsid w:val="003D05A9"/>
    <w:rsid w:val="003D747D"/>
    <w:rsid w:val="003E5238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3980"/>
    <w:rsid w:val="00476106"/>
    <w:rsid w:val="00490B0F"/>
    <w:rsid w:val="004A0576"/>
    <w:rsid w:val="004A121D"/>
    <w:rsid w:val="004A7DA7"/>
    <w:rsid w:val="004C13A5"/>
    <w:rsid w:val="004C1CCF"/>
    <w:rsid w:val="004C417C"/>
    <w:rsid w:val="004D39D7"/>
    <w:rsid w:val="004E32C5"/>
    <w:rsid w:val="004E725B"/>
    <w:rsid w:val="004F3C89"/>
    <w:rsid w:val="004F542C"/>
    <w:rsid w:val="00501212"/>
    <w:rsid w:val="00502120"/>
    <w:rsid w:val="005175DC"/>
    <w:rsid w:val="005271D3"/>
    <w:rsid w:val="0053372D"/>
    <w:rsid w:val="00536056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41D9"/>
    <w:rsid w:val="00596CE4"/>
    <w:rsid w:val="005B7B28"/>
    <w:rsid w:val="005D1FD3"/>
    <w:rsid w:val="005D5F8B"/>
    <w:rsid w:val="005E3AEA"/>
    <w:rsid w:val="005E7D9D"/>
    <w:rsid w:val="005F3A74"/>
    <w:rsid w:val="005F4151"/>
    <w:rsid w:val="00610AAA"/>
    <w:rsid w:val="00610ADE"/>
    <w:rsid w:val="00646784"/>
    <w:rsid w:val="00670FCB"/>
    <w:rsid w:val="00680D71"/>
    <w:rsid w:val="006848B7"/>
    <w:rsid w:val="006A3DE5"/>
    <w:rsid w:val="006B3833"/>
    <w:rsid w:val="006B7576"/>
    <w:rsid w:val="006C37AB"/>
    <w:rsid w:val="006C5427"/>
    <w:rsid w:val="006D2967"/>
    <w:rsid w:val="006D6EE7"/>
    <w:rsid w:val="006E6CB4"/>
    <w:rsid w:val="006E6FF8"/>
    <w:rsid w:val="006F60EF"/>
    <w:rsid w:val="0071384F"/>
    <w:rsid w:val="00721BC8"/>
    <w:rsid w:val="00746237"/>
    <w:rsid w:val="00750390"/>
    <w:rsid w:val="00754146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3A01"/>
    <w:rsid w:val="00844C89"/>
    <w:rsid w:val="00883737"/>
    <w:rsid w:val="00884C9E"/>
    <w:rsid w:val="008918DF"/>
    <w:rsid w:val="00896447"/>
    <w:rsid w:val="008A7954"/>
    <w:rsid w:val="008C7A8D"/>
    <w:rsid w:val="008D3545"/>
    <w:rsid w:val="008D3A86"/>
    <w:rsid w:val="008E50C7"/>
    <w:rsid w:val="008E7EF6"/>
    <w:rsid w:val="008F0A82"/>
    <w:rsid w:val="008F75E9"/>
    <w:rsid w:val="0091092B"/>
    <w:rsid w:val="00917A01"/>
    <w:rsid w:val="009225CB"/>
    <w:rsid w:val="00922819"/>
    <w:rsid w:val="00923970"/>
    <w:rsid w:val="00934725"/>
    <w:rsid w:val="009352F9"/>
    <w:rsid w:val="00954320"/>
    <w:rsid w:val="00954529"/>
    <w:rsid w:val="0095772C"/>
    <w:rsid w:val="00963B9C"/>
    <w:rsid w:val="00980AC4"/>
    <w:rsid w:val="00990CED"/>
    <w:rsid w:val="00993884"/>
    <w:rsid w:val="00995B99"/>
    <w:rsid w:val="00996D71"/>
    <w:rsid w:val="009A5C3D"/>
    <w:rsid w:val="009B1E9F"/>
    <w:rsid w:val="009B63E6"/>
    <w:rsid w:val="009C0858"/>
    <w:rsid w:val="009C21CE"/>
    <w:rsid w:val="009C4E02"/>
    <w:rsid w:val="009C76AA"/>
    <w:rsid w:val="009D198D"/>
    <w:rsid w:val="009D2175"/>
    <w:rsid w:val="009D676C"/>
    <w:rsid w:val="009E55F4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87496"/>
    <w:rsid w:val="00AA2C37"/>
    <w:rsid w:val="00AA3920"/>
    <w:rsid w:val="00AB521E"/>
    <w:rsid w:val="00AB72B8"/>
    <w:rsid w:val="00AC412F"/>
    <w:rsid w:val="00AD3D3C"/>
    <w:rsid w:val="00AE2D80"/>
    <w:rsid w:val="00AE50C9"/>
    <w:rsid w:val="00B1172D"/>
    <w:rsid w:val="00B1392F"/>
    <w:rsid w:val="00B2669F"/>
    <w:rsid w:val="00B353B4"/>
    <w:rsid w:val="00B36A71"/>
    <w:rsid w:val="00B3763D"/>
    <w:rsid w:val="00B432C3"/>
    <w:rsid w:val="00B46579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E536B"/>
    <w:rsid w:val="00BF2A2F"/>
    <w:rsid w:val="00BF5170"/>
    <w:rsid w:val="00C021F8"/>
    <w:rsid w:val="00C0299C"/>
    <w:rsid w:val="00C06423"/>
    <w:rsid w:val="00C10F26"/>
    <w:rsid w:val="00C12204"/>
    <w:rsid w:val="00C12A48"/>
    <w:rsid w:val="00C16006"/>
    <w:rsid w:val="00C162F6"/>
    <w:rsid w:val="00C312A6"/>
    <w:rsid w:val="00C34732"/>
    <w:rsid w:val="00C41CB6"/>
    <w:rsid w:val="00C45AB4"/>
    <w:rsid w:val="00C56198"/>
    <w:rsid w:val="00C564E7"/>
    <w:rsid w:val="00C60DC5"/>
    <w:rsid w:val="00C83977"/>
    <w:rsid w:val="00C85444"/>
    <w:rsid w:val="00CA03BD"/>
    <w:rsid w:val="00CC2CBB"/>
    <w:rsid w:val="00CD4A81"/>
    <w:rsid w:val="00CE1914"/>
    <w:rsid w:val="00CF3D21"/>
    <w:rsid w:val="00D057E9"/>
    <w:rsid w:val="00D2037F"/>
    <w:rsid w:val="00D33B5E"/>
    <w:rsid w:val="00D477C0"/>
    <w:rsid w:val="00D55DDC"/>
    <w:rsid w:val="00D57C56"/>
    <w:rsid w:val="00D705AB"/>
    <w:rsid w:val="00D75306"/>
    <w:rsid w:val="00D91263"/>
    <w:rsid w:val="00D91B32"/>
    <w:rsid w:val="00DC72EC"/>
    <w:rsid w:val="00DD6116"/>
    <w:rsid w:val="00DF4E98"/>
    <w:rsid w:val="00DF5814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445E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B577B"/>
    <w:rsid w:val="00EC5F73"/>
    <w:rsid w:val="00ED3B68"/>
    <w:rsid w:val="00ED68A2"/>
    <w:rsid w:val="00EE31B0"/>
    <w:rsid w:val="00EF1CC4"/>
    <w:rsid w:val="00EF7D4E"/>
    <w:rsid w:val="00F043D3"/>
    <w:rsid w:val="00F05D01"/>
    <w:rsid w:val="00F3434F"/>
    <w:rsid w:val="00F34973"/>
    <w:rsid w:val="00F34F95"/>
    <w:rsid w:val="00F35EFB"/>
    <w:rsid w:val="00F401B4"/>
    <w:rsid w:val="00F40A08"/>
    <w:rsid w:val="00F47276"/>
    <w:rsid w:val="00F5040F"/>
    <w:rsid w:val="00F529DC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E6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F78B2AD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DF58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1635616D-DA99-4755-9BBA-C5E99A0A1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Tagliaferri , Megan</cp:lastModifiedBy>
  <cp:revision>3</cp:revision>
  <cp:lastPrinted>2018-10-18T18:22:00Z</cp:lastPrinted>
  <dcterms:created xsi:type="dcterms:W3CDTF">2018-11-01T20:37:00Z</dcterms:created>
  <dcterms:modified xsi:type="dcterms:W3CDTF">2018-11-01T20:39:00Z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