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E" w14:textId="77B33D3D" w:rsidR="00364A22" w:rsidRDefault="004D7583" w:rsidP="004D7583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4D7583">
        <w:rPr>
          <w:rFonts w:ascii="Arial" w:hAnsi="Arial" w:cs="Arial"/>
          <w:b/>
          <w:sz w:val="20"/>
        </w:rPr>
        <w:t>May 1</w:t>
      </w:r>
      <w:r w:rsidR="00834D47">
        <w:rPr>
          <w:rFonts w:ascii="Arial" w:hAnsi="Arial" w:cs="Arial"/>
          <w:b/>
          <w:sz w:val="20"/>
        </w:rPr>
        <w:t>7</w:t>
      </w:r>
      <w:r w:rsidRPr="004D7583">
        <w:rPr>
          <w:rFonts w:ascii="Arial" w:hAnsi="Arial" w:cs="Arial"/>
          <w:b/>
          <w:sz w:val="20"/>
        </w:rPr>
        <w:t>, 2018</w:t>
      </w:r>
    </w:p>
    <w:p w14:paraId="60CFD1E8" w14:textId="77777777" w:rsidR="004D7583" w:rsidRPr="004D7583" w:rsidRDefault="004D7583" w:rsidP="004D7583"/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ACF422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4D7583">
        <w:rPr>
          <w:rFonts w:ascii="Arial" w:hAnsi="Arial" w:cs="Arial"/>
          <w:sz w:val="20"/>
        </w:rPr>
        <w:t>18DPP002</w:t>
      </w:r>
      <w:r w:rsidR="00834D47">
        <w:rPr>
          <w:rFonts w:ascii="Arial" w:hAnsi="Arial" w:cs="Arial"/>
          <w:sz w:val="20"/>
        </w:rPr>
        <w:t>3</w:t>
      </w:r>
      <w:r w:rsidR="004D7583">
        <w:rPr>
          <w:rFonts w:ascii="Arial" w:hAnsi="Arial" w:cs="Arial"/>
          <w:sz w:val="20"/>
        </w:rPr>
        <w:t>1</w:t>
      </w:r>
    </w:p>
    <w:p w14:paraId="6EF17CBC" w14:textId="4128A5FF" w:rsidR="003069D9" w:rsidRPr="00834D47" w:rsidRDefault="004D7583" w:rsidP="00834D47">
      <w:pPr>
        <w:ind w:left="-108" w:firstLine="828"/>
        <w:rPr>
          <w:rFonts w:ascii="Arial" w:hAnsi="Arial" w:cs="Arial"/>
          <w:b/>
        </w:rPr>
      </w:pPr>
      <w:r w:rsidRPr="004D7583">
        <w:rPr>
          <w:rFonts w:ascii="Arial" w:hAnsi="Arial" w:cs="Arial"/>
          <w:b/>
        </w:rPr>
        <w:t>T-</w:t>
      </w:r>
      <w:r w:rsidR="00834D47">
        <w:rPr>
          <w:rFonts w:ascii="Arial" w:hAnsi="Arial" w:cs="Arial"/>
          <w:b/>
        </w:rPr>
        <w:t>2006</w:t>
      </w:r>
      <w:r w:rsidRPr="004D7583">
        <w:rPr>
          <w:rFonts w:ascii="Arial" w:hAnsi="Arial" w:cs="Arial"/>
          <w:b/>
        </w:rPr>
        <w:t xml:space="preserve"> </w:t>
      </w:r>
      <w:r w:rsidR="00834D47" w:rsidRPr="00834D47">
        <w:rPr>
          <w:rFonts w:ascii="Arial" w:hAnsi="Arial" w:cs="Arial"/>
          <w:b/>
        </w:rPr>
        <w:t>Vehicles, Passenger Vans/Minivans, 7-Passenger, Gasoline and Hybrid</w:t>
      </w:r>
    </w:p>
    <w:p w14:paraId="03C6B416" w14:textId="5DB62019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4D7583">
        <w:rPr>
          <w:rFonts w:ascii="Arial" w:hAnsi="Arial" w:cs="Arial"/>
          <w:b/>
        </w:rPr>
        <w:t xml:space="preserve">May </w:t>
      </w:r>
      <w:r w:rsidR="00834D47">
        <w:rPr>
          <w:rFonts w:ascii="Arial" w:hAnsi="Arial" w:cs="Arial"/>
          <w:b/>
        </w:rPr>
        <w:t>31</w:t>
      </w:r>
      <w:r w:rsidR="004D7583">
        <w:rPr>
          <w:rFonts w:ascii="Arial" w:hAnsi="Arial" w:cs="Arial"/>
          <w:b/>
        </w:rPr>
        <w:t>, 2018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896193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4D7583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DE7B0F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D7583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3F19A77E" w:rsidR="007D1D98" w:rsidRDefault="007D1D98" w:rsidP="0037029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260851" w:rsidRPr="008918DF">
        <w:rPr>
          <w:rFonts w:ascii="Arial" w:hAnsi="Arial" w:cs="Arial"/>
        </w:rPr>
        <w:t xml:space="preserve">answers to questions.  </w:t>
      </w:r>
    </w:p>
    <w:p w14:paraId="563B5A53" w14:textId="77777777" w:rsidR="00370292" w:rsidRPr="008918DF" w:rsidRDefault="00370292" w:rsidP="0037029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542F3BD3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</w:t>
      </w:r>
      <w:r w:rsidR="004D7583" w:rsidRPr="008918DF">
        <w:rPr>
          <w:rFonts w:ascii="Arial" w:hAnsi="Arial" w:cs="Arial"/>
          <w:sz w:val="20"/>
        </w:rPr>
        <w:t xml:space="preserve"># </w:t>
      </w:r>
      <w:r w:rsidR="004D7583">
        <w:rPr>
          <w:rFonts w:ascii="Arial" w:hAnsi="Arial" w:cs="Arial"/>
          <w:sz w:val="20"/>
        </w:rPr>
        <w:t>18DPP002</w:t>
      </w:r>
      <w:r w:rsidR="00834D47">
        <w:rPr>
          <w:rFonts w:ascii="Arial" w:hAnsi="Arial" w:cs="Arial"/>
          <w:sz w:val="20"/>
        </w:rPr>
        <w:t>3</w:t>
      </w:r>
      <w:r w:rsidR="004D7583">
        <w:rPr>
          <w:rFonts w:ascii="Arial" w:hAnsi="Arial" w:cs="Arial"/>
          <w:sz w:val="20"/>
        </w:rPr>
        <w:t>1</w:t>
      </w:r>
    </w:p>
    <w:p w14:paraId="14BF3EB9" w14:textId="77777777" w:rsidR="00834D47" w:rsidRPr="00834D47" w:rsidRDefault="00834D47" w:rsidP="00834D47">
      <w:pPr>
        <w:ind w:left="-108" w:firstLine="828"/>
        <w:rPr>
          <w:rFonts w:ascii="Arial" w:hAnsi="Arial" w:cs="Arial"/>
          <w:b/>
        </w:rPr>
      </w:pPr>
      <w:r w:rsidRPr="004D7583">
        <w:rPr>
          <w:rFonts w:ascii="Arial" w:hAnsi="Arial" w:cs="Arial"/>
          <w:b/>
        </w:rPr>
        <w:t>T-</w:t>
      </w:r>
      <w:r>
        <w:rPr>
          <w:rFonts w:ascii="Arial" w:hAnsi="Arial" w:cs="Arial"/>
          <w:b/>
        </w:rPr>
        <w:t>2006</w:t>
      </w:r>
      <w:r w:rsidRPr="004D7583">
        <w:rPr>
          <w:rFonts w:ascii="Arial" w:hAnsi="Arial" w:cs="Arial"/>
          <w:b/>
        </w:rPr>
        <w:t xml:space="preserve"> </w:t>
      </w:r>
      <w:r w:rsidRPr="00834D47">
        <w:rPr>
          <w:rFonts w:ascii="Arial" w:hAnsi="Arial" w:cs="Arial"/>
          <w:b/>
        </w:rPr>
        <w:t>Vehicles, Passenger Vans/Minivans, 7-Passenger, Gasoline and Hybrid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4E829832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p w14:paraId="07D60AF7" w14:textId="14249A45" w:rsidR="00834D47" w:rsidRDefault="005F380A" w:rsidP="00721B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</w:t>
      </w:r>
      <w:r>
        <w:rPr>
          <w:rFonts w:ascii="Arial" w:hAnsi="Arial" w:cs="Arial"/>
        </w:rPr>
        <w:t>Q</w:t>
      </w:r>
      <w:r>
        <w:rPr>
          <w:rFonts w:ascii="Arial" w:hAnsi="Arial" w:cs="Arial"/>
        </w:rPr>
        <w:t>uestion</w:t>
      </w:r>
      <w:r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have </w:t>
      </w:r>
      <w:r>
        <w:rPr>
          <w:rFonts w:ascii="Arial" w:hAnsi="Arial" w:cs="Arial"/>
        </w:rPr>
        <w:t>been paraphrased in the interest of readability and clarity.</w:t>
      </w:r>
    </w:p>
    <w:p w14:paraId="557DB4C1" w14:textId="77777777" w:rsidR="005F380A" w:rsidRDefault="005F380A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300AC1" w14:paraId="614BB19A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C4CD" w14:textId="61921C12" w:rsidR="00300AC1" w:rsidRDefault="00026F3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CE8D" w14:textId="2FE95B3B" w:rsidR="00300AC1" w:rsidRDefault="00300AC1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AAB2" w14:textId="240CC012" w:rsidR="00300AC1" w:rsidRDefault="00300AC1" w:rsidP="004D758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Can we offer a vehicle make not listed in Bid Solicitation Section 3.2.6?</w:t>
            </w:r>
          </w:p>
          <w:p w14:paraId="6F671152" w14:textId="77777777" w:rsidR="00300AC1" w:rsidRDefault="00300AC1" w:rsidP="004D7583">
            <w:pPr>
              <w:rPr>
                <w:rFonts w:ascii="Arial" w:hAnsi="Arial" w:cs="Arial"/>
                <w:b/>
              </w:rPr>
            </w:pPr>
          </w:p>
          <w:p w14:paraId="3DCC3CB1" w14:textId="60413113" w:rsidR="00300AC1" w:rsidRPr="00300AC1" w:rsidRDefault="00300AC1" w:rsidP="004D7583">
            <w:pPr>
              <w:rPr>
                <w:rFonts w:ascii="Arial" w:hAnsi="Arial" w:cs="Arial"/>
              </w:rPr>
            </w:pPr>
            <w:r w:rsidRPr="00300AC1">
              <w:rPr>
                <w:rFonts w:ascii="Arial" w:hAnsi="Arial" w:cs="Arial"/>
              </w:rPr>
              <w:t>Yes.  As stated in Bid Solicit</w:t>
            </w:r>
            <w:r w:rsidR="00370292">
              <w:rPr>
                <w:rFonts w:ascii="Arial" w:hAnsi="Arial" w:cs="Arial"/>
              </w:rPr>
              <w:t>ation Section 3.2.6</w:t>
            </w:r>
            <w:proofErr w:type="gramStart"/>
            <w:r w:rsidRPr="00300AC1">
              <w:rPr>
                <w:rFonts w:ascii="Arial" w:hAnsi="Arial" w:cs="Arial"/>
              </w:rPr>
              <w:t>: ”</w:t>
            </w:r>
            <w:proofErr w:type="gramEnd"/>
            <w:r w:rsidRPr="00300AC1">
              <w:rPr>
                <w:rFonts w:ascii="Arial" w:hAnsi="Arial" w:cs="Arial"/>
              </w:rPr>
              <w:t xml:space="preserve">Vehicles provided shall be Chevrolet, GM, Ford, Dodge, Chrysler, Nissan, Toyota, Honda, </w:t>
            </w:r>
            <w:r w:rsidRPr="00681FBE">
              <w:rPr>
                <w:rFonts w:ascii="Arial" w:hAnsi="Arial" w:cs="Arial"/>
                <w:u w:val="single"/>
              </w:rPr>
              <w:t>or comparable make standard vehicles</w:t>
            </w:r>
            <w:r w:rsidRPr="00300AC1">
              <w:rPr>
                <w:rFonts w:ascii="Arial" w:hAnsi="Arial" w:cs="Arial"/>
              </w:rPr>
              <w:t>.</w:t>
            </w:r>
            <w:r w:rsidRPr="00300AC1">
              <w:rPr>
                <w:rFonts w:ascii="Arial" w:hAnsi="Arial" w:cs="Arial"/>
              </w:rPr>
              <w:t>”</w:t>
            </w:r>
          </w:p>
          <w:p w14:paraId="4896EE95" w14:textId="77777777" w:rsidR="00300AC1" w:rsidRPr="00300AC1" w:rsidRDefault="00300AC1" w:rsidP="004D7583">
            <w:pPr>
              <w:rPr>
                <w:rFonts w:ascii="Arial" w:hAnsi="Arial" w:cs="Arial"/>
                <w:b/>
              </w:rPr>
            </w:pPr>
          </w:p>
        </w:tc>
      </w:tr>
      <w:tr w:rsidR="008918DF" w14:paraId="03C6B43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1E7FA0CF" w:rsidR="008918DF" w:rsidRDefault="00026F3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09C632B8" w:rsidR="008918DF" w:rsidRDefault="00834D4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3.2.8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139E" w14:textId="77777777" w:rsidR="005F380A" w:rsidRPr="00300AC1" w:rsidRDefault="00300AC1" w:rsidP="004D7583">
            <w:pPr>
              <w:rPr>
                <w:rFonts w:ascii="Arial" w:hAnsi="Arial" w:cs="Arial"/>
                <w:b/>
              </w:rPr>
            </w:pPr>
            <w:r w:rsidRPr="00300AC1">
              <w:rPr>
                <w:rFonts w:ascii="Arial" w:hAnsi="Arial" w:cs="Arial"/>
                <w:b/>
              </w:rPr>
              <w:t>We only offer electronic manuals through our vehicle manufacturer, is this acceptable?</w:t>
            </w:r>
          </w:p>
          <w:p w14:paraId="529B3432" w14:textId="77777777" w:rsidR="00300AC1" w:rsidRDefault="00300AC1" w:rsidP="004D7583">
            <w:pPr>
              <w:rPr>
                <w:rFonts w:ascii="Arial" w:hAnsi="Arial" w:cs="Arial"/>
              </w:rPr>
            </w:pPr>
          </w:p>
          <w:p w14:paraId="16EAA48D" w14:textId="77777777" w:rsidR="004D7583" w:rsidRDefault="00300AC1" w:rsidP="00026F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</w:t>
            </w:r>
            <w:r w:rsidR="00026F30">
              <w:rPr>
                <w:rFonts w:ascii="Arial" w:hAnsi="Arial" w:cs="Arial"/>
              </w:rPr>
              <w:t xml:space="preserve">  </w:t>
            </w:r>
          </w:p>
          <w:p w14:paraId="03C6B436" w14:textId="026279E3" w:rsidR="00026F30" w:rsidRDefault="00026F30" w:rsidP="00026F30">
            <w:pPr>
              <w:rPr>
                <w:rFonts w:ascii="Arial" w:hAnsi="Arial" w:cs="Arial"/>
              </w:rPr>
            </w:pPr>
          </w:p>
        </w:tc>
      </w:tr>
      <w:tr w:rsidR="008918DF" w14:paraId="03C6B43C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5318E27E" w:rsidR="008918DF" w:rsidRDefault="00983502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42B779B6" w:rsidR="008918DF" w:rsidRDefault="00026F3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3.3.1.1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398F" w14:textId="53A65594" w:rsidR="008918DF" w:rsidRPr="00983502" w:rsidRDefault="00026F3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983502">
              <w:rPr>
                <w:rFonts w:ascii="Arial" w:hAnsi="Arial" w:cs="Arial"/>
                <w:b/>
              </w:rPr>
              <w:t>The specification calls for a 6-cylinder engine.  Can we offer a 4-cylinder turbo gasoline engine</w:t>
            </w:r>
            <w:r w:rsidR="00983502">
              <w:rPr>
                <w:rFonts w:ascii="Arial" w:hAnsi="Arial" w:cs="Arial"/>
                <w:b/>
              </w:rPr>
              <w:t xml:space="preserve"> instead</w:t>
            </w:r>
            <w:r w:rsidRPr="00983502">
              <w:rPr>
                <w:rFonts w:ascii="Arial" w:hAnsi="Arial" w:cs="Arial"/>
                <w:b/>
              </w:rPr>
              <w:t xml:space="preserve">?  </w:t>
            </w:r>
          </w:p>
          <w:p w14:paraId="1444F0C4" w14:textId="77777777" w:rsidR="00026F30" w:rsidRDefault="00026F3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4B7A0F3" w14:textId="77777777" w:rsidR="00026F30" w:rsidRDefault="00026F3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</w:t>
            </w:r>
          </w:p>
          <w:p w14:paraId="03C6B43B" w14:textId="33D55111" w:rsidR="00983502" w:rsidRDefault="0098350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6A689052" w:rsidR="008918DF" w:rsidRDefault="00983502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3FAC5C28" w:rsidR="008918DF" w:rsidRDefault="0098350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3.3.1.1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9D8D9" w14:textId="4C533754" w:rsidR="00983502" w:rsidRDefault="00983502" w:rsidP="0098350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983502">
              <w:rPr>
                <w:rFonts w:ascii="Arial" w:hAnsi="Arial" w:cs="Arial"/>
                <w:b/>
              </w:rPr>
              <w:t xml:space="preserve">The specification calls for a </w:t>
            </w:r>
            <w:r>
              <w:rPr>
                <w:rFonts w:ascii="Arial" w:hAnsi="Arial" w:cs="Arial"/>
                <w:b/>
              </w:rPr>
              <w:t>front wheel drive drivetrain</w:t>
            </w:r>
            <w:r w:rsidRPr="00983502">
              <w:rPr>
                <w:rFonts w:ascii="Arial" w:hAnsi="Arial" w:cs="Arial"/>
                <w:b/>
              </w:rPr>
              <w:t xml:space="preserve">.  Can we offer a </w:t>
            </w:r>
            <w:r>
              <w:rPr>
                <w:rFonts w:ascii="Arial" w:hAnsi="Arial" w:cs="Arial"/>
                <w:b/>
              </w:rPr>
              <w:t>rear wheel drive drivetrain</w:t>
            </w:r>
            <w:r w:rsidRPr="00983502">
              <w:rPr>
                <w:rFonts w:ascii="Arial" w:hAnsi="Arial" w:cs="Arial"/>
                <w:b/>
              </w:rPr>
              <w:t xml:space="preserve">?  </w:t>
            </w:r>
          </w:p>
          <w:p w14:paraId="2F7E655D" w14:textId="77777777" w:rsidR="00983502" w:rsidRDefault="00983502" w:rsidP="0098350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1F035E14" w14:textId="5F3CEF12" w:rsidR="00983502" w:rsidRPr="00983502" w:rsidRDefault="00983502" w:rsidP="0098350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83502">
              <w:rPr>
                <w:rFonts w:ascii="Arial" w:hAnsi="Arial" w:cs="Arial"/>
              </w:rPr>
              <w:t>No.</w:t>
            </w:r>
          </w:p>
          <w:p w14:paraId="03C6B44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46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2" w14:textId="606E104B" w:rsidR="008918DF" w:rsidRDefault="00983502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4" w14:textId="48367F24" w:rsidR="008918DF" w:rsidRDefault="0098350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3.3.1.1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43BD" w14:textId="5FA6D9B1" w:rsidR="00983502" w:rsidRDefault="00983502" w:rsidP="0098350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983502">
              <w:rPr>
                <w:rFonts w:ascii="Arial" w:hAnsi="Arial" w:cs="Arial"/>
                <w:b/>
              </w:rPr>
              <w:t xml:space="preserve">The specification calls for a </w:t>
            </w:r>
            <w:r>
              <w:rPr>
                <w:rFonts w:ascii="Arial" w:hAnsi="Arial" w:cs="Arial"/>
                <w:b/>
              </w:rPr>
              <w:t>minimum 19 gallon total capacity fuel tank</w:t>
            </w:r>
            <w:r w:rsidRPr="00983502">
              <w:rPr>
                <w:rFonts w:ascii="Arial" w:hAnsi="Arial" w:cs="Arial"/>
                <w:b/>
              </w:rPr>
              <w:t>.  Can we offer a</w:t>
            </w:r>
            <w:r>
              <w:rPr>
                <w:rFonts w:ascii="Arial" w:hAnsi="Arial" w:cs="Arial"/>
                <w:b/>
              </w:rPr>
              <w:t>n 18.49 gallon fuel tank</w:t>
            </w:r>
            <w:r w:rsidRPr="00983502">
              <w:rPr>
                <w:rFonts w:ascii="Arial" w:hAnsi="Arial" w:cs="Arial"/>
                <w:b/>
              </w:rPr>
              <w:t xml:space="preserve">?  </w:t>
            </w:r>
          </w:p>
          <w:p w14:paraId="1EFA518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143471F" w14:textId="77777777" w:rsidR="00983502" w:rsidRDefault="00983502" w:rsidP="0098350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No, an 18.49 gallon fuel tank does not meet the minimum 19 gallon fuel tank capacity requirement listed in the Bid Solicitation.</w:t>
            </w:r>
          </w:p>
          <w:p w14:paraId="03C6B445" w14:textId="6966A134" w:rsidR="00983502" w:rsidRDefault="00983502" w:rsidP="0098350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  <w:permStart w:id="490564228" w:edGrp="everyone"/>
      <w:permEnd w:id="490564228"/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08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rXq6DXn8cHEMhNUAZdm+CVSmYdE+gphdcuIL6yRn+tPYRa+KSBDA5D1t/NpVuw0t24NOG7IQongwD/w67Wz1uQ==" w:salt="eYe1oV1EQj8D7H/mCnVhB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6F30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0AC1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029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77A72"/>
    <w:rsid w:val="00490B0F"/>
    <w:rsid w:val="004A0576"/>
    <w:rsid w:val="004A121D"/>
    <w:rsid w:val="004A7DA7"/>
    <w:rsid w:val="004C13A5"/>
    <w:rsid w:val="004C417C"/>
    <w:rsid w:val="004D39D7"/>
    <w:rsid w:val="004D7583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80A"/>
    <w:rsid w:val="005F3A74"/>
    <w:rsid w:val="00601A25"/>
    <w:rsid w:val="00610AAA"/>
    <w:rsid w:val="00610ADE"/>
    <w:rsid w:val="00646784"/>
    <w:rsid w:val="00670FCB"/>
    <w:rsid w:val="00680819"/>
    <w:rsid w:val="00681FBE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4D47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3502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079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271F"/>
    <w:rsid w:val="00B842BD"/>
    <w:rsid w:val="00B92AC8"/>
    <w:rsid w:val="00B9391C"/>
    <w:rsid w:val="00B94666"/>
    <w:rsid w:val="00BB28BA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0DEA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28DC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001C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7583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sharepoint/v3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035e97a8-7486-4082-94c4-ab983c563e82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0AF8CAA-5A7C-4444-8A80-28E84FF47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252</Words>
  <Characters>1479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Thomas, Kristi</cp:lastModifiedBy>
  <cp:revision>3</cp:revision>
  <cp:lastPrinted>2018-05-17T18:38:00Z</cp:lastPrinted>
  <dcterms:created xsi:type="dcterms:W3CDTF">2018-05-17T20:18:00Z</dcterms:created>
  <dcterms:modified xsi:type="dcterms:W3CDTF">2018-05-17T20:19:00Z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