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58EB5ED" w:rsidR="00364A22" w:rsidRPr="002420F8" w:rsidRDefault="00D0662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22,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9DF2D3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D0662C">
        <w:rPr>
          <w:rFonts w:ascii="Arial" w:hAnsi="Arial" w:cs="Arial"/>
          <w:sz w:val="20"/>
        </w:rPr>
        <w:t>18DPP00228</w:t>
      </w:r>
    </w:p>
    <w:p w14:paraId="6F83CB5D" w14:textId="7BA0F09F" w:rsidR="008918DF" w:rsidRPr="008918DF" w:rsidRDefault="00D0662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T0002 Bottled Spring Water/ Cooler Rental- Statewide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  <w:bookmarkStart w:id="0" w:name="_GoBack"/>
      <w:bookmarkEnd w:id="0"/>
    </w:p>
    <w:p w14:paraId="43E0DA1E" w14:textId="270BEA3F" w:rsidR="007E4C99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E4C99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E4C99">
        <w:rPr>
          <w:rFonts w:ascii="Arial" w:hAnsi="Arial" w:cs="Arial"/>
          <w:b/>
          <w:u w:val="single"/>
        </w:rPr>
        <w:t>May 22</w:t>
      </w:r>
      <w:r w:rsidR="00D0662C">
        <w:rPr>
          <w:rFonts w:ascii="Arial" w:hAnsi="Arial" w:cs="Arial"/>
          <w:b/>
          <w:u w:val="single"/>
        </w:rPr>
        <w:t>, 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7144218C" w14:textId="209A68CF" w:rsidR="007E4C99" w:rsidRPr="008918DF" w:rsidRDefault="007E4C99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Revised Quote S</w:t>
      </w:r>
      <w:r w:rsidR="00C41024">
        <w:rPr>
          <w:rFonts w:ascii="Arial" w:hAnsi="Arial" w:cs="Arial"/>
          <w:b/>
        </w:rPr>
        <w:t xml:space="preserve">ubmission Due Date: </w:t>
      </w:r>
      <w:r w:rsidR="00C41024" w:rsidRPr="005F3EAC">
        <w:rPr>
          <w:rFonts w:ascii="Arial" w:hAnsi="Arial" w:cs="Arial"/>
          <w:b/>
          <w:u w:val="single"/>
        </w:rPr>
        <w:t>June 6, 2018</w:t>
      </w:r>
      <w:r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C0CFC9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D0662C">
        <w:rPr>
          <w:rFonts w:ascii="Arial" w:hAnsi="Arial" w:cs="Arial"/>
          <w:i w:val="0"/>
          <w:sz w:val="20"/>
        </w:rPr>
        <w:t>Amendment #</w:t>
      </w:r>
      <w:r w:rsidR="00D0662C" w:rsidRPr="00D0662C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E82AE4E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0662C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6F0C71AF" w14:textId="77777777" w:rsidR="007E4C99" w:rsidRDefault="007E4C9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1D" w14:textId="47FED3E9" w:rsidR="00A233DA" w:rsidRPr="00E5368B" w:rsidRDefault="007E4C99" w:rsidP="008918DF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be advised that the Quote Submission Due Date has been changed from May 22, 2018 to </w:t>
      </w:r>
      <w:r>
        <w:rPr>
          <w:rFonts w:ascii="Arial" w:hAnsi="Arial" w:cs="Arial"/>
          <w:b/>
        </w:rPr>
        <w:br/>
        <w:t>June 6, 2018 (2:00 p.m. Eastern Time).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2D960361" w:rsidR="007D1D98" w:rsidRPr="008918DF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Please note </w:t>
      </w:r>
      <w:r w:rsidRPr="007E4C99">
        <w:rPr>
          <w:rFonts w:ascii="Arial" w:hAnsi="Arial" w:cs="Arial"/>
        </w:rPr>
        <w:t>that f</w:t>
      </w:r>
      <w:r w:rsidR="00EB3E79" w:rsidRPr="007E4C99">
        <w:rPr>
          <w:rFonts w:ascii="Arial" w:hAnsi="Arial" w:cs="Arial"/>
        </w:rPr>
        <w:t>or all a</w:t>
      </w:r>
      <w:r w:rsidR="007D1D98" w:rsidRPr="007E4C99">
        <w:rPr>
          <w:rFonts w:ascii="Arial" w:hAnsi="Arial" w:cs="Arial"/>
        </w:rPr>
        <w:t>dditions, deletions, clarifica</w:t>
      </w:r>
      <w:r w:rsidR="00502120" w:rsidRPr="007E4C99">
        <w:rPr>
          <w:rFonts w:ascii="Arial" w:hAnsi="Arial" w:cs="Arial"/>
        </w:rPr>
        <w:t>tions and modifications to the Bid S</w:t>
      </w:r>
      <w:r w:rsidR="007D1D98" w:rsidRPr="007E4C99">
        <w:rPr>
          <w:rFonts w:ascii="Arial" w:hAnsi="Arial" w:cs="Arial"/>
        </w:rPr>
        <w:t>olicitation</w:t>
      </w:r>
      <w:r w:rsidR="00EB3E79" w:rsidRPr="007E4C99">
        <w:rPr>
          <w:rFonts w:ascii="Arial" w:hAnsi="Arial" w:cs="Arial"/>
        </w:rPr>
        <w:t>,</w:t>
      </w:r>
      <w:r w:rsidR="00D55DDC" w:rsidRPr="007E4C99">
        <w:rPr>
          <w:rFonts w:ascii="Arial" w:hAnsi="Arial" w:cs="Arial"/>
        </w:rPr>
        <w:t xml:space="preserve"> </w:t>
      </w:r>
      <w:r w:rsidR="00EB3E79" w:rsidRPr="007E4C99">
        <w:rPr>
          <w:rFonts w:ascii="Arial" w:hAnsi="Arial" w:cs="Arial"/>
        </w:rPr>
        <w:t>please r</w:t>
      </w:r>
      <w:r w:rsidR="00D55DDC" w:rsidRPr="007E4C99">
        <w:rPr>
          <w:rFonts w:ascii="Arial" w:hAnsi="Arial" w:cs="Arial"/>
        </w:rPr>
        <w:t xml:space="preserve">efer to </w:t>
      </w:r>
      <w:r w:rsidR="00DC72EC" w:rsidRPr="007E4C99">
        <w:rPr>
          <w:rFonts w:ascii="Arial" w:hAnsi="Arial" w:cs="Arial"/>
        </w:rPr>
        <w:t xml:space="preserve">the </w:t>
      </w:r>
      <w:r w:rsidR="00721BC8" w:rsidRPr="007E4C99">
        <w:rPr>
          <w:rFonts w:ascii="Arial" w:hAnsi="Arial" w:cs="Arial"/>
        </w:rPr>
        <w:t xml:space="preserve">Revised </w:t>
      </w:r>
      <w:r w:rsidRPr="007E4C99">
        <w:rPr>
          <w:rFonts w:ascii="Arial" w:hAnsi="Arial" w:cs="Arial"/>
        </w:rPr>
        <w:t xml:space="preserve">Bid Solicitation </w:t>
      </w:r>
      <w:r w:rsidR="003069D9" w:rsidRPr="007E4C99">
        <w:rPr>
          <w:rFonts w:ascii="Arial" w:hAnsi="Arial" w:cs="Arial"/>
        </w:rPr>
        <w:t>en</w:t>
      </w:r>
      <w:r w:rsidR="00DC72EC" w:rsidRPr="007E4C99">
        <w:rPr>
          <w:rFonts w:ascii="Arial" w:hAnsi="Arial" w:cs="Arial"/>
        </w:rPr>
        <w:t>titled</w:t>
      </w:r>
      <w:r w:rsidR="00DC72EC" w:rsidRPr="008918DF">
        <w:rPr>
          <w:rFonts w:ascii="Arial" w:hAnsi="Arial" w:cs="Arial"/>
        </w:rPr>
        <w:t xml:space="preserve"> “</w:t>
      </w:r>
      <w:r w:rsidR="007E4C99">
        <w:rPr>
          <w:rFonts w:ascii="Arial" w:hAnsi="Arial" w:cs="Arial"/>
        </w:rPr>
        <w:t>T0002 Bottled Spring Water/ Cooler Rental- Statewide</w:t>
      </w:r>
      <w:r w:rsidR="00DC72EC" w:rsidRPr="008918DF">
        <w:rPr>
          <w:rFonts w:ascii="Arial" w:hAnsi="Arial" w:cs="Arial"/>
        </w:rPr>
        <w:t>”</w:t>
      </w:r>
      <w:r w:rsidR="007E4C99">
        <w:rPr>
          <w:rFonts w:ascii="Arial" w:hAnsi="Arial" w:cs="Arial"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3067BECE" w:rsidR="00721BC8" w:rsidRPr="00D0662C" w:rsidRDefault="00721BC8" w:rsidP="00D0662C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D0662C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66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iJORXDXJOjVZAoRCtYyeZdvndwoWJrFvr7pe/dBOVeBNESPvi86WtoVNIhBEfTgqqDF7O0yX9tbjWqnSSZ92cw==" w:salt="mHDvc+b5JHjqGsBq7krf3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15D"/>
    <w:rsid w:val="005B7B28"/>
    <w:rsid w:val="005D1FD3"/>
    <w:rsid w:val="005D5F8B"/>
    <w:rsid w:val="005E3AEA"/>
    <w:rsid w:val="005E7D9D"/>
    <w:rsid w:val="005F3A74"/>
    <w:rsid w:val="005F3EAC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4C99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024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662C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5368B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sharepoint/v3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E19FED2D-B9BF-4E6C-BB0A-DBDE0A444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171</Words>
  <Characters>963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</cp:lastModifiedBy>
  <cp:revision>2</cp:revision>
  <cp:lastPrinted>2016-08-03T15:29:00Z</cp:lastPrinted>
  <dcterms:created xsi:type="dcterms:W3CDTF">2018-05-22T15:33:00Z</dcterms:created>
  <dcterms:modified xsi:type="dcterms:W3CDTF">2018-05-22T15:33:00Z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