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B5EB74" w14:textId="4E3FD5FF" w:rsidR="00364A22" w:rsidRPr="008918DF" w:rsidRDefault="003424B5" w:rsidP="00364A22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B28DD">
        <w:rPr>
          <w:rFonts w:ascii="Arial" w:hAnsi="Arial" w:cs="Arial"/>
        </w:rPr>
        <w:t xml:space="preserve">April </w:t>
      </w:r>
      <w:r w:rsidR="00967425">
        <w:rPr>
          <w:rFonts w:ascii="Arial" w:hAnsi="Arial" w:cs="Arial"/>
        </w:rPr>
        <w:t>10</w:t>
      </w:r>
      <w:r>
        <w:rPr>
          <w:rFonts w:ascii="Arial" w:hAnsi="Arial" w:cs="Arial"/>
        </w:rPr>
        <w:t>, 2018</w:t>
      </w:r>
    </w:p>
    <w:p w14:paraId="00167A04" w14:textId="77777777" w:rsidR="00364A22" w:rsidRPr="008918DF" w:rsidRDefault="00364A22" w:rsidP="00364A22">
      <w:pPr>
        <w:rPr>
          <w:rFonts w:ascii="Arial" w:hAnsi="Arial" w:cs="Arial"/>
        </w:rPr>
      </w:pPr>
    </w:p>
    <w:p w14:paraId="795399C1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173E8B0F" w14:textId="77777777" w:rsidR="007D1D98" w:rsidRPr="008918DF" w:rsidRDefault="007D1D98" w:rsidP="007D1D98">
      <w:pPr>
        <w:rPr>
          <w:rFonts w:ascii="Arial" w:hAnsi="Arial" w:cs="Arial"/>
        </w:rPr>
      </w:pPr>
    </w:p>
    <w:p w14:paraId="55698EFF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D9FB097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{RFP} # </w:t>
      </w:r>
      <w:r w:rsidR="003424B5">
        <w:rPr>
          <w:rFonts w:ascii="Arial" w:hAnsi="Arial" w:cs="Arial"/>
          <w:sz w:val="20"/>
        </w:rPr>
        <w:t>18DPP00226</w:t>
      </w:r>
    </w:p>
    <w:p w14:paraId="0246768A" w14:textId="77777777" w:rsidR="008918DF" w:rsidRPr="008918DF" w:rsidRDefault="003424B5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Sandy Integrated Recovery </w:t>
      </w:r>
      <w:r w:rsidR="00650463">
        <w:rPr>
          <w:rFonts w:ascii="Arial" w:hAnsi="Arial" w:cs="Arial"/>
          <w:b/>
        </w:rPr>
        <w:t xml:space="preserve">Operations and Management System (SIROMS) Maintenance and </w:t>
      </w:r>
      <w:r w:rsidR="00650463">
        <w:rPr>
          <w:rFonts w:ascii="Arial" w:hAnsi="Arial" w:cs="Arial"/>
          <w:b/>
        </w:rPr>
        <w:tab/>
        <w:t>Hosting</w:t>
      </w:r>
    </w:p>
    <w:p w14:paraId="643E2BE7" w14:textId="77777777" w:rsidR="007D1D98" w:rsidRPr="008918DF" w:rsidRDefault="007D1D98" w:rsidP="008918DF">
      <w:pPr>
        <w:ind w:firstLine="720"/>
        <w:rPr>
          <w:rFonts w:ascii="Arial" w:hAnsi="Arial" w:cs="Arial"/>
          <w:b/>
        </w:rPr>
      </w:pPr>
    </w:p>
    <w:p w14:paraId="4027175C" w14:textId="77777777" w:rsidR="008918DF" w:rsidRPr="008918DF" w:rsidRDefault="008918DF" w:rsidP="008918DF">
      <w:pPr>
        <w:ind w:firstLine="720"/>
        <w:rPr>
          <w:rFonts w:ascii="Arial" w:hAnsi="Arial" w:cs="Arial"/>
        </w:rPr>
      </w:pPr>
    </w:p>
    <w:p w14:paraId="36B7F81E" w14:textId="3A0310EB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7D1D98" w:rsidRPr="008918DF">
        <w:rPr>
          <w:rFonts w:ascii="Arial" w:hAnsi="Arial" w:cs="Arial"/>
          <w:b/>
        </w:rPr>
        <w:t xml:space="preserve">Quote {Proposal} Submission Due </w:t>
      </w:r>
      <w:r w:rsidR="007D1D98" w:rsidRPr="00B46237">
        <w:rPr>
          <w:rFonts w:ascii="Arial" w:hAnsi="Arial" w:cs="Arial"/>
          <w:b/>
        </w:rPr>
        <w:t xml:space="preserve">Date: </w:t>
      </w:r>
      <w:r w:rsidR="00923C99" w:rsidRPr="00923C99">
        <w:rPr>
          <w:rFonts w:ascii="Arial" w:hAnsi="Arial" w:cs="Arial"/>
          <w:b/>
          <w:u w:val="single"/>
        </w:rPr>
        <w:t xml:space="preserve">Thursday, </w:t>
      </w:r>
      <w:r w:rsidR="00C53F77">
        <w:rPr>
          <w:rFonts w:ascii="Arial" w:hAnsi="Arial" w:cs="Arial"/>
          <w:b/>
          <w:u w:val="single"/>
        </w:rPr>
        <w:t>March 29</w:t>
      </w:r>
      <w:r w:rsidR="00650463" w:rsidRPr="00B46237">
        <w:rPr>
          <w:rFonts w:ascii="Arial" w:hAnsi="Arial" w:cs="Arial"/>
          <w:b/>
          <w:u w:val="single"/>
        </w:rPr>
        <w:t>, 2018</w:t>
      </w:r>
      <w:r w:rsidR="0053372D" w:rsidRPr="00650463">
        <w:rPr>
          <w:rFonts w:ascii="Arial" w:hAnsi="Arial" w:cs="Arial"/>
          <w:b/>
        </w:rPr>
        <w:t xml:space="preserve"> (2:</w:t>
      </w:r>
      <w:r w:rsidR="0053372D" w:rsidRPr="008918DF">
        <w:rPr>
          <w:rFonts w:ascii="Arial" w:hAnsi="Arial" w:cs="Arial"/>
          <w:b/>
        </w:rPr>
        <w:t>00 p.m. E</w:t>
      </w:r>
      <w:r w:rsidR="007D1D98" w:rsidRPr="008918DF">
        <w:rPr>
          <w:rFonts w:ascii="Arial" w:hAnsi="Arial" w:cs="Arial"/>
          <w:b/>
        </w:rPr>
        <w:t>T)</w:t>
      </w:r>
    </w:p>
    <w:p w14:paraId="4AB66C9E" w14:textId="22ACCE8E" w:rsidR="00C53F77" w:rsidRPr="008918DF" w:rsidRDefault="00C53F77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B51A3B">
        <w:rPr>
          <w:rFonts w:ascii="Arial" w:hAnsi="Arial" w:cs="Arial"/>
          <w:b/>
          <w:color w:val="FF0000"/>
        </w:rPr>
        <w:t>Revised</w:t>
      </w:r>
      <w:r>
        <w:rPr>
          <w:rFonts w:ascii="Arial" w:hAnsi="Arial" w:cs="Arial"/>
          <w:b/>
        </w:rPr>
        <w:t xml:space="preserve"> Quote {Proposal} Submission Due Date: </w:t>
      </w:r>
      <w:r w:rsidR="00923C99" w:rsidRPr="00923C99">
        <w:rPr>
          <w:rFonts w:ascii="Arial" w:hAnsi="Arial" w:cs="Arial"/>
          <w:b/>
          <w:color w:val="FF0000"/>
          <w:u w:val="single"/>
        </w:rPr>
        <w:t xml:space="preserve">Thursday, </w:t>
      </w:r>
      <w:r w:rsidR="00B51A3B" w:rsidRPr="00752303">
        <w:rPr>
          <w:rFonts w:ascii="Arial" w:hAnsi="Arial" w:cs="Arial"/>
          <w:b/>
          <w:color w:val="FF0000"/>
          <w:u w:val="single"/>
        </w:rPr>
        <w:t>May 10</w:t>
      </w:r>
      <w:r w:rsidRPr="00752303">
        <w:rPr>
          <w:rFonts w:ascii="Arial" w:hAnsi="Arial" w:cs="Arial"/>
          <w:b/>
          <w:color w:val="FF0000"/>
          <w:u w:val="single"/>
        </w:rPr>
        <w:t>, 2018</w:t>
      </w:r>
      <w:r w:rsidRPr="00752303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>(2:00 p.m. ET)</w:t>
      </w:r>
    </w:p>
    <w:p w14:paraId="5371BB72" w14:textId="77777777" w:rsidR="00364A22" w:rsidRPr="008918DF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14:paraId="4D30DA48" w14:textId="77777777" w:rsidR="00364A22" w:rsidRPr="008918DF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6632DC23" w14:textId="0FA701C0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{</w:t>
      </w:r>
      <w:r w:rsidR="00A233DA" w:rsidRPr="008918DF">
        <w:rPr>
          <w:rFonts w:ascii="Arial" w:hAnsi="Arial" w:cs="Arial"/>
          <w:i w:val="0"/>
          <w:sz w:val="20"/>
        </w:rPr>
        <w:t>Addendum</w:t>
      </w:r>
      <w:r w:rsidRPr="008918DF">
        <w:rPr>
          <w:rFonts w:ascii="Arial" w:hAnsi="Arial" w:cs="Arial"/>
          <w:i w:val="0"/>
          <w:sz w:val="20"/>
        </w:rPr>
        <w:t>} #</w:t>
      </w:r>
      <w:r w:rsidR="00967425">
        <w:rPr>
          <w:rFonts w:ascii="Arial" w:hAnsi="Arial" w:cs="Arial"/>
          <w:i w:val="0"/>
          <w:sz w:val="20"/>
        </w:rPr>
        <w:t>3</w:t>
      </w:r>
    </w:p>
    <w:p w14:paraId="48341EB4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8AC02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FF95234" w14:textId="7644146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{Addendum} #</w:t>
      </w:r>
      <w:r w:rsidR="00967425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60851" w:rsidRPr="008918DF">
        <w:rPr>
          <w:rFonts w:ascii="Arial" w:hAnsi="Arial" w:cs="Arial"/>
        </w:rPr>
        <w:t>olicitation {RFP}:</w:t>
      </w:r>
    </w:p>
    <w:p w14:paraId="4AD39924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2A6C47C" w14:textId="5D636AE7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 {</w:t>
      </w:r>
      <w:r w:rsidR="00490B0F" w:rsidRPr="008918DF">
        <w:rPr>
          <w:rFonts w:ascii="Arial" w:hAnsi="Arial" w:cs="Arial"/>
        </w:rPr>
        <w:t>A</w:t>
      </w:r>
      <w:r w:rsidR="00A233DA" w:rsidRPr="008918DF">
        <w:rPr>
          <w:rFonts w:ascii="Arial" w:hAnsi="Arial" w:cs="Arial"/>
        </w:rPr>
        <w:t xml:space="preserve">ddendum} </w:t>
      </w:r>
      <w:r w:rsidR="00D8285B">
        <w:rPr>
          <w:rFonts w:ascii="Arial" w:hAnsi="Arial" w:cs="Arial"/>
        </w:rPr>
        <w:t>extends the</w:t>
      </w:r>
      <w:r w:rsidR="00967425">
        <w:rPr>
          <w:rFonts w:ascii="Arial" w:hAnsi="Arial" w:cs="Arial"/>
        </w:rPr>
        <w:t xml:space="preserve"> Quote {Proposal} </w:t>
      </w:r>
      <w:r w:rsidR="00D8285B">
        <w:rPr>
          <w:rFonts w:ascii="Arial" w:hAnsi="Arial" w:cs="Arial"/>
        </w:rPr>
        <w:t>submission due</w:t>
      </w:r>
      <w:r w:rsidR="00967425">
        <w:rPr>
          <w:rFonts w:ascii="Arial" w:hAnsi="Arial" w:cs="Arial"/>
        </w:rPr>
        <w:t xml:space="preserve"> date</w:t>
      </w:r>
      <w:r w:rsidR="00D8285B">
        <w:rPr>
          <w:rFonts w:ascii="Arial" w:hAnsi="Arial" w:cs="Arial"/>
        </w:rPr>
        <w:t xml:space="preserve"> to </w:t>
      </w:r>
      <w:r w:rsidR="00923C99">
        <w:rPr>
          <w:rFonts w:ascii="Arial" w:hAnsi="Arial" w:cs="Arial"/>
        </w:rPr>
        <w:t xml:space="preserve">Thursday, </w:t>
      </w:r>
      <w:bookmarkStart w:id="0" w:name="_GoBack"/>
      <w:bookmarkEnd w:id="0"/>
      <w:r w:rsidR="00D8285B">
        <w:rPr>
          <w:rFonts w:ascii="Arial" w:hAnsi="Arial" w:cs="Arial"/>
        </w:rPr>
        <w:t>May 10, 2018</w:t>
      </w:r>
      <w:r w:rsidR="00260851" w:rsidRPr="008918DF">
        <w:rPr>
          <w:rFonts w:ascii="Arial" w:hAnsi="Arial" w:cs="Arial"/>
        </w:rPr>
        <w:t xml:space="preserve">. </w:t>
      </w:r>
    </w:p>
    <w:p w14:paraId="42CC8AA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BF139E9" w14:textId="4767A6E7" w:rsidR="007D1D98" w:rsidRPr="00D8285B" w:rsidRDefault="00D8285B" w:rsidP="00D8285B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Responses to electronic</w:t>
      </w:r>
      <w:r w:rsidR="00967425" w:rsidRPr="00D8285B">
        <w:rPr>
          <w:rFonts w:ascii="Arial" w:hAnsi="Arial" w:cs="Arial"/>
        </w:rPr>
        <w:t xml:space="preserve"> questions will be </w:t>
      </w:r>
      <w:r>
        <w:rPr>
          <w:rFonts w:ascii="Arial" w:hAnsi="Arial" w:cs="Arial"/>
        </w:rPr>
        <w:t xml:space="preserve">issued </w:t>
      </w:r>
      <w:r w:rsidR="00967425" w:rsidRPr="00D8285B">
        <w:rPr>
          <w:rFonts w:ascii="Arial" w:hAnsi="Arial" w:cs="Arial"/>
        </w:rPr>
        <w:t>in a subsequent Bid Amendment {Addendum}.</w:t>
      </w:r>
    </w:p>
    <w:p w14:paraId="30476D6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F3D908A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{RFP}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Pr="008918DF">
        <w:rPr>
          <w:rFonts w:ascii="Arial" w:hAnsi="Arial" w:cs="Arial"/>
        </w:rPr>
        <w:t xml:space="preserve">olicitation {RFP} 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mendments {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ddenda}. </w:t>
      </w:r>
    </w:p>
    <w:p w14:paraId="37DEE2D6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CB10A60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Pr="008918DF">
        <w:rPr>
          <w:rFonts w:ascii="Arial" w:hAnsi="Arial" w:cs="Arial"/>
        </w:rPr>
        <w:t>olicitation {RFP} shall remain the same.</w:t>
      </w:r>
    </w:p>
    <w:p w14:paraId="2EE7EE86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B66904" w14:textId="52BEAAD9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D097CD" w14:textId="77777777" w:rsidR="00967425" w:rsidRDefault="00967425">
      <w:r>
        <w:separator/>
      </w:r>
    </w:p>
  </w:endnote>
  <w:endnote w:type="continuationSeparator" w:id="0">
    <w:p w14:paraId="56590D8E" w14:textId="77777777" w:rsidR="00967425" w:rsidRDefault="00967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E7C50A" w14:textId="77777777" w:rsidR="00967425" w:rsidRDefault="0096742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28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7EE168" w14:textId="77777777" w:rsidR="00967425" w:rsidRDefault="0096742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C1B18E" w14:textId="77777777" w:rsidR="00967425" w:rsidRDefault="0096742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F877815" wp14:editId="1B16A58F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DA0FF4" w14:textId="77777777" w:rsidR="00967425" w:rsidRPr="003048CF" w:rsidRDefault="0096742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87781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4EDA0FF4" w14:textId="77777777" w:rsidR="009634FA" w:rsidRPr="003048CF" w:rsidRDefault="009634FA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0202E" w14:textId="77777777" w:rsidR="00967425" w:rsidRDefault="00967425">
      <w:r>
        <w:separator/>
      </w:r>
    </w:p>
  </w:footnote>
  <w:footnote w:type="continuationSeparator" w:id="0">
    <w:p w14:paraId="460C6ED3" w14:textId="77777777" w:rsidR="00967425" w:rsidRDefault="009674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967425" w14:paraId="0EF72338" w14:textId="77777777" w:rsidTr="001A49EB">
      <w:trPr>
        <w:trHeight w:val="1080"/>
        <w:jc w:val="center"/>
      </w:trPr>
      <w:tc>
        <w:tcPr>
          <w:tcW w:w="2880" w:type="dxa"/>
        </w:tcPr>
        <w:p w14:paraId="6F94EE1B" w14:textId="77777777" w:rsidR="00967425" w:rsidRDefault="00967425" w:rsidP="00E242AB"/>
      </w:tc>
      <w:tc>
        <w:tcPr>
          <w:tcW w:w="5760" w:type="dxa"/>
          <w:vAlign w:val="center"/>
        </w:tcPr>
        <w:p w14:paraId="3F7F6F6E" w14:textId="77777777" w:rsidR="00967425" w:rsidRDefault="0096742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21C70402" wp14:editId="6AF18BA7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6E29EEA" w14:textId="77777777" w:rsidR="00967425" w:rsidRDefault="00967425" w:rsidP="00E242AB"/>
      </w:tc>
    </w:tr>
    <w:tr w:rsidR="00967425" w14:paraId="37959F03" w14:textId="77777777" w:rsidTr="001A49EB">
      <w:trPr>
        <w:trHeight w:val="893"/>
        <w:jc w:val="center"/>
      </w:trPr>
      <w:tc>
        <w:tcPr>
          <w:tcW w:w="2880" w:type="dxa"/>
          <w:vAlign w:val="bottom"/>
        </w:tcPr>
        <w:p w14:paraId="3A0ED544" w14:textId="77777777" w:rsidR="00967425" w:rsidRPr="00DE79FE" w:rsidRDefault="0096742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661854D6" w14:textId="77777777" w:rsidR="00967425" w:rsidRPr="006359DD" w:rsidRDefault="0096742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E7B8C5A" w14:textId="77777777" w:rsidR="00967425" w:rsidRPr="00952B78" w:rsidRDefault="0096742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4C44723" w14:textId="77777777" w:rsidR="00967425" w:rsidRPr="00CD2155" w:rsidRDefault="0096742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28E9FFE1" w14:textId="77777777" w:rsidR="00967425" w:rsidRPr="00CD2155" w:rsidRDefault="0096742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0A1F73" w14:textId="77777777" w:rsidR="00967425" w:rsidRPr="00CD2155" w:rsidRDefault="0096742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036547E9" w14:textId="77777777" w:rsidR="00967425" w:rsidRPr="00CD2155" w:rsidRDefault="0096742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5F8473E9" w14:textId="77777777" w:rsidR="00967425" w:rsidRPr="00CD2155" w:rsidRDefault="0096742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775F894F" w14:textId="77777777" w:rsidR="00967425" w:rsidRPr="006359DD" w:rsidRDefault="0096742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27238979" w14:textId="77777777" w:rsidR="00967425" w:rsidRPr="006359DD" w:rsidRDefault="0096742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195D9E7B" w14:textId="77777777" w:rsidR="00967425" w:rsidRPr="006359DD" w:rsidRDefault="0096742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967425" w14:paraId="63858FCB" w14:textId="77777777" w:rsidTr="001A49EB">
      <w:trPr>
        <w:trHeight w:val="892"/>
        <w:jc w:val="center"/>
      </w:trPr>
      <w:tc>
        <w:tcPr>
          <w:tcW w:w="2880" w:type="dxa"/>
          <w:vAlign w:val="bottom"/>
        </w:tcPr>
        <w:p w14:paraId="02021720" w14:textId="77777777" w:rsidR="00967425" w:rsidRPr="006359DD" w:rsidRDefault="00967425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253DE2B8" w14:textId="77777777" w:rsidR="00967425" w:rsidRPr="006359DD" w:rsidRDefault="0096742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22F7A3F" w14:textId="77777777" w:rsidR="00967425" w:rsidRPr="006359DD" w:rsidRDefault="0096742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71A5B9" w14:textId="77777777" w:rsidR="00967425" w:rsidRPr="006359DD" w:rsidRDefault="00967425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5CEF4DB9" w14:textId="77777777" w:rsidR="00967425" w:rsidRPr="006359DD" w:rsidRDefault="0096742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967425" w14:paraId="65DAC3B7" w14:textId="77777777" w:rsidTr="001A49EB">
      <w:trPr>
        <w:jc w:val="center"/>
      </w:trPr>
      <w:tc>
        <w:tcPr>
          <w:tcW w:w="2880" w:type="dxa"/>
        </w:tcPr>
        <w:p w14:paraId="15EA4A92" w14:textId="77777777" w:rsidR="00967425" w:rsidRPr="006359DD" w:rsidRDefault="00967425" w:rsidP="00E242AB"/>
      </w:tc>
      <w:tc>
        <w:tcPr>
          <w:tcW w:w="5760" w:type="dxa"/>
        </w:tcPr>
        <w:p w14:paraId="583B8520" w14:textId="77777777" w:rsidR="00967425" w:rsidRPr="00CD2155" w:rsidRDefault="0096742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7E6EFE67" w14:textId="77777777" w:rsidR="00967425" w:rsidRPr="006359DD" w:rsidRDefault="0096742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322B733" w14:textId="77777777" w:rsidR="00967425" w:rsidRPr="006359DD" w:rsidRDefault="00967425" w:rsidP="00E242AB"/>
      </w:tc>
    </w:tr>
  </w:tbl>
  <w:p w14:paraId="1493396C" w14:textId="77777777" w:rsidR="00967425" w:rsidRDefault="0096742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6E7B6C"/>
    <w:multiLevelType w:val="hybridMultilevel"/>
    <w:tmpl w:val="96CC7F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240D80"/>
    <w:multiLevelType w:val="hybridMultilevel"/>
    <w:tmpl w:val="66F2CCDA"/>
    <w:lvl w:ilvl="0" w:tplc="548A8758">
      <w:start w:val="1"/>
      <w:numFmt w:val="upp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A876D61"/>
    <w:multiLevelType w:val="hybridMultilevel"/>
    <w:tmpl w:val="A5122A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E3DE9"/>
    <w:multiLevelType w:val="hybridMultilevel"/>
    <w:tmpl w:val="96D4E8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771"/>
    <w:rsid w:val="00002602"/>
    <w:rsid w:val="00011494"/>
    <w:rsid w:val="000114D3"/>
    <w:rsid w:val="000170C9"/>
    <w:rsid w:val="000178AC"/>
    <w:rsid w:val="00017E0E"/>
    <w:rsid w:val="000210C4"/>
    <w:rsid w:val="00023C35"/>
    <w:rsid w:val="00031892"/>
    <w:rsid w:val="00035C11"/>
    <w:rsid w:val="00040BA3"/>
    <w:rsid w:val="0004455E"/>
    <w:rsid w:val="00047D91"/>
    <w:rsid w:val="00050486"/>
    <w:rsid w:val="00051C6F"/>
    <w:rsid w:val="00052135"/>
    <w:rsid w:val="00052193"/>
    <w:rsid w:val="00052433"/>
    <w:rsid w:val="000555F2"/>
    <w:rsid w:val="0006149B"/>
    <w:rsid w:val="00080562"/>
    <w:rsid w:val="0008283F"/>
    <w:rsid w:val="00085940"/>
    <w:rsid w:val="00087AC7"/>
    <w:rsid w:val="00091215"/>
    <w:rsid w:val="00094787"/>
    <w:rsid w:val="00096FC3"/>
    <w:rsid w:val="000B0007"/>
    <w:rsid w:val="000B04EE"/>
    <w:rsid w:val="000C1002"/>
    <w:rsid w:val="000C1BA2"/>
    <w:rsid w:val="000C220B"/>
    <w:rsid w:val="000C3964"/>
    <w:rsid w:val="000C7991"/>
    <w:rsid w:val="000D0811"/>
    <w:rsid w:val="000D331F"/>
    <w:rsid w:val="000D5CA5"/>
    <w:rsid w:val="000D5F38"/>
    <w:rsid w:val="000E0818"/>
    <w:rsid w:val="000E764D"/>
    <w:rsid w:val="000F1E0D"/>
    <w:rsid w:val="000F1EAB"/>
    <w:rsid w:val="000F21AF"/>
    <w:rsid w:val="000F3EE8"/>
    <w:rsid w:val="000F4826"/>
    <w:rsid w:val="000F5A99"/>
    <w:rsid w:val="00100C93"/>
    <w:rsid w:val="00100D84"/>
    <w:rsid w:val="0010314B"/>
    <w:rsid w:val="001036B6"/>
    <w:rsid w:val="00105C7C"/>
    <w:rsid w:val="00112D83"/>
    <w:rsid w:val="001130EC"/>
    <w:rsid w:val="001235FE"/>
    <w:rsid w:val="001236A1"/>
    <w:rsid w:val="001263F0"/>
    <w:rsid w:val="001265C6"/>
    <w:rsid w:val="001325D5"/>
    <w:rsid w:val="00137C0C"/>
    <w:rsid w:val="0014495D"/>
    <w:rsid w:val="00156202"/>
    <w:rsid w:val="00156291"/>
    <w:rsid w:val="00160E56"/>
    <w:rsid w:val="00163AFF"/>
    <w:rsid w:val="00164C1C"/>
    <w:rsid w:val="001663FB"/>
    <w:rsid w:val="001749A7"/>
    <w:rsid w:val="00182706"/>
    <w:rsid w:val="00182E6A"/>
    <w:rsid w:val="001868C7"/>
    <w:rsid w:val="001943BA"/>
    <w:rsid w:val="00194DDF"/>
    <w:rsid w:val="001A2EC4"/>
    <w:rsid w:val="001A48D2"/>
    <w:rsid w:val="001A49EB"/>
    <w:rsid w:val="001A4D4A"/>
    <w:rsid w:val="001A5938"/>
    <w:rsid w:val="001B090D"/>
    <w:rsid w:val="001C65A8"/>
    <w:rsid w:val="001D140B"/>
    <w:rsid w:val="001D1ABC"/>
    <w:rsid w:val="001D645E"/>
    <w:rsid w:val="001D7A73"/>
    <w:rsid w:val="001E739E"/>
    <w:rsid w:val="001F0880"/>
    <w:rsid w:val="001F1D6D"/>
    <w:rsid w:val="001F34F3"/>
    <w:rsid w:val="001F68FC"/>
    <w:rsid w:val="001F6932"/>
    <w:rsid w:val="00201270"/>
    <w:rsid w:val="0020175D"/>
    <w:rsid w:val="00202F19"/>
    <w:rsid w:val="00204D2F"/>
    <w:rsid w:val="002050EC"/>
    <w:rsid w:val="002215E7"/>
    <w:rsid w:val="0022402C"/>
    <w:rsid w:val="00230209"/>
    <w:rsid w:val="0023083B"/>
    <w:rsid w:val="002447D5"/>
    <w:rsid w:val="00252946"/>
    <w:rsid w:val="00256B0A"/>
    <w:rsid w:val="00257D6E"/>
    <w:rsid w:val="00260851"/>
    <w:rsid w:val="002656B7"/>
    <w:rsid w:val="0027034D"/>
    <w:rsid w:val="00271544"/>
    <w:rsid w:val="00272261"/>
    <w:rsid w:val="002745C5"/>
    <w:rsid w:val="00277A90"/>
    <w:rsid w:val="0028042F"/>
    <w:rsid w:val="00281A5D"/>
    <w:rsid w:val="00282AE2"/>
    <w:rsid w:val="0028351C"/>
    <w:rsid w:val="00285BF3"/>
    <w:rsid w:val="0028788D"/>
    <w:rsid w:val="00293562"/>
    <w:rsid w:val="00295125"/>
    <w:rsid w:val="00295BE1"/>
    <w:rsid w:val="00297631"/>
    <w:rsid w:val="002A45CA"/>
    <w:rsid w:val="002A6FE6"/>
    <w:rsid w:val="002B3859"/>
    <w:rsid w:val="002B3DEB"/>
    <w:rsid w:val="002B4D3A"/>
    <w:rsid w:val="002B5DB3"/>
    <w:rsid w:val="002B7170"/>
    <w:rsid w:val="002C1484"/>
    <w:rsid w:val="002C3B37"/>
    <w:rsid w:val="002C3B64"/>
    <w:rsid w:val="002C54B7"/>
    <w:rsid w:val="002C5F77"/>
    <w:rsid w:val="002C668E"/>
    <w:rsid w:val="002C7473"/>
    <w:rsid w:val="002F0EC4"/>
    <w:rsid w:val="002F1449"/>
    <w:rsid w:val="002F215F"/>
    <w:rsid w:val="00300675"/>
    <w:rsid w:val="00301FAA"/>
    <w:rsid w:val="003034C1"/>
    <w:rsid w:val="003048CF"/>
    <w:rsid w:val="003058B2"/>
    <w:rsid w:val="00305B6D"/>
    <w:rsid w:val="00312D7D"/>
    <w:rsid w:val="00315A72"/>
    <w:rsid w:val="00317BCD"/>
    <w:rsid w:val="00322697"/>
    <w:rsid w:val="00322B73"/>
    <w:rsid w:val="00325DB2"/>
    <w:rsid w:val="00326B01"/>
    <w:rsid w:val="00326DC4"/>
    <w:rsid w:val="00326FAF"/>
    <w:rsid w:val="0032707C"/>
    <w:rsid w:val="0033134A"/>
    <w:rsid w:val="003401AB"/>
    <w:rsid w:val="0034222F"/>
    <w:rsid w:val="003424B5"/>
    <w:rsid w:val="00343410"/>
    <w:rsid w:val="00364A22"/>
    <w:rsid w:val="0037097D"/>
    <w:rsid w:val="003713FE"/>
    <w:rsid w:val="00372C16"/>
    <w:rsid w:val="003743AD"/>
    <w:rsid w:val="00375C9D"/>
    <w:rsid w:val="0037646A"/>
    <w:rsid w:val="003771C2"/>
    <w:rsid w:val="00380B30"/>
    <w:rsid w:val="00380E92"/>
    <w:rsid w:val="003816C0"/>
    <w:rsid w:val="00391DE8"/>
    <w:rsid w:val="00392AA2"/>
    <w:rsid w:val="003933F0"/>
    <w:rsid w:val="003947D6"/>
    <w:rsid w:val="003948B1"/>
    <w:rsid w:val="0039525D"/>
    <w:rsid w:val="0039648D"/>
    <w:rsid w:val="003A42D6"/>
    <w:rsid w:val="003A4C1D"/>
    <w:rsid w:val="003A76EC"/>
    <w:rsid w:val="003B1189"/>
    <w:rsid w:val="003B1D63"/>
    <w:rsid w:val="003B28DD"/>
    <w:rsid w:val="003B349C"/>
    <w:rsid w:val="003B497D"/>
    <w:rsid w:val="003C2411"/>
    <w:rsid w:val="003D02FC"/>
    <w:rsid w:val="003D0D84"/>
    <w:rsid w:val="003D3F8D"/>
    <w:rsid w:val="003D747D"/>
    <w:rsid w:val="003D7FF4"/>
    <w:rsid w:val="003F0ED5"/>
    <w:rsid w:val="003F2A90"/>
    <w:rsid w:val="003F4CF5"/>
    <w:rsid w:val="003F7837"/>
    <w:rsid w:val="00404E59"/>
    <w:rsid w:val="00410CDF"/>
    <w:rsid w:val="00413862"/>
    <w:rsid w:val="00413948"/>
    <w:rsid w:val="00413D53"/>
    <w:rsid w:val="00415359"/>
    <w:rsid w:val="00416E4D"/>
    <w:rsid w:val="00417A2E"/>
    <w:rsid w:val="00423A6A"/>
    <w:rsid w:val="0042524D"/>
    <w:rsid w:val="0042779B"/>
    <w:rsid w:val="00427C7B"/>
    <w:rsid w:val="004315E8"/>
    <w:rsid w:val="004354D4"/>
    <w:rsid w:val="004355EF"/>
    <w:rsid w:val="00435CE1"/>
    <w:rsid w:val="0043667E"/>
    <w:rsid w:val="00436D34"/>
    <w:rsid w:val="00437030"/>
    <w:rsid w:val="00444113"/>
    <w:rsid w:val="00446F52"/>
    <w:rsid w:val="00447D42"/>
    <w:rsid w:val="00460122"/>
    <w:rsid w:val="00460FB9"/>
    <w:rsid w:val="004613AE"/>
    <w:rsid w:val="00462226"/>
    <w:rsid w:val="00463778"/>
    <w:rsid w:val="00463F13"/>
    <w:rsid w:val="0046453B"/>
    <w:rsid w:val="00465164"/>
    <w:rsid w:val="004665B9"/>
    <w:rsid w:val="004712D6"/>
    <w:rsid w:val="00476106"/>
    <w:rsid w:val="004775A0"/>
    <w:rsid w:val="00480B2C"/>
    <w:rsid w:val="00482EB7"/>
    <w:rsid w:val="00482EBC"/>
    <w:rsid w:val="00485E2C"/>
    <w:rsid w:val="00490B0F"/>
    <w:rsid w:val="004929EE"/>
    <w:rsid w:val="00492E3E"/>
    <w:rsid w:val="004957B2"/>
    <w:rsid w:val="00497817"/>
    <w:rsid w:val="004A005D"/>
    <w:rsid w:val="004A0576"/>
    <w:rsid w:val="004A121D"/>
    <w:rsid w:val="004A1FA1"/>
    <w:rsid w:val="004A4B5E"/>
    <w:rsid w:val="004A5EB4"/>
    <w:rsid w:val="004A7DA7"/>
    <w:rsid w:val="004B161A"/>
    <w:rsid w:val="004B1B42"/>
    <w:rsid w:val="004C13A5"/>
    <w:rsid w:val="004C417C"/>
    <w:rsid w:val="004C4AE9"/>
    <w:rsid w:val="004D0D73"/>
    <w:rsid w:val="004D39D7"/>
    <w:rsid w:val="004D481F"/>
    <w:rsid w:val="004D4DBA"/>
    <w:rsid w:val="004E32C5"/>
    <w:rsid w:val="004E725B"/>
    <w:rsid w:val="004F164A"/>
    <w:rsid w:val="004F1BF5"/>
    <w:rsid w:val="004F3428"/>
    <w:rsid w:val="004F3C89"/>
    <w:rsid w:val="004F542C"/>
    <w:rsid w:val="004F78CA"/>
    <w:rsid w:val="00500ABA"/>
    <w:rsid w:val="00502120"/>
    <w:rsid w:val="00505BCB"/>
    <w:rsid w:val="00512EF3"/>
    <w:rsid w:val="005175DC"/>
    <w:rsid w:val="0052093C"/>
    <w:rsid w:val="00521030"/>
    <w:rsid w:val="00522D19"/>
    <w:rsid w:val="00523D1C"/>
    <w:rsid w:val="00525054"/>
    <w:rsid w:val="005255E1"/>
    <w:rsid w:val="005271D3"/>
    <w:rsid w:val="0052739A"/>
    <w:rsid w:val="00531CE8"/>
    <w:rsid w:val="0053372D"/>
    <w:rsid w:val="00536E2E"/>
    <w:rsid w:val="00537B06"/>
    <w:rsid w:val="005472EC"/>
    <w:rsid w:val="0054794A"/>
    <w:rsid w:val="0055059D"/>
    <w:rsid w:val="005555E8"/>
    <w:rsid w:val="0055768E"/>
    <w:rsid w:val="00560578"/>
    <w:rsid w:val="00563380"/>
    <w:rsid w:val="005641D6"/>
    <w:rsid w:val="005648B9"/>
    <w:rsid w:val="005654E0"/>
    <w:rsid w:val="005663AD"/>
    <w:rsid w:val="00567F16"/>
    <w:rsid w:val="00572F24"/>
    <w:rsid w:val="005748C4"/>
    <w:rsid w:val="0058187A"/>
    <w:rsid w:val="005840EA"/>
    <w:rsid w:val="00584E8A"/>
    <w:rsid w:val="0058635F"/>
    <w:rsid w:val="00593597"/>
    <w:rsid w:val="00594B47"/>
    <w:rsid w:val="00595D1B"/>
    <w:rsid w:val="005976EA"/>
    <w:rsid w:val="005A48F0"/>
    <w:rsid w:val="005A66EE"/>
    <w:rsid w:val="005A7C7A"/>
    <w:rsid w:val="005B504A"/>
    <w:rsid w:val="005B7B28"/>
    <w:rsid w:val="005C2904"/>
    <w:rsid w:val="005C5867"/>
    <w:rsid w:val="005C70C7"/>
    <w:rsid w:val="005D1FD3"/>
    <w:rsid w:val="005D5F8B"/>
    <w:rsid w:val="005E3AEA"/>
    <w:rsid w:val="005E5C73"/>
    <w:rsid w:val="005E5FE1"/>
    <w:rsid w:val="005E6B9D"/>
    <w:rsid w:val="005E7D9D"/>
    <w:rsid w:val="005F38C8"/>
    <w:rsid w:val="005F3A74"/>
    <w:rsid w:val="005F3FBE"/>
    <w:rsid w:val="005F42FA"/>
    <w:rsid w:val="00602153"/>
    <w:rsid w:val="00603E0A"/>
    <w:rsid w:val="0060769D"/>
    <w:rsid w:val="00610A32"/>
    <w:rsid w:val="00610AAA"/>
    <w:rsid w:val="00610ADE"/>
    <w:rsid w:val="00617510"/>
    <w:rsid w:val="00617A8D"/>
    <w:rsid w:val="0062244C"/>
    <w:rsid w:val="00624AD2"/>
    <w:rsid w:val="00626BAE"/>
    <w:rsid w:val="006272DB"/>
    <w:rsid w:val="006312BC"/>
    <w:rsid w:val="00645B53"/>
    <w:rsid w:val="00646784"/>
    <w:rsid w:val="00650463"/>
    <w:rsid w:val="00650D78"/>
    <w:rsid w:val="00657AE1"/>
    <w:rsid w:val="00670FCB"/>
    <w:rsid w:val="0067215C"/>
    <w:rsid w:val="00677C94"/>
    <w:rsid w:val="00682730"/>
    <w:rsid w:val="00683738"/>
    <w:rsid w:val="0068482E"/>
    <w:rsid w:val="006848B7"/>
    <w:rsid w:val="0068782E"/>
    <w:rsid w:val="00687C30"/>
    <w:rsid w:val="0069594A"/>
    <w:rsid w:val="006A1EFA"/>
    <w:rsid w:val="006A3DE5"/>
    <w:rsid w:val="006A4677"/>
    <w:rsid w:val="006B0A5A"/>
    <w:rsid w:val="006B330E"/>
    <w:rsid w:val="006B3833"/>
    <w:rsid w:val="006B52FD"/>
    <w:rsid w:val="006C0856"/>
    <w:rsid w:val="006C37AB"/>
    <w:rsid w:val="006C4006"/>
    <w:rsid w:val="006C5427"/>
    <w:rsid w:val="006C638C"/>
    <w:rsid w:val="006D2967"/>
    <w:rsid w:val="006D5CE9"/>
    <w:rsid w:val="006D6EE7"/>
    <w:rsid w:val="006D7D39"/>
    <w:rsid w:val="006E0313"/>
    <w:rsid w:val="006E040D"/>
    <w:rsid w:val="006E3450"/>
    <w:rsid w:val="006E6143"/>
    <w:rsid w:val="006E6FF8"/>
    <w:rsid w:val="006F409B"/>
    <w:rsid w:val="006F6A99"/>
    <w:rsid w:val="00701831"/>
    <w:rsid w:val="0070368D"/>
    <w:rsid w:val="00704E24"/>
    <w:rsid w:val="00707CFB"/>
    <w:rsid w:val="007100CE"/>
    <w:rsid w:val="00711611"/>
    <w:rsid w:val="0071384F"/>
    <w:rsid w:val="00714C0A"/>
    <w:rsid w:val="00717C95"/>
    <w:rsid w:val="00721BC8"/>
    <w:rsid w:val="0072243F"/>
    <w:rsid w:val="00723C21"/>
    <w:rsid w:val="007305C1"/>
    <w:rsid w:val="00730E5E"/>
    <w:rsid w:val="00731AD6"/>
    <w:rsid w:val="007324DC"/>
    <w:rsid w:val="00736528"/>
    <w:rsid w:val="00736CC0"/>
    <w:rsid w:val="00744FD5"/>
    <w:rsid w:val="00752303"/>
    <w:rsid w:val="00755B90"/>
    <w:rsid w:val="00764F58"/>
    <w:rsid w:val="0076604F"/>
    <w:rsid w:val="007677A8"/>
    <w:rsid w:val="00767842"/>
    <w:rsid w:val="00776521"/>
    <w:rsid w:val="00776D84"/>
    <w:rsid w:val="00780679"/>
    <w:rsid w:val="007823D8"/>
    <w:rsid w:val="007826CD"/>
    <w:rsid w:val="00782E52"/>
    <w:rsid w:val="00785AFC"/>
    <w:rsid w:val="00787B41"/>
    <w:rsid w:val="007902E3"/>
    <w:rsid w:val="00790A21"/>
    <w:rsid w:val="0079104E"/>
    <w:rsid w:val="007A173B"/>
    <w:rsid w:val="007A25D4"/>
    <w:rsid w:val="007A5014"/>
    <w:rsid w:val="007A57C6"/>
    <w:rsid w:val="007A5F35"/>
    <w:rsid w:val="007B1B6D"/>
    <w:rsid w:val="007B22AE"/>
    <w:rsid w:val="007B3308"/>
    <w:rsid w:val="007B56AC"/>
    <w:rsid w:val="007B60CE"/>
    <w:rsid w:val="007C06FF"/>
    <w:rsid w:val="007C2585"/>
    <w:rsid w:val="007C31B3"/>
    <w:rsid w:val="007C33B1"/>
    <w:rsid w:val="007C3B8D"/>
    <w:rsid w:val="007C56C0"/>
    <w:rsid w:val="007C7CB3"/>
    <w:rsid w:val="007D1D98"/>
    <w:rsid w:val="007D29E3"/>
    <w:rsid w:val="007D37B2"/>
    <w:rsid w:val="007D39AF"/>
    <w:rsid w:val="007E0D3A"/>
    <w:rsid w:val="007E2D30"/>
    <w:rsid w:val="007E56C8"/>
    <w:rsid w:val="007F3CD0"/>
    <w:rsid w:val="007F77C0"/>
    <w:rsid w:val="008049AC"/>
    <w:rsid w:val="00804A53"/>
    <w:rsid w:val="008051B2"/>
    <w:rsid w:val="008062EE"/>
    <w:rsid w:val="008137DB"/>
    <w:rsid w:val="00815E39"/>
    <w:rsid w:val="00816EA4"/>
    <w:rsid w:val="0082019A"/>
    <w:rsid w:val="00820F71"/>
    <w:rsid w:val="0082122E"/>
    <w:rsid w:val="008238EB"/>
    <w:rsid w:val="00824A20"/>
    <w:rsid w:val="0082540F"/>
    <w:rsid w:val="00832131"/>
    <w:rsid w:val="00835330"/>
    <w:rsid w:val="00844496"/>
    <w:rsid w:val="0084543C"/>
    <w:rsid w:val="00845DE6"/>
    <w:rsid w:val="00850BC9"/>
    <w:rsid w:val="00855205"/>
    <w:rsid w:val="00863D19"/>
    <w:rsid w:val="008654A0"/>
    <w:rsid w:val="00870C72"/>
    <w:rsid w:val="00873F7E"/>
    <w:rsid w:val="008763C0"/>
    <w:rsid w:val="00883737"/>
    <w:rsid w:val="00884C9E"/>
    <w:rsid w:val="008918DF"/>
    <w:rsid w:val="00895926"/>
    <w:rsid w:val="00895BD6"/>
    <w:rsid w:val="008A44EB"/>
    <w:rsid w:val="008A6062"/>
    <w:rsid w:val="008A64F1"/>
    <w:rsid w:val="008B7F89"/>
    <w:rsid w:val="008C3B20"/>
    <w:rsid w:val="008C47A9"/>
    <w:rsid w:val="008C5047"/>
    <w:rsid w:val="008C6590"/>
    <w:rsid w:val="008D29F2"/>
    <w:rsid w:val="008D3A86"/>
    <w:rsid w:val="008D4CD4"/>
    <w:rsid w:val="008D746E"/>
    <w:rsid w:val="008D7B29"/>
    <w:rsid w:val="008E50C7"/>
    <w:rsid w:val="008F1D70"/>
    <w:rsid w:val="008F2CED"/>
    <w:rsid w:val="008F3A0F"/>
    <w:rsid w:val="008F6FF0"/>
    <w:rsid w:val="008F75E9"/>
    <w:rsid w:val="0091092B"/>
    <w:rsid w:val="009119EE"/>
    <w:rsid w:val="00912304"/>
    <w:rsid w:val="00916F79"/>
    <w:rsid w:val="00917A01"/>
    <w:rsid w:val="009200D6"/>
    <w:rsid w:val="009225CB"/>
    <w:rsid w:val="00922819"/>
    <w:rsid w:val="00923970"/>
    <w:rsid w:val="00923C99"/>
    <w:rsid w:val="009250CB"/>
    <w:rsid w:val="00925F13"/>
    <w:rsid w:val="00934725"/>
    <w:rsid w:val="00943890"/>
    <w:rsid w:val="009519B3"/>
    <w:rsid w:val="0095265E"/>
    <w:rsid w:val="00954320"/>
    <w:rsid w:val="00954529"/>
    <w:rsid w:val="00961DE2"/>
    <w:rsid w:val="009634FA"/>
    <w:rsid w:val="00963B9C"/>
    <w:rsid w:val="00967425"/>
    <w:rsid w:val="00973D96"/>
    <w:rsid w:val="00980AC4"/>
    <w:rsid w:val="00990CED"/>
    <w:rsid w:val="00993884"/>
    <w:rsid w:val="00994472"/>
    <w:rsid w:val="009B41CA"/>
    <w:rsid w:val="009B460A"/>
    <w:rsid w:val="009B551C"/>
    <w:rsid w:val="009B63E6"/>
    <w:rsid w:val="009B67FF"/>
    <w:rsid w:val="009C0858"/>
    <w:rsid w:val="009C0EBE"/>
    <w:rsid w:val="009C4E02"/>
    <w:rsid w:val="009C7511"/>
    <w:rsid w:val="009C76AA"/>
    <w:rsid w:val="009D0B4A"/>
    <w:rsid w:val="009D198D"/>
    <w:rsid w:val="009D2175"/>
    <w:rsid w:val="009D425C"/>
    <w:rsid w:val="009D42E3"/>
    <w:rsid w:val="009D48F1"/>
    <w:rsid w:val="009D4E4B"/>
    <w:rsid w:val="009D676C"/>
    <w:rsid w:val="009D7D35"/>
    <w:rsid w:val="009E4494"/>
    <w:rsid w:val="009F1316"/>
    <w:rsid w:val="009F50C9"/>
    <w:rsid w:val="009F527D"/>
    <w:rsid w:val="00A01EDF"/>
    <w:rsid w:val="00A0222F"/>
    <w:rsid w:val="00A02297"/>
    <w:rsid w:val="00A05C17"/>
    <w:rsid w:val="00A153B6"/>
    <w:rsid w:val="00A15C37"/>
    <w:rsid w:val="00A17136"/>
    <w:rsid w:val="00A233DA"/>
    <w:rsid w:val="00A2415F"/>
    <w:rsid w:val="00A26536"/>
    <w:rsid w:val="00A30216"/>
    <w:rsid w:val="00A3736D"/>
    <w:rsid w:val="00A3763A"/>
    <w:rsid w:val="00A37DFF"/>
    <w:rsid w:val="00A40774"/>
    <w:rsid w:val="00A43434"/>
    <w:rsid w:val="00A45974"/>
    <w:rsid w:val="00A51217"/>
    <w:rsid w:val="00A51E71"/>
    <w:rsid w:val="00A527F9"/>
    <w:rsid w:val="00A56B4D"/>
    <w:rsid w:val="00A608DD"/>
    <w:rsid w:val="00A6113F"/>
    <w:rsid w:val="00A70DD2"/>
    <w:rsid w:val="00A75E81"/>
    <w:rsid w:val="00A8091E"/>
    <w:rsid w:val="00A80DA8"/>
    <w:rsid w:val="00A84B37"/>
    <w:rsid w:val="00A8549A"/>
    <w:rsid w:val="00A87793"/>
    <w:rsid w:val="00A921D3"/>
    <w:rsid w:val="00A94131"/>
    <w:rsid w:val="00A95791"/>
    <w:rsid w:val="00A964D6"/>
    <w:rsid w:val="00AA2C37"/>
    <w:rsid w:val="00AA3920"/>
    <w:rsid w:val="00AA5FE6"/>
    <w:rsid w:val="00AB2C36"/>
    <w:rsid w:val="00AB5B9B"/>
    <w:rsid w:val="00AB72B8"/>
    <w:rsid w:val="00AC0BE3"/>
    <w:rsid w:val="00AD0451"/>
    <w:rsid w:val="00AD39E2"/>
    <w:rsid w:val="00AD3D3C"/>
    <w:rsid w:val="00AD4EF2"/>
    <w:rsid w:val="00AE5354"/>
    <w:rsid w:val="00AE5552"/>
    <w:rsid w:val="00AE657A"/>
    <w:rsid w:val="00AF19E9"/>
    <w:rsid w:val="00AF46DD"/>
    <w:rsid w:val="00B01F2A"/>
    <w:rsid w:val="00B02D08"/>
    <w:rsid w:val="00B046FE"/>
    <w:rsid w:val="00B05873"/>
    <w:rsid w:val="00B1392F"/>
    <w:rsid w:val="00B21682"/>
    <w:rsid w:val="00B2669F"/>
    <w:rsid w:val="00B275C5"/>
    <w:rsid w:val="00B304DB"/>
    <w:rsid w:val="00B3763D"/>
    <w:rsid w:val="00B432C3"/>
    <w:rsid w:val="00B46237"/>
    <w:rsid w:val="00B51A3B"/>
    <w:rsid w:val="00B52FBF"/>
    <w:rsid w:val="00B54579"/>
    <w:rsid w:val="00B555FD"/>
    <w:rsid w:val="00B55897"/>
    <w:rsid w:val="00B5595C"/>
    <w:rsid w:val="00B60D87"/>
    <w:rsid w:val="00B61206"/>
    <w:rsid w:val="00B636FC"/>
    <w:rsid w:val="00B659C7"/>
    <w:rsid w:val="00B664C5"/>
    <w:rsid w:val="00B7192C"/>
    <w:rsid w:val="00B72995"/>
    <w:rsid w:val="00B842BD"/>
    <w:rsid w:val="00B92AC8"/>
    <w:rsid w:val="00B9391C"/>
    <w:rsid w:val="00B94666"/>
    <w:rsid w:val="00B96A79"/>
    <w:rsid w:val="00B97913"/>
    <w:rsid w:val="00B97AD8"/>
    <w:rsid w:val="00BB15E1"/>
    <w:rsid w:val="00BB1D6A"/>
    <w:rsid w:val="00BB6FFB"/>
    <w:rsid w:val="00BC01DF"/>
    <w:rsid w:val="00BC04A9"/>
    <w:rsid w:val="00BC2046"/>
    <w:rsid w:val="00BC21C1"/>
    <w:rsid w:val="00BC4BB1"/>
    <w:rsid w:val="00BC4F10"/>
    <w:rsid w:val="00BC5245"/>
    <w:rsid w:val="00BC7B71"/>
    <w:rsid w:val="00BC7BF2"/>
    <w:rsid w:val="00BC7C61"/>
    <w:rsid w:val="00BD218A"/>
    <w:rsid w:val="00BD378C"/>
    <w:rsid w:val="00BD3A46"/>
    <w:rsid w:val="00BD6295"/>
    <w:rsid w:val="00BD693F"/>
    <w:rsid w:val="00BE0482"/>
    <w:rsid w:val="00BF0024"/>
    <w:rsid w:val="00BF01CF"/>
    <w:rsid w:val="00BF129C"/>
    <w:rsid w:val="00BF2E4A"/>
    <w:rsid w:val="00BF5170"/>
    <w:rsid w:val="00BF61F3"/>
    <w:rsid w:val="00C00C62"/>
    <w:rsid w:val="00C021F8"/>
    <w:rsid w:val="00C06423"/>
    <w:rsid w:val="00C06DDA"/>
    <w:rsid w:val="00C12A48"/>
    <w:rsid w:val="00C1587E"/>
    <w:rsid w:val="00C16006"/>
    <w:rsid w:val="00C162F6"/>
    <w:rsid w:val="00C23A39"/>
    <w:rsid w:val="00C27FC5"/>
    <w:rsid w:val="00C310DA"/>
    <w:rsid w:val="00C34732"/>
    <w:rsid w:val="00C411D1"/>
    <w:rsid w:val="00C41CB6"/>
    <w:rsid w:val="00C42610"/>
    <w:rsid w:val="00C4364D"/>
    <w:rsid w:val="00C45AB4"/>
    <w:rsid w:val="00C53F77"/>
    <w:rsid w:val="00C56198"/>
    <w:rsid w:val="00C564E7"/>
    <w:rsid w:val="00C60DC5"/>
    <w:rsid w:val="00C62659"/>
    <w:rsid w:val="00C66715"/>
    <w:rsid w:val="00C724EC"/>
    <w:rsid w:val="00C7368B"/>
    <w:rsid w:val="00C77EED"/>
    <w:rsid w:val="00C805A4"/>
    <w:rsid w:val="00C80841"/>
    <w:rsid w:val="00C8229D"/>
    <w:rsid w:val="00C83977"/>
    <w:rsid w:val="00C859F7"/>
    <w:rsid w:val="00C97B3B"/>
    <w:rsid w:val="00CA024D"/>
    <w:rsid w:val="00CA1536"/>
    <w:rsid w:val="00CA23F0"/>
    <w:rsid w:val="00CA4670"/>
    <w:rsid w:val="00CA58EA"/>
    <w:rsid w:val="00CB0789"/>
    <w:rsid w:val="00CB44AA"/>
    <w:rsid w:val="00CC2CBB"/>
    <w:rsid w:val="00CC4BE6"/>
    <w:rsid w:val="00CC606E"/>
    <w:rsid w:val="00CC703E"/>
    <w:rsid w:val="00CD2C4C"/>
    <w:rsid w:val="00CD4878"/>
    <w:rsid w:val="00CE1914"/>
    <w:rsid w:val="00CE2D48"/>
    <w:rsid w:val="00CE4D47"/>
    <w:rsid w:val="00CF3D21"/>
    <w:rsid w:val="00CF53BD"/>
    <w:rsid w:val="00CF59C6"/>
    <w:rsid w:val="00D00D26"/>
    <w:rsid w:val="00D057E9"/>
    <w:rsid w:val="00D05F50"/>
    <w:rsid w:val="00D07CA1"/>
    <w:rsid w:val="00D14506"/>
    <w:rsid w:val="00D2037F"/>
    <w:rsid w:val="00D241D0"/>
    <w:rsid w:val="00D2639E"/>
    <w:rsid w:val="00D30DC8"/>
    <w:rsid w:val="00D33B5E"/>
    <w:rsid w:val="00D46D0C"/>
    <w:rsid w:val="00D50D1F"/>
    <w:rsid w:val="00D5410D"/>
    <w:rsid w:val="00D55DDC"/>
    <w:rsid w:val="00D63826"/>
    <w:rsid w:val="00D705AB"/>
    <w:rsid w:val="00D75306"/>
    <w:rsid w:val="00D8285B"/>
    <w:rsid w:val="00D83CDC"/>
    <w:rsid w:val="00D91263"/>
    <w:rsid w:val="00D91B32"/>
    <w:rsid w:val="00D938C8"/>
    <w:rsid w:val="00D971B8"/>
    <w:rsid w:val="00DA1600"/>
    <w:rsid w:val="00DA18CB"/>
    <w:rsid w:val="00DA751F"/>
    <w:rsid w:val="00DB18FA"/>
    <w:rsid w:val="00DB2042"/>
    <w:rsid w:val="00DB2D58"/>
    <w:rsid w:val="00DC0C35"/>
    <w:rsid w:val="00DC2DA7"/>
    <w:rsid w:val="00DC5F91"/>
    <w:rsid w:val="00DC72EC"/>
    <w:rsid w:val="00DD348D"/>
    <w:rsid w:val="00DD6116"/>
    <w:rsid w:val="00DE1104"/>
    <w:rsid w:val="00DE17F3"/>
    <w:rsid w:val="00DE5D7D"/>
    <w:rsid w:val="00DF4E98"/>
    <w:rsid w:val="00E001C4"/>
    <w:rsid w:val="00E02D77"/>
    <w:rsid w:val="00E063DF"/>
    <w:rsid w:val="00E10114"/>
    <w:rsid w:val="00E124C5"/>
    <w:rsid w:val="00E1253F"/>
    <w:rsid w:val="00E13653"/>
    <w:rsid w:val="00E14372"/>
    <w:rsid w:val="00E14B7B"/>
    <w:rsid w:val="00E20F41"/>
    <w:rsid w:val="00E242AB"/>
    <w:rsid w:val="00E25E14"/>
    <w:rsid w:val="00E27883"/>
    <w:rsid w:val="00E27B37"/>
    <w:rsid w:val="00E315D1"/>
    <w:rsid w:val="00E347AD"/>
    <w:rsid w:val="00E35E58"/>
    <w:rsid w:val="00E369FA"/>
    <w:rsid w:val="00E4652C"/>
    <w:rsid w:val="00E46AD2"/>
    <w:rsid w:val="00E500FD"/>
    <w:rsid w:val="00E50BB0"/>
    <w:rsid w:val="00E616A3"/>
    <w:rsid w:val="00E61D3A"/>
    <w:rsid w:val="00E64C53"/>
    <w:rsid w:val="00E64D58"/>
    <w:rsid w:val="00E65936"/>
    <w:rsid w:val="00E67791"/>
    <w:rsid w:val="00E67ECE"/>
    <w:rsid w:val="00E703C9"/>
    <w:rsid w:val="00E70BFF"/>
    <w:rsid w:val="00E749A0"/>
    <w:rsid w:val="00E76F39"/>
    <w:rsid w:val="00E807AD"/>
    <w:rsid w:val="00E8313A"/>
    <w:rsid w:val="00E8702D"/>
    <w:rsid w:val="00E878D6"/>
    <w:rsid w:val="00E90D91"/>
    <w:rsid w:val="00E92ADD"/>
    <w:rsid w:val="00E945C1"/>
    <w:rsid w:val="00E96782"/>
    <w:rsid w:val="00E97321"/>
    <w:rsid w:val="00EA330C"/>
    <w:rsid w:val="00EA6ECC"/>
    <w:rsid w:val="00EA7C89"/>
    <w:rsid w:val="00EB2F2D"/>
    <w:rsid w:val="00EB3A80"/>
    <w:rsid w:val="00EB3E79"/>
    <w:rsid w:val="00EB557F"/>
    <w:rsid w:val="00EB7B1C"/>
    <w:rsid w:val="00EC4BF2"/>
    <w:rsid w:val="00EC5F73"/>
    <w:rsid w:val="00ED3B68"/>
    <w:rsid w:val="00EE23AF"/>
    <w:rsid w:val="00EE30B8"/>
    <w:rsid w:val="00EE31B0"/>
    <w:rsid w:val="00EE7EAB"/>
    <w:rsid w:val="00EF355F"/>
    <w:rsid w:val="00EF42E7"/>
    <w:rsid w:val="00EF7D4E"/>
    <w:rsid w:val="00F0235D"/>
    <w:rsid w:val="00F026AC"/>
    <w:rsid w:val="00F042A9"/>
    <w:rsid w:val="00F043D3"/>
    <w:rsid w:val="00F0452C"/>
    <w:rsid w:val="00F05D01"/>
    <w:rsid w:val="00F11539"/>
    <w:rsid w:val="00F14D14"/>
    <w:rsid w:val="00F1519E"/>
    <w:rsid w:val="00F27AA4"/>
    <w:rsid w:val="00F336C0"/>
    <w:rsid w:val="00F3434F"/>
    <w:rsid w:val="00F34973"/>
    <w:rsid w:val="00F35509"/>
    <w:rsid w:val="00F375A7"/>
    <w:rsid w:val="00F401B4"/>
    <w:rsid w:val="00F40A08"/>
    <w:rsid w:val="00F42B46"/>
    <w:rsid w:val="00F47276"/>
    <w:rsid w:val="00F52E4E"/>
    <w:rsid w:val="00F6527C"/>
    <w:rsid w:val="00F75EFF"/>
    <w:rsid w:val="00F76747"/>
    <w:rsid w:val="00F837AC"/>
    <w:rsid w:val="00F908E8"/>
    <w:rsid w:val="00F91D14"/>
    <w:rsid w:val="00F97883"/>
    <w:rsid w:val="00FA0A5A"/>
    <w:rsid w:val="00FA0C86"/>
    <w:rsid w:val="00FA1383"/>
    <w:rsid w:val="00FA59AD"/>
    <w:rsid w:val="00FA7242"/>
    <w:rsid w:val="00FA75C2"/>
    <w:rsid w:val="00FA7B3C"/>
    <w:rsid w:val="00FB2462"/>
    <w:rsid w:val="00FB3350"/>
    <w:rsid w:val="00FB6B05"/>
    <w:rsid w:val="00FC09F2"/>
    <w:rsid w:val="00FC10B4"/>
    <w:rsid w:val="00FC529C"/>
    <w:rsid w:val="00FC74F6"/>
    <w:rsid w:val="00FD0B5C"/>
    <w:rsid w:val="00FD0C33"/>
    <w:rsid w:val="00FD27ED"/>
    <w:rsid w:val="00FD3E09"/>
    <w:rsid w:val="00FD4AE8"/>
    <w:rsid w:val="00FE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7022F22B"/>
  <w15:docId w15:val="{7D6B115F-F2CA-47FD-9B75-2DF260BDE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295BE1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3D3F8D"/>
  </w:style>
  <w:style w:type="paragraph" w:customStyle="1" w:styleId="Default">
    <w:name w:val="Default"/>
    <w:basedOn w:val="Normal"/>
    <w:rsid w:val="004B161A"/>
    <w:pPr>
      <w:autoSpaceDE w:val="0"/>
      <w:autoSpaceDN w:val="0"/>
    </w:pPr>
    <w:rPr>
      <w:rFonts w:ascii="Arial" w:eastAsiaTheme="minorHAns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DXV2RQSVUS77-2605-224</_dlc_DocId>
    <_dlc_DocIdUrl xmlns="035e97a8-7486-4082-94c4-ab983c563e82">
      <Url>http://treassp/purchase/NJSTART Document Templates/_layouts/DocIdRedir.aspx?ID=DXV2RQSVUS77-2605-224</Url>
      <Description>DXV2RQSVUS77-2605-224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035e97a8-7486-4082-94c4-ab983c563e82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DE8C1E8-2389-467F-B512-CFBF2744A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9</TotalTime>
  <Pages>1</Pages>
  <Words>160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Tagliaferri , Megan</cp:lastModifiedBy>
  <cp:revision>4</cp:revision>
  <cp:lastPrinted>2018-04-04T16:43:00Z</cp:lastPrinted>
  <dcterms:created xsi:type="dcterms:W3CDTF">2018-04-10T18:15:00Z</dcterms:created>
  <dcterms:modified xsi:type="dcterms:W3CDTF">2018-04-10T20:41:00Z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24d62394-4227-4ac9-8e42-967b2e69dee4</vt:lpwstr>
  </property>
</Properties>
</file>