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8918DF" w:rsidRDefault="003B28DD" w:rsidP="001D148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April </w:t>
      </w:r>
      <w:r w:rsidR="00967425">
        <w:rPr>
          <w:rFonts w:ascii="Arial" w:hAnsi="Arial" w:cs="Arial"/>
        </w:rPr>
        <w:t>10</w:t>
      </w:r>
      <w:r w:rsidR="003424B5">
        <w:rPr>
          <w:rFonts w:ascii="Arial" w:hAnsi="Arial" w:cs="Arial"/>
        </w:rPr>
        <w:t>, 2018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DF4271" w:rsidRPr="00DF4271" w:rsidRDefault="00721BC8" w:rsidP="00DF4271">
      <w:pPr>
        <w:pStyle w:val="Default"/>
      </w:pPr>
      <w:r w:rsidRPr="008918DF">
        <w:rPr>
          <w:sz w:val="20"/>
        </w:rPr>
        <w:t>Re:</w:t>
      </w:r>
      <w:r w:rsidR="008918DF" w:rsidRPr="008918DF">
        <w:rPr>
          <w:sz w:val="20"/>
        </w:rPr>
        <w:tab/>
      </w:r>
      <w:r w:rsidR="00DF4271" w:rsidRPr="00DF4271">
        <w:rPr>
          <w:b/>
          <w:bCs/>
          <w:sz w:val="20"/>
          <w:szCs w:val="20"/>
        </w:rPr>
        <w:t>Bid Solicitation {RFP} # 18DPP00223</w:t>
      </w:r>
      <w:r w:rsidR="00DF4271" w:rsidRPr="00DF4271">
        <w:rPr>
          <w:b/>
          <w:bCs/>
        </w:rPr>
        <w:t xml:space="preserve"> </w:t>
      </w:r>
    </w:p>
    <w:p w:rsidR="00DF4271" w:rsidRPr="00DF4271" w:rsidRDefault="00DF4271" w:rsidP="00020CAD">
      <w:pPr>
        <w:autoSpaceDE w:val="0"/>
        <w:autoSpaceDN w:val="0"/>
        <w:adjustRightInd w:val="0"/>
        <w:ind w:firstLine="720"/>
        <w:rPr>
          <w:rFonts w:ascii="Arial" w:hAnsi="Arial" w:cs="Arial"/>
          <w:color w:val="000000"/>
        </w:rPr>
      </w:pPr>
      <w:r w:rsidRPr="00DF4271">
        <w:rPr>
          <w:rFonts w:ascii="Arial" w:hAnsi="Arial" w:cs="Arial"/>
          <w:b/>
          <w:bCs/>
          <w:color w:val="000000"/>
        </w:rPr>
        <w:t xml:space="preserve">Bid Solicitation {RFP} T3047 - Integrated Electronic Licensing </w:t>
      </w:r>
    </w:p>
    <w:p w:rsidR="007D1D98" w:rsidRPr="008918DF" w:rsidRDefault="00020CAD" w:rsidP="00DF427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bCs/>
          <w:color w:val="000000"/>
          <w:sz w:val="20"/>
        </w:rPr>
        <w:tab/>
      </w:r>
      <w:r w:rsidR="00DF4271" w:rsidRPr="00DF4271">
        <w:rPr>
          <w:rFonts w:ascii="Arial" w:hAnsi="Arial" w:cs="Arial"/>
          <w:bCs/>
          <w:color w:val="000000"/>
          <w:sz w:val="20"/>
        </w:rPr>
        <w:t>System (IELS) for the Division of Fish and Wildlife</w:t>
      </w:r>
    </w:p>
    <w:p w:rsidR="008918DF" w:rsidRPr="008918DF" w:rsidRDefault="008918DF" w:rsidP="008918DF">
      <w:pPr>
        <w:ind w:firstLine="720"/>
        <w:rPr>
          <w:rFonts w:ascii="Arial" w:hAnsi="Arial" w:cs="Arial"/>
        </w:rPr>
      </w:pPr>
    </w:p>
    <w:p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</w:t>
      </w:r>
      <w:r w:rsidR="007D1D98" w:rsidRPr="00B46237">
        <w:rPr>
          <w:rFonts w:ascii="Arial" w:hAnsi="Arial" w:cs="Arial"/>
          <w:b/>
        </w:rPr>
        <w:t xml:space="preserve">Date: </w:t>
      </w:r>
      <w:r w:rsidR="001D1485" w:rsidRPr="001D1485">
        <w:rPr>
          <w:rFonts w:ascii="Arial" w:hAnsi="Arial" w:cs="Arial"/>
          <w:b/>
          <w:u w:val="single"/>
        </w:rPr>
        <w:t xml:space="preserve">Tuesday, </w:t>
      </w:r>
      <w:r w:rsidR="00C53F77">
        <w:rPr>
          <w:rFonts w:ascii="Arial" w:hAnsi="Arial" w:cs="Arial"/>
          <w:b/>
          <w:u w:val="single"/>
        </w:rPr>
        <w:t>March 2</w:t>
      </w:r>
      <w:r w:rsidR="00020CAD">
        <w:rPr>
          <w:rFonts w:ascii="Arial" w:hAnsi="Arial" w:cs="Arial"/>
          <w:b/>
          <w:u w:val="single"/>
        </w:rPr>
        <w:t>0</w:t>
      </w:r>
      <w:r w:rsidR="00650463" w:rsidRPr="00B46237">
        <w:rPr>
          <w:rFonts w:ascii="Arial" w:hAnsi="Arial" w:cs="Arial"/>
          <w:b/>
          <w:u w:val="single"/>
        </w:rPr>
        <w:t>, 2018</w:t>
      </w:r>
      <w:r w:rsidR="0053372D" w:rsidRPr="00650463">
        <w:rPr>
          <w:rFonts w:ascii="Arial" w:hAnsi="Arial" w:cs="Arial"/>
          <w:b/>
        </w:rPr>
        <w:t xml:space="preserve"> (2:</w:t>
      </w:r>
      <w:r w:rsidR="0053372D" w:rsidRPr="008918DF">
        <w:rPr>
          <w:rFonts w:ascii="Arial" w:hAnsi="Arial" w:cs="Arial"/>
          <w:b/>
        </w:rPr>
        <w:t>00 p.m. E</w:t>
      </w:r>
      <w:r w:rsidR="007D1D98" w:rsidRPr="008918DF">
        <w:rPr>
          <w:rFonts w:ascii="Arial" w:hAnsi="Arial" w:cs="Arial"/>
          <w:b/>
        </w:rPr>
        <w:t>T)</w:t>
      </w:r>
    </w:p>
    <w:p w:rsidR="00C53F77" w:rsidRPr="008918DF" w:rsidRDefault="00C53F7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B51A3B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Quote {Proposal} Submission Due Date: </w:t>
      </w:r>
      <w:r w:rsidR="001D1485" w:rsidRPr="001D1485">
        <w:rPr>
          <w:rFonts w:ascii="Arial" w:hAnsi="Arial" w:cs="Arial"/>
          <w:b/>
          <w:color w:val="FF0000"/>
          <w:u w:val="single"/>
        </w:rPr>
        <w:t xml:space="preserve">Tuesday, </w:t>
      </w:r>
      <w:r w:rsidR="00B51A3B" w:rsidRPr="00752303">
        <w:rPr>
          <w:rFonts w:ascii="Arial" w:hAnsi="Arial" w:cs="Arial"/>
          <w:b/>
          <w:color w:val="FF0000"/>
          <w:u w:val="single"/>
        </w:rPr>
        <w:t>May 1</w:t>
      </w:r>
      <w:r w:rsidR="00020CAD">
        <w:rPr>
          <w:rFonts w:ascii="Arial" w:hAnsi="Arial" w:cs="Arial"/>
          <w:b/>
          <w:color w:val="FF0000"/>
          <w:u w:val="single"/>
        </w:rPr>
        <w:t>5</w:t>
      </w:r>
      <w:r w:rsidRPr="00752303">
        <w:rPr>
          <w:rFonts w:ascii="Arial" w:hAnsi="Arial" w:cs="Arial"/>
          <w:b/>
          <w:color w:val="FF0000"/>
          <w:u w:val="single"/>
        </w:rPr>
        <w:t>, 2018</w:t>
      </w:r>
      <w:r w:rsidRPr="00752303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(2:00 p.m. ET)</w:t>
      </w:r>
    </w:p>
    <w:p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020CAD">
        <w:rPr>
          <w:rFonts w:ascii="Arial" w:hAnsi="Arial" w:cs="Arial"/>
          <w:i w:val="0"/>
          <w:sz w:val="20"/>
        </w:rPr>
        <w:t>2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</w:t>
      </w:r>
      <w:bookmarkStart w:id="0" w:name="_GoBack"/>
      <w:bookmarkEnd w:id="0"/>
      <w:r w:rsidRPr="008918DF">
        <w:rPr>
          <w:rFonts w:ascii="Arial" w:hAnsi="Arial" w:cs="Arial"/>
        </w:rPr>
        <w:t>ndum} #</w:t>
      </w:r>
      <w:r w:rsidR="00020CAD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 {</w:t>
      </w:r>
      <w:r w:rsidR="00490B0F" w:rsidRPr="008918DF">
        <w:rPr>
          <w:rFonts w:ascii="Arial" w:hAnsi="Arial" w:cs="Arial"/>
        </w:rPr>
        <w:t>A</w:t>
      </w:r>
      <w:r w:rsidR="00A233DA" w:rsidRPr="008918DF">
        <w:rPr>
          <w:rFonts w:ascii="Arial" w:hAnsi="Arial" w:cs="Arial"/>
        </w:rPr>
        <w:t xml:space="preserve">ddendum} </w:t>
      </w:r>
      <w:r w:rsidR="00D8285B">
        <w:rPr>
          <w:rFonts w:ascii="Arial" w:hAnsi="Arial" w:cs="Arial"/>
        </w:rPr>
        <w:t>extends the</w:t>
      </w:r>
      <w:r w:rsidR="00967425">
        <w:rPr>
          <w:rFonts w:ascii="Arial" w:hAnsi="Arial" w:cs="Arial"/>
        </w:rPr>
        <w:t xml:space="preserve"> Quote {Proposal} </w:t>
      </w:r>
      <w:r w:rsidR="00D8285B">
        <w:rPr>
          <w:rFonts w:ascii="Arial" w:hAnsi="Arial" w:cs="Arial"/>
        </w:rPr>
        <w:t>submission due</w:t>
      </w:r>
      <w:r w:rsidR="00967425">
        <w:rPr>
          <w:rFonts w:ascii="Arial" w:hAnsi="Arial" w:cs="Arial"/>
        </w:rPr>
        <w:t xml:space="preserve"> date</w:t>
      </w:r>
      <w:r w:rsidR="00D8285B">
        <w:rPr>
          <w:rFonts w:ascii="Arial" w:hAnsi="Arial" w:cs="Arial"/>
        </w:rPr>
        <w:t xml:space="preserve"> to May 1</w:t>
      </w:r>
      <w:r w:rsidR="00020CAD">
        <w:rPr>
          <w:rFonts w:ascii="Arial" w:hAnsi="Arial" w:cs="Arial"/>
        </w:rPr>
        <w:t>5</w:t>
      </w:r>
      <w:r w:rsidR="00D8285B">
        <w:rPr>
          <w:rFonts w:ascii="Arial" w:hAnsi="Arial" w:cs="Arial"/>
        </w:rPr>
        <w:t>, 2018</w:t>
      </w:r>
      <w:r w:rsidR="00260851" w:rsidRPr="008918DF">
        <w:rPr>
          <w:rFonts w:ascii="Arial" w:hAnsi="Arial" w:cs="Arial"/>
        </w:rPr>
        <w:t xml:space="preserve">. 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D8285B" w:rsidRDefault="00D8285B" w:rsidP="00D8285B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Responses to electronic</w:t>
      </w:r>
      <w:r w:rsidR="00967425" w:rsidRPr="00D8285B">
        <w:rPr>
          <w:rFonts w:ascii="Arial" w:hAnsi="Arial" w:cs="Arial"/>
        </w:rPr>
        <w:t xml:space="preserve"> questions will be </w:t>
      </w:r>
      <w:r>
        <w:rPr>
          <w:rFonts w:ascii="Arial" w:hAnsi="Arial" w:cs="Arial"/>
        </w:rPr>
        <w:t xml:space="preserve">issued </w:t>
      </w:r>
      <w:r w:rsidR="00967425" w:rsidRPr="00D8285B">
        <w:rPr>
          <w:rFonts w:ascii="Arial" w:hAnsi="Arial" w:cs="Arial"/>
        </w:rPr>
        <w:t>in a subsequent Bid Amendment {Addendum}.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F6A" w:rsidRDefault="001A5F6A">
      <w:r>
        <w:separator/>
      </w:r>
    </w:p>
  </w:endnote>
  <w:endnote w:type="continuationSeparator" w:id="0">
    <w:p w:rsidR="001A5F6A" w:rsidRDefault="001A5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7425" w:rsidRDefault="009674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28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67425" w:rsidRDefault="009674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425" w:rsidRDefault="0096742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F877815" wp14:editId="1B16A58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425" w:rsidRPr="003048CF" w:rsidRDefault="0096742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87781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967425" w:rsidRPr="003048CF" w:rsidRDefault="0096742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F6A" w:rsidRDefault="001A5F6A">
      <w:r>
        <w:separator/>
      </w:r>
    </w:p>
  </w:footnote>
  <w:footnote w:type="continuationSeparator" w:id="0">
    <w:p w:rsidR="001A5F6A" w:rsidRDefault="001A5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967425" w:rsidTr="001A49EB">
      <w:trPr>
        <w:trHeight w:val="1080"/>
        <w:jc w:val="center"/>
      </w:trPr>
      <w:tc>
        <w:tcPr>
          <w:tcW w:w="2880" w:type="dxa"/>
        </w:tcPr>
        <w:p w:rsidR="00967425" w:rsidRDefault="00967425" w:rsidP="00E242AB"/>
      </w:tc>
      <w:tc>
        <w:tcPr>
          <w:tcW w:w="5760" w:type="dxa"/>
          <w:vAlign w:val="center"/>
        </w:tcPr>
        <w:p w:rsidR="00967425" w:rsidRDefault="0096742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1C70402" wp14:editId="6AF18BA7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967425" w:rsidRDefault="00967425" w:rsidP="00E242AB"/>
      </w:tc>
    </w:tr>
    <w:tr w:rsidR="00967425" w:rsidTr="001A49EB">
      <w:trPr>
        <w:trHeight w:val="893"/>
        <w:jc w:val="center"/>
      </w:trPr>
      <w:tc>
        <w:tcPr>
          <w:tcW w:w="2880" w:type="dxa"/>
          <w:vAlign w:val="bottom"/>
        </w:tcPr>
        <w:p w:rsidR="00967425" w:rsidRPr="00DE79FE" w:rsidRDefault="0096742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967425" w:rsidRPr="006359DD" w:rsidRDefault="0096742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67425" w:rsidRPr="00952B78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967425" w:rsidRPr="00CD2155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967425" w:rsidRPr="00CD2155" w:rsidRDefault="0096742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967425" w:rsidRPr="00CD2155" w:rsidRDefault="0096742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967425" w:rsidRPr="00CD2155" w:rsidRDefault="0096742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967425" w:rsidRPr="00CD2155" w:rsidRDefault="0096742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967425" w:rsidRPr="006359DD" w:rsidRDefault="0096742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967425" w:rsidRPr="006359DD" w:rsidRDefault="0096742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967425" w:rsidRPr="006359DD" w:rsidRDefault="0096742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967425" w:rsidTr="001A49EB">
      <w:trPr>
        <w:trHeight w:val="892"/>
        <w:jc w:val="center"/>
      </w:trPr>
      <w:tc>
        <w:tcPr>
          <w:tcW w:w="2880" w:type="dxa"/>
          <w:vAlign w:val="bottom"/>
        </w:tcPr>
        <w:p w:rsidR="00967425" w:rsidRPr="006359DD" w:rsidRDefault="00967425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967425" w:rsidRPr="006359DD" w:rsidRDefault="0096742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967425" w:rsidRPr="006359DD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967425" w:rsidRPr="006359DD" w:rsidRDefault="00967425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967425" w:rsidRPr="006359DD" w:rsidRDefault="0096742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967425" w:rsidTr="001A49EB">
      <w:trPr>
        <w:jc w:val="center"/>
      </w:trPr>
      <w:tc>
        <w:tcPr>
          <w:tcW w:w="2880" w:type="dxa"/>
        </w:tcPr>
        <w:p w:rsidR="00967425" w:rsidRPr="006359DD" w:rsidRDefault="00967425" w:rsidP="00E242AB"/>
      </w:tc>
      <w:tc>
        <w:tcPr>
          <w:tcW w:w="5760" w:type="dxa"/>
        </w:tcPr>
        <w:p w:rsidR="00967425" w:rsidRPr="00CD2155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967425" w:rsidRPr="006359DD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967425" w:rsidRPr="006359DD" w:rsidRDefault="00967425" w:rsidP="00E242AB"/>
      </w:tc>
    </w:tr>
  </w:tbl>
  <w:p w:rsidR="00967425" w:rsidRDefault="0096742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6E7B6C"/>
    <w:multiLevelType w:val="hybridMultilevel"/>
    <w:tmpl w:val="96CC7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40D80"/>
    <w:multiLevelType w:val="hybridMultilevel"/>
    <w:tmpl w:val="66F2CCDA"/>
    <w:lvl w:ilvl="0" w:tplc="548A8758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A876D61"/>
    <w:multiLevelType w:val="hybridMultilevel"/>
    <w:tmpl w:val="A5122A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DE9"/>
    <w:multiLevelType w:val="hybridMultilevel"/>
    <w:tmpl w:val="96D4E8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771"/>
    <w:rsid w:val="00002602"/>
    <w:rsid w:val="00011494"/>
    <w:rsid w:val="000114D3"/>
    <w:rsid w:val="000170C9"/>
    <w:rsid w:val="000178AC"/>
    <w:rsid w:val="00017E0E"/>
    <w:rsid w:val="00020CAD"/>
    <w:rsid w:val="000210C4"/>
    <w:rsid w:val="00023C35"/>
    <w:rsid w:val="00031892"/>
    <w:rsid w:val="00035C11"/>
    <w:rsid w:val="00040BA3"/>
    <w:rsid w:val="0004455E"/>
    <w:rsid w:val="00047D91"/>
    <w:rsid w:val="00050486"/>
    <w:rsid w:val="00051C6F"/>
    <w:rsid w:val="00052135"/>
    <w:rsid w:val="00052193"/>
    <w:rsid w:val="00052433"/>
    <w:rsid w:val="000555F2"/>
    <w:rsid w:val="0006149B"/>
    <w:rsid w:val="00080562"/>
    <w:rsid w:val="0008283F"/>
    <w:rsid w:val="00085940"/>
    <w:rsid w:val="00087AC7"/>
    <w:rsid w:val="00091215"/>
    <w:rsid w:val="00094787"/>
    <w:rsid w:val="00096FC3"/>
    <w:rsid w:val="000B0007"/>
    <w:rsid w:val="000B04EE"/>
    <w:rsid w:val="000C1002"/>
    <w:rsid w:val="000C1BA2"/>
    <w:rsid w:val="000C220B"/>
    <w:rsid w:val="000C3964"/>
    <w:rsid w:val="000C7991"/>
    <w:rsid w:val="000D0811"/>
    <w:rsid w:val="000D331F"/>
    <w:rsid w:val="000D5CA5"/>
    <w:rsid w:val="000D5F38"/>
    <w:rsid w:val="000E0818"/>
    <w:rsid w:val="000E764D"/>
    <w:rsid w:val="000F1E0D"/>
    <w:rsid w:val="000F1EAB"/>
    <w:rsid w:val="000F21AF"/>
    <w:rsid w:val="000F3EE8"/>
    <w:rsid w:val="000F4826"/>
    <w:rsid w:val="000F5A99"/>
    <w:rsid w:val="00100C93"/>
    <w:rsid w:val="00100D84"/>
    <w:rsid w:val="0010314B"/>
    <w:rsid w:val="001036B6"/>
    <w:rsid w:val="00105C7C"/>
    <w:rsid w:val="00112D83"/>
    <w:rsid w:val="001130EC"/>
    <w:rsid w:val="001235FE"/>
    <w:rsid w:val="001236A1"/>
    <w:rsid w:val="001263F0"/>
    <w:rsid w:val="001265C6"/>
    <w:rsid w:val="001325D5"/>
    <w:rsid w:val="00137C0C"/>
    <w:rsid w:val="0014495D"/>
    <w:rsid w:val="00156202"/>
    <w:rsid w:val="00156291"/>
    <w:rsid w:val="00160E56"/>
    <w:rsid w:val="00163AFF"/>
    <w:rsid w:val="00164C1C"/>
    <w:rsid w:val="001663FB"/>
    <w:rsid w:val="001749A7"/>
    <w:rsid w:val="00182706"/>
    <w:rsid w:val="00182E6A"/>
    <w:rsid w:val="001868C7"/>
    <w:rsid w:val="001943BA"/>
    <w:rsid w:val="00194DDF"/>
    <w:rsid w:val="001A2EC4"/>
    <w:rsid w:val="001A48D2"/>
    <w:rsid w:val="001A49EB"/>
    <w:rsid w:val="001A4D4A"/>
    <w:rsid w:val="001A5938"/>
    <w:rsid w:val="001A5F6A"/>
    <w:rsid w:val="001B090D"/>
    <w:rsid w:val="001C65A8"/>
    <w:rsid w:val="001D140B"/>
    <w:rsid w:val="001D1485"/>
    <w:rsid w:val="001D1ABC"/>
    <w:rsid w:val="001D645E"/>
    <w:rsid w:val="001D7A73"/>
    <w:rsid w:val="001E739E"/>
    <w:rsid w:val="001F0880"/>
    <w:rsid w:val="001F1D6D"/>
    <w:rsid w:val="001F34F3"/>
    <w:rsid w:val="001F68FC"/>
    <w:rsid w:val="001F6932"/>
    <w:rsid w:val="00201270"/>
    <w:rsid w:val="0020175D"/>
    <w:rsid w:val="00202F19"/>
    <w:rsid w:val="00204D2F"/>
    <w:rsid w:val="002050EC"/>
    <w:rsid w:val="002215E7"/>
    <w:rsid w:val="0022402C"/>
    <w:rsid w:val="00230209"/>
    <w:rsid w:val="0023083B"/>
    <w:rsid w:val="002447D5"/>
    <w:rsid w:val="00252946"/>
    <w:rsid w:val="00256B0A"/>
    <w:rsid w:val="00257D6E"/>
    <w:rsid w:val="00260851"/>
    <w:rsid w:val="002656B7"/>
    <w:rsid w:val="0027034D"/>
    <w:rsid w:val="00271544"/>
    <w:rsid w:val="00272261"/>
    <w:rsid w:val="002745C5"/>
    <w:rsid w:val="00277A90"/>
    <w:rsid w:val="0028042F"/>
    <w:rsid w:val="00281A5D"/>
    <w:rsid w:val="00282AE2"/>
    <w:rsid w:val="0028351C"/>
    <w:rsid w:val="00285BF3"/>
    <w:rsid w:val="0028788D"/>
    <w:rsid w:val="00293562"/>
    <w:rsid w:val="00295125"/>
    <w:rsid w:val="00295BE1"/>
    <w:rsid w:val="00297631"/>
    <w:rsid w:val="002A45CA"/>
    <w:rsid w:val="002A6FE6"/>
    <w:rsid w:val="002B3859"/>
    <w:rsid w:val="002B3DEB"/>
    <w:rsid w:val="002B4D3A"/>
    <w:rsid w:val="002B5DB3"/>
    <w:rsid w:val="002B7170"/>
    <w:rsid w:val="002C1484"/>
    <w:rsid w:val="002C3B37"/>
    <w:rsid w:val="002C3B64"/>
    <w:rsid w:val="002C54B7"/>
    <w:rsid w:val="002C5F77"/>
    <w:rsid w:val="002C668E"/>
    <w:rsid w:val="002C7473"/>
    <w:rsid w:val="002F0EC4"/>
    <w:rsid w:val="002F1449"/>
    <w:rsid w:val="002F215F"/>
    <w:rsid w:val="00300675"/>
    <w:rsid w:val="00301FAA"/>
    <w:rsid w:val="003034C1"/>
    <w:rsid w:val="003048CF"/>
    <w:rsid w:val="003058B2"/>
    <w:rsid w:val="00305B6D"/>
    <w:rsid w:val="00312D7D"/>
    <w:rsid w:val="00315A72"/>
    <w:rsid w:val="00317BCD"/>
    <w:rsid w:val="00322697"/>
    <w:rsid w:val="00322B73"/>
    <w:rsid w:val="00325DB2"/>
    <w:rsid w:val="00326B01"/>
    <w:rsid w:val="00326DC4"/>
    <w:rsid w:val="00326FAF"/>
    <w:rsid w:val="0032707C"/>
    <w:rsid w:val="0033134A"/>
    <w:rsid w:val="003401AB"/>
    <w:rsid w:val="0034222F"/>
    <w:rsid w:val="003424B5"/>
    <w:rsid w:val="00343410"/>
    <w:rsid w:val="00364A22"/>
    <w:rsid w:val="0037097D"/>
    <w:rsid w:val="003713FE"/>
    <w:rsid w:val="00372C16"/>
    <w:rsid w:val="003743AD"/>
    <w:rsid w:val="00375C9D"/>
    <w:rsid w:val="0037646A"/>
    <w:rsid w:val="003771C2"/>
    <w:rsid w:val="00380B30"/>
    <w:rsid w:val="00380E92"/>
    <w:rsid w:val="003816C0"/>
    <w:rsid w:val="00391DE8"/>
    <w:rsid w:val="00392AA2"/>
    <w:rsid w:val="003933F0"/>
    <w:rsid w:val="003947D6"/>
    <w:rsid w:val="003948B1"/>
    <w:rsid w:val="0039525D"/>
    <w:rsid w:val="0039648D"/>
    <w:rsid w:val="003A42D6"/>
    <w:rsid w:val="003A4C1D"/>
    <w:rsid w:val="003A76EC"/>
    <w:rsid w:val="003B1189"/>
    <w:rsid w:val="003B1D63"/>
    <w:rsid w:val="003B28DD"/>
    <w:rsid w:val="003B349C"/>
    <w:rsid w:val="003B497D"/>
    <w:rsid w:val="003C2411"/>
    <w:rsid w:val="003D02FC"/>
    <w:rsid w:val="003D0D84"/>
    <w:rsid w:val="003D3F8D"/>
    <w:rsid w:val="003D747D"/>
    <w:rsid w:val="003D7FF4"/>
    <w:rsid w:val="003F0ED5"/>
    <w:rsid w:val="003F2A90"/>
    <w:rsid w:val="003F4CF5"/>
    <w:rsid w:val="003F7837"/>
    <w:rsid w:val="00404E59"/>
    <w:rsid w:val="00410CDF"/>
    <w:rsid w:val="00413862"/>
    <w:rsid w:val="00413948"/>
    <w:rsid w:val="00413D53"/>
    <w:rsid w:val="00415359"/>
    <w:rsid w:val="00416E4D"/>
    <w:rsid w:val="00417A2E"/>
    <w:rsid w:val="00423A6A"/>
    <w:rsid w:val="0042524D"/>
    <w:rsid w:val="0042779B"/>
    <w:rsid w:val="00427C7B"/>
    <w:rsid w:val="004315E8"/>
    <w:rsid w:val="004354D4"/>
    <w:rsid w:val="004355EF"/>
    <w:rsid w:val="00435CE1"/>
    <w:rsid w:val="0043667E"/>
    <w:rsid w:val="00436D34"/>
    <w:rsid w:val="00437030"/>
    <w:rsid w:val="00444113"/>
    <w:rsid w:val="00446F52"/>
    <w:rsid w:val="00447D42"/>
    <w:rsid w:val="00460122"/>
    <w:rsid w:val="00460FB9"/>
    <w:rsid w:val="004613AE"/>
    <w:rsid w:val="00462226"/>
    <w:rsid w:val="00463778"/>
    <w:rsid w:val="00463F13"/>
    <w:rsid w:val="0046453B"/>
    <w:rsid w:val="00465164"/>
    <w:rsid w:val="004665B9"/>
    <w:rsid w:val="004712D6"/>
    <w:rsid w:val="00476106"/>
    <w:rsid w:val="004775A0"/>
    <w:rsid w:val="00480B2C"/>
    <w:rsid w:val="00482EB7"/>
    <w:rsid w:val="00482EBC"/>
    <w:rsid w:val="00485E2C"/>
    <w:rsid w:val="00490B0F"/>
    <w:rsid w:val="004929EE"/>
    <w:rsid w:val="00492E3E"/>
    <w:rsid w:val="004957B2"/>
    <w:rsid w:val="00497817"/>
    <w:rsid w:val="004A005D"/>
    <w:rsid w:val="004A0576"/>
    <w:rsid w:val="004A121D"/>
    <w:rsid w:val="004A1FA1"/>
    <w:rsid w:val="004A4B5E"/>
    <w:rsid w:val="004A5EB4"/>
    <w:rsid w:val="004A7DA7"/>
    <w:rsid w:val="004B161A"/>
    <w:rsid w:val="004B1B42"/>
    <w:rsid w:val="004C13A5"/>
    <w:rsid w:val="004C417C"/>
    <w:rsid w:val="004C4AE9"/>
    <w:rsid w:val="004D0D73"/>
    <w:rsid w:val="004D39D7"/>
    <w:rsid w:val="004D481F"/>
    <w:rsid w:val="004D4DBA"/>
    <w:rsid w:val="004E32C5"/>
    <w:rsid w:val="004E725B"/>
    <w:rsid w:val="004F164A"/>
    <w:rsid w:val="004F1BF5"/>
    <w:rsid w:val="004F3428"/>
    <w:rsid w:val="004F3C89"/>
    <w:rsid w:val="004F542C"/>
    <w:rsid w:val="004F78CA"/>
    <w:rsid w:val="00500ABA"/>
    <w:rsid w:val="00502120"/>
    <w:rsid w:val="00505BCB"/>
    <w:rsid w:val="00512EF3"/>
    <w:rsid w:val="005175DC"/>
    <w:rsid w:val="0052093C"/>
    <w:rsid w:val="00521030"/>
    <w:rsid w:val="00522D19"/>
    <w:rsid w:val="00523D1C"/>
    <w:rsid w:val="00525054"/>
    <w:rsid w:val="005255E1"/>
    <w:rsid w:val="005271D3"/>
    <w:rsid w:val="0052739A"/>
    <w:rsid w:val="00531CE8"/>
    <w:rsid w:val="0053372D"/>
    <w:rsid w:val="00536E2E"/>
    <w:rsid w:val="00537B06"/>
    <w:rsid w:val="005472EC"/>
    <w:rsid w:val="0054794A"/>
    <w:rsid w:val="0055059D"/>
    <w:rsid w:val="005555E8"/>
    <w:rsid w:val="0055768E"/>
    <w:rsid w:val="00560578"/>
    <w:rsid w:val="00563380"/>
    <w:rsid w:val="005641D6"/>
    <w:rsid w:val="005648B9"/>
    <w:rsid w:val="005654E0"/>
    <w:rsid w:val="005663AD"/>
    <w:rsid w:val="00567F16"/>
    <w:rsid w:val="00572F24"/>
    <w:rsid w:val="005748C4"/>
    <w:rsid w:val="0058187A"/>
    <w:rsid w:val="005840EA"/>
    <w:rsid w:val="00584E8A"/>
    <w:rsid w:val="0058635F"/>
    <w:rsid w:val="00593597"/>
    <w:rsid w:val="00594B47"/>
    <w:rsid w:val="00595D1B"/>
    <w:rsid w:val="005976EA"/>
    <w:rsid w:val="005A48F0"/>
    <w:rsid w:val="005A66EE"/>
    <w:rsid w:val="005A7C7A"/>
    <w:rsid w:val="005B504A"/>
    <w:rsid w:val="005B7B28"/>
    <w:rsid w:val="005C2904"/>
    <w:rsid w:val="005C5867"/>
    <w:rsid w:val="005C70C7"/>
    <w:rsid w:val="005D1FD3"/>
    <w:rsid w:val="005D5F8B"/>
    <w:rsid w:val="005E3AEA"/>
    <w:rsid w:val="005E5C73"/>
    <w:rsid w:val="005E5FE1"/>
    <w:rsid w:val="005E6B9D"/>
    <w:rsid w:val="005E7D9D"/>
    <w:rsid w:val="005F38C8"/>
    <w:rsid w:val="005F3A74"/>
    <w:rsid w:val="005F3FBE"/>
    <w:rsid w:val="005F42FA"/>
    <w:rsid w:val="00602153"/>
    <w:rsid w:val="00603E0A"/>
    <w:rsid w:val="0060769D"/>
    <w:rsid w:val="00610A32"/>
    <w:rsid w:val="00610AAA"/>
    <w:rsid w:val="00610ADE"/>
    <w:rsid w:val="00617510"/>
    <w:rsid w:val="00617A8D"/>
    <w:rsid w:val="0062244C"/>
    <w:rsid w:val="00624AD2"/>
    <w:rsid w:val="00626BAE"/>
    <w:rsid w:val="006272DB"/>
    <w:rsid w:val="006312BC"/>
    <w:rsid w:val="00645B53"/>
    <w:rsid w:val="00646784"/>
    <w:rsid w:val="00650463"/>
    <w:rsid w:val="00650D78"/>
    <w:rsid w:val="00657AE1"/>
    <w:rsid w:val="00670FCB"/>
    <w:rsid w:val="0067215C"/>
    <w:rsid w:val="00677C94"/>
    <w:rsid w:val="00682730"/>
    <w:rsid w:val="00683738"/>
    <w:rsid w:val="0068482E"/>
    <w:rsid w:val="006848B7"/>
    <w:rsid w:val="0068782E"/>
    <w:rsid w:val="00687C30"/>
    <w:rsid w:val="0069594A"/>
    <w:rsid w:val="006A1EFA"/>
    <w:rsid w:val="006A3DE5"/>
    <w:rsid w:val="006A4677"/>
    <w:rsid w:val="006B0A5A"/>
    <w:rsid w:val="006B330E"/>
    <w:rsid w:val="006B3833"/>
    <w:rsid w:val="006B52FD"/>
    <w:rsid w:val="006C0856"/>
    <w:rsid w:val="006C37AB"/>
    <w:rsid w:val="006C4006"/>
    <w:rsid w:val="006C5427"/>
    <w:rsid w:val="006C638C"/>
    <w:rsid w:val="006D2967"/>
    <w:rsid w:val="006D5CE9"/>
    <w:rsid w:val="006D6EE7"/>
    <w:rsid w:val="006D7D39"/>
    <w:rsid w:val="006E0313"/>
    <w:rsid w:val="006E040D"/>
    <w:rsid w:val="006E3450"/>
    <w:rsid w:val="006E6143"/>
    <w:rsid w:val="006E6FF8"/>
    <w:rsid w:val="006F409B"/>
    <w:rsid w:val="006F6A99"/>
    <w:rsid w:val="00701831"/>
    <w:rsid w:val="0070368D"/>
    <w:rsid w:val="00704E24"/>
    <w:rsid w:val="00707CFB"/>
    <w:rsid w:val="007100CE"/>
    <w:rsid w:val="00711611"/>
    <w:rsid w:val="0071384F"/>
    <w:rsid w:val="00714C0A"/>
    <w:rsid w:val="00717C95"/>
    <w:rsid w:val="00721BC8"/>
    <w:rsid w:val="0072243F"/>
    <w:rsid w:val="00723C21"/>
    <w:rsid w:val="007305C1"/>
    <w:rsid w:val="00730E5E"/>
    <w:rsid w:val="00731AD6"/>
    <w:rsid w:val="007324DC"/>
    <w:rsid w:val="00736528"/>
    <w:rsid w:val="00736CC0"/>
    <w:rsid w:val="00744FD5"/>
    <w:rsid w:val="00752303"/>
    <w:rsid w:val="00755B90"/>
    <w:rsid w:val="00764F58"/>
    <w:rsid w:val="0076604F"/>
    <w:rsid w:val="007677A8"/>
    <w:rsid w:val="00767842"/>
    <w:rsid w:val="00776521"/>
    <w:rsid w:val="00776D84"/>
    <w:rsid w:val="00780679"/>
    <w:rsid w:val="007823D8"/>
    <w:rsid w:val="007826CD"/>
    <w:rsid w:val="00782E52"/>
    <w:rsid w:val="00785AFC"/>
    <w:rsid w:val="00787B41"/>
    <w:rsid w:val="007902E3"/>
    <w:rsid w:val="00790A21"/>
    <w:rsid w:val="0079104E"/>
    <w:rsid w:val="007A173B"/>
    <w:rsid w:val="007A25D4"/>
    <w:rsid w:val="007A5014"/>
    <w:rsid w:val="007A57C6"/>
    <w:rsid w:val="007A5F35"/>
    <w:rsid w:val="007B1B6D"/>
    <w:rsid w:val="007B22AE"/>
    <w:rsid w:val="007B3308"/>
    <w:rsid w:val="007B56AC"/>
    <w:rsid w:val="007B60CE"/>
    <w:rsid w:val="007C06FF"/>
    <w:rsid w:val="007C2585"/>
    <w:rsid w:val="007C31B3"/>
    <w:rsid w:val="007C33B1"/>
    <w:rsid w:val="007C3B8D"/>
    <w:rsid w:val="007C56C0"/>
    <w:rsid w:val="007C7CB3"/>
    <w:rsid w:val="007D1D98"/>
    <w:rsid w:val="007D29E3"/>
    <w:rsid w:val="007D37B2"/>
    <w:rsid w:val="007D39AF"/>
    <w:rsid w:val="007E0D3A"/>
    <w:rsid w:val="007E2D30"/>
    <w:rsid w:val="007E56C8"/>
    <w:rsid w:val="007F3CD0"/>
    <w:rsid w:val="007F77C0"/>
    <w:rsid w:val="008049AC"/>
    <w:rsid w:val="00804A53"/>
    <w:rsid w:val="008051B2"/>
    <w:rsid w:val="008062EE"/>
    <w:rsid w:val="008137DB"/>
    <w:rsid w:val="00815E39"/>
    <w:rsid w:val="00816EA4"/>
    <w:rsid w:val="0082019A"/>
    <w:rsid w:val="00820F71"/>
    <w:rsid w:val="0082122E"/>
    <w:rsid w:val="008238EB"/>
    <w:rsid w:val="00824A20"/>
    <w:rsid w:val="0082540F"/>
    <w:rsid w:val="00832131"/>
    <w:rsid w:val="00835330"/>
    <w:rsid w:val="00844496"/>
    <w:rsid w:val="0084543C"/>
    <w:rsid w:val="00845DE6"/>
    <w:rsid w:val="00850BC9"/>
    <w:rsid w:val="00855205"/>
    <w:rsid w:val="00863D19"/>
    <w:rsid w:val="008654A0"/>
    <w:rsid w:val="00870C72"/>
    <w:rsid w:val="00873F7E"/>
    <w:rsid w:val="008763C0"/>
    <w:rsid w:val="00883737"/>
    <w:rsid w:val="00884C9E"/>
    <w:rsid w:val="008918DF"/>
    <w:rsid w:val="00895926"/>
    <w:rsid w:val="00895BD6"/>
    <w:rsid w:val="008A3EAF"/>
    <w:rsid w:val="008A44EB"/>
    <w:rsid w:val="008A6062"/>
    <w:rsid w:val="008A64F1"/>
    <w:rsid w:val="008B7F89"/>
    <w:rsid w:val="008C3B20"/>
    <w:rsid w:val="008C47A9"/>
    <w:rsid w:val="008C5047"/>
    <w:rsid w:val="008C6590"/>
    <w:rsid w:val="008D29F2"/>
    <w:rsid w:val="008D3A86"/>
    <w:rsid w:val="008D4CD4"/>
    <w:rsid w:val="008D746E"/>
    <w:rsid w:val="008D7B29"/>
    <w:rsid w:val="008E50C7"/>
    <w:rsid w:val="008F1D70"/>
    <w:rsid w:val="008F2CED"/>
    <w:rsid w:val="008F3A0F"/>
    <w:rsid w:val="008F6FF0"/>
    <w:rsid w:val="008F75E9"/>
    <w:rsid w:val="0091092B"/>
    <w:rsid w:val="009119EE"/>
    <w:rsid w:val="00912304"/>
    <w:rsid w:val="00916F79"/>
    <w:rsid w:val="00917A01"/>
    <w:rsid w:val="009200D6"/>
    <w:rsid w:val="009225CB"/>
    <w:rsid w:val="00922819"/>
    <w:rsid w:val="00923970"/>
    <w:rsid w:val="009250CB"/>
    <w:rsid w:val="00925F13"/>
    <w:rsid w:val="00934725"/>
    <w:rsid w:val="00943890"/>
    <w:rsid w:val="009519B3"/>
    <w:rsid w:val="0095265E"/>
    <w:rsid w:val="00954320"/>
    <w:rsid w:val="00954529"/>
    <w:rsid w:val="00961DE2"/>
    <w:rsid w:val="009634FA"/>
    <w:rsid w:val="00963B9C"/>
    <w:rsid w:val="00967425"/>
    <w:rsid w:val="00973D96"/>
    <w:rsid w:val="00980AC4"/>
    <w:rsid w:val="00990CED"/>
    <w:rsid w:val="00993884"/>
    <w:rsid w:val="00994472"/>
    <w:rsid w:val="009B41CA"/>
    <w:rsid w:val="009B460A"/>
    <w:rsid w:val="009B551C"/>
    <w:rsid w:val="009B63E6"/>
    <w:rsid w:val="009B67FF"/>
    <w:rsid w:val="009C0858"/>
    <w:rsid w:val="009C0EBE"/>
    <w:rsid w:val="009C4E02"/>
    <w:rsid w:val="009C7511"/>
    <w:rsid w:val="009C76AA"/>
    <w:rsid w:val="009D0B4A"/>
    <w:rsid w:val="009D198D"/>
    <w:rsid w:val="009D2175"/>
    <w:rsid w:val="009D425C"/>
    <w:rsid w:val="009D42E3"/>
    <w:rsid w:val="009D48F1"/>
    <w:rsid w:val="009D4E4B"/>
    <w:rsid w:val="009D676C"/>
    <w:rsid w:val="009D7D35"/>
    <w:rsid w:val="009E4494"/>
    <w:rsid w:val="009F1316"/>
    <w:rsid w:val="009F50C9"/>
    <w:rsid w:val="009F527D"/>
    <w:rsid w:val="00A01EDF"/>
    <w:rsid w:val="00A0222F"/>
    <w:rsid w:val="00A02297"/>
    <w:rsid w:val="00A05C17"/>
    <w:rsid w:val="00A153B6"/>
    <w:rsid w:val="00A15C37"/>
    <w:rsid w:val="00A17136"/>
    <w:rsid w:val="00A233DA"/>
    <w:rsid w:val="00A2415F"/>
    <w:rsid w:val="00A26536"/>
    <w:rsid w:val="00A30216"/>
    <w:rsid w:val="00A3736D"/>
    <w:rsid w:val="00A3763A"/>
    <w:rsid w:val="00A37DFF"/>
    <w:rsid w:val="00A40774"/>
    <w:rsid w:val="00A43434"/>
    <w:rsid w:val="00A45974"/>
    <w:rsid w:val="00A51217"/>
    <w:rsid w:val="00A51E71"/>
    <w:rsid w:val="00A527F9"/>
    <w:rsid w:val="00A56B4D"/>
    <w:rsid w:val="00A608DD"/>
    <w:rsid w:val="00A6113F"/>
    <w:rsid w:val="00A70DD2"/>
    <w:rsid w:val="00A75E81"/>
    <w:rsid w:val="00A8091E"/>
    <w:rsid w:val="00A80DA8"/>
    <w:rsid w:val="00A84B37"/>
    <w:rsid w:val="00A8549A"/>
    <w:rsid w:val="00A87793"/>
    <w:rsid w:val="00A921D3"/>
    <w:rsid w:val="00A94131"/>
    <w:rsid w:val="00A95791"/>
    <w:rsid w:val="00A964D6"/>
    <w:rsid w:val="00AA2C37"/>
    <w:rsid w:val="00AA3920"/>
    <w:rsid w:val="00AA5FE6"/>
    <w:rsid w:val="00AB2C36"/>
    <w:rsid w:val="00AB5B9B"/>
    <w:rsid w:val="00AB72B8"/>
    <w:rsid w:val="00AC0BE3"/>
    <w:rsid w:val="00AD0451"/>
    <w:rsid w:val="00AD39E2"/>
    <w:rsid w:val="00AD3D3C"/>
    <w:rsid w:val="00AD4EF2"/>
    <w:rsid w:val="00AE5354"/>
    <w:rsid w:val="00AE5552"/>
    <w:rsid w:val="00AE657A"/>
    <w:rsid w:val="00AF19E9"/>
    <w:rsid w:val="00AF46DD"/>
    <w:rsid w:val="00B01F2A"/>
    <w:rsid w:val="00B02D08"/>
    <w:rsid w:val="00B046FE"/>
    <w:rsid w:val="00B05873"/>
    <w:rsid w:val="00B1392F"/>
    <w:rsid w:val="00B21682"/>
    <w:rsid w:val="00B2669F"/>
    <w:rsid w:val="00B275C5"/>
    <w:rsid w:val="00B304DB"/>
    <w:rsid w:val="00B3763D"/>
    <w:rsid w:val="00B432C3"/>
    <w:rsid w:val="00B46237"/>
    <w:rsid w:val="00B51A3B"/>
    <w:rsid w:val="00B52FBF"/>
    <w:rsid w:val="00B54579"/>
    <w:rsid w:val="00B555FD"/>
    <w:rsid w:val="00B55897"/>
    <w:rsid w:val="00B5595C"/>
    <w:rsid w:val="00B60D87"/>
    <w:rsid w:val="00B61206"/>
    <w:rsid w:val="00B636FC"/>
    <w:rsid w:val="00B659C7"/>
    <w:rsid w:val="00B664C5"/>
    <w:rsid w:val="00B7192C"/>
    <w:rsid w:val="00B72995"/>
    <w:rsid w:val="00B842BD"/>
    <w:rsid w:val="00B92AC8"/>
    <w:rsid w:val="00B9391C"/>
    <w:rsid w:val="00B94666"/>
    <w:rsid w:val="00B96A79"/>
    <w:rsid w:val="00B97913"/>
    <w:rsid w:val="00B97AD8"/>
    <w:rsid w:val="00BB15E1"/>
    <w:rsid w:val="00BB1D6A"/>
    <w:rsid w:val="00BB6FFB"/>
    <w:rsid w:val="00BC01DF"/>
    <w:rsid w:val="00BC04A9"/>
    <w:rsid w:val="00BC2046"/>
    <w:rsid w:val="00BC21C1"/>
    <w:rsid w:val="00BC4BB1"/>
    <w:rsid w:val="00BC4F10"/>
    <w:rsid w:val="00BC5245"/>
    <w:rsid w:val="00BC7B71"/>
    <w:rsid w:val="00BC7BF2"/>
    <w:rsid w:val="00BC7C61"/>
    <w:rsid w:val="00BD218A"/>
    <w:rsid w:val="00BD378C"/>
    <w:rsid w:val="00BD3A46"/>
    <w:rsid w:val="00BD6295"/>
    <w:rsid w:val="00BD693F"/>
    <w:rsid w:val="00BE0482"/>
    <w:rsid w:val="00BF0024"/>
    <w:rsid w:val="00BF01CF"/>
    <w:rsid w:val="00BF129C"/>
    <w:rsid w:val="00BF2E4A"/>
    <w:rsid w:val="00BF5170"/>
    <w:rsid w:val="00BF61F3"/>
    <w:rsid w:val="00C00C62"/>
    <w:rsid w:val="00C021F8"/>
    <w:rsid w:val="00C06423"/>
    <w:rsid w:val="00C06DDA"/>
    <w:rsid w:val="00C12A48"/>
    <w:rsid w:val="00C1587E"/>
    <w:rsid w:val="00C16006"/>
    <w:rsid w:val="00C162F6"/>
    <w:rsid w:val="00C23A39"/>
    <w:rsid w:val="00C27FC5"/>
    <w:rsid w:val="00C310DA"/>
    <w:rsid w:val="00C34732"/>
    <w:rsid w:val="00C411D1"/>
    <w:rsid w:val="00C41CB6"/>
    <w:rsid w:val="00C42610"/>
    <w:rsid w:val="00C4364D"/>
    <w:rsid w:val="00C45AB4"/>
    <w:rsid w:val="00C53F77"/>
    <w:rsid w:val="00C56198"/>
    <w:rsid w:val="00C564E7"/>
    <w:rsid w:val="00C60DC5"/>
    <w:rsid w:val="00C62659"/>
    <w:rsid w:val="00C66715"/>
    <w:rsid w:val="00C724EC"/>
    <w:rsid w:val="00C7368B"/>
    <w:rsid w:val="00C77EED"/>
    <w:rsid w:val="00C805A4"/>
    <w:rsid w:val="00C80841"/>
    <w:rsid w:val="00C8229D"/>
    <w:rsid w:val="00C83977"/>
    <w:rsid w:val="00C859F7"/>
    <w:rsid w:val="00C97B3B"/>
    <w:rsid w:val="00CA024D"/>
    <w:rsid w:val="00CA1536"/>
    <w:rsid w:val="00CA23F0"/>
    <w:rsid w:val="00CA4670"/>
    <w:rsid w:val="00CA58EA"/>
    <w:rsid w:val="00CB0789"/>
    <w:rsid w:val="00CB44AA"/>
    <w:rsid w:val="00CC2CBB"/>
    <w:rsid w:val="00CC4BE6"/>
    <w:rsid w:val="00CC606E"/>
    <w:rsid w:val="00CC703E"/>
    <w:rsid w:val="00CD2C4C"/>
    <w:rsid w:val="00CD4878"/>
    <w:rsid w:val="00CE1914"/>
    <w:rsid w:val="00CE2D48"/>
    <w:rsid w:val="00CE4D47"/>
    <w:rsid w:val="00CF3D21"/>
    <w:rsid w:val="00CF53BD"/>
    <w:rsid w:val="00CF59C6"/>
    <w:rsid w:val="00D00D26"/>
    <w:rsid w:val="00D057E9"/>
    <w:rsid w:val="00D05F50"/>
    <w:rsid w:val="00D07CA1"/>
    <w:rsid w:val="00D14506"/>
    <w:rsid w:val="00D2037F"/>
    <w:rsid w:val="00D241D0"/>
    <w:rsid w:val="00D2639E"/>
    <w:rsid w:val="00D30DC8"/>
    <w:rsid w:val="00D33B5E"/>
    <w:rsid w:val="00D46D0C"/>
    <w:rsid w:val="00D50D1F"/>
    <w:rsid w:val="00D5410D"/>
    <w:rsid w:val="00D55DDC"/>
    <w:rsid w:val="00D63826"/>
    <w:rsid w:val="00D705AB"/>
    <w:rsid w:val="00D75306"/>
    <w:rsid w:val="00D8285B"/>
    <w:rsid w:val="00D83CDC"/>
    <w:rsid w:val="00D91263"/>
    <w:rsid w:val="00D91B32"/>
    <w:rsid w:val="00D938C8"/>
    <w:rsid w:val="00D971B8"/>
    <w:rsid w:val="00DA1600"/>
    <w:rsid w:val="00DA18CB"/>
    <w:rsid w:val="00DA751F"/>
    <w:rsid w:val="00DB18FA"/>
    <w:rsid w:val="00DB2042"/>
    <w:rsid w:val="00DB2D58"/>
    <w:rsid w:val="00DC0C35"/>
    <w:rsid w:val="00DC2DA7"/>
    <w:rsid w:val="00DC5F91"/>
    <w:rsid w:val="00DC72EC"/>
    <w:rsid w:val="00DD348D"/>
    <w:rsid w:val="00DD6116"/>
    <w:rsid w:val="00DE1104"/>
    <w:rsid w:val="00DE17F3"/>
    <w:rsid w:val="00DE5D7D"/>
    <w:rsid w:val="00DF4271"/>
    <w:rsid w:val="00DF4E98"/>
    <w:rsid w:val="00E001C4"/>
    <w:rsid w:val="00E02D77"/>
    <w:rsid w:val="00E063DF"/>
    <w:rsid w:val="00E10114"/>
    <w:rsid w:val="00E124C5"/>
    <w:rsid w:val="00E1253F"/>
    <w:rsid w:val="00E13653"/>
    <w:rsid w:val="00E14372"/>
    <w:rsid w:val="00E14B7B"/>
    <w:rsid w:val="00E20F41"/>
    <w:rsid w:val="00E242AB"/>
    <w:rsid w:val="00E25E14"/>
    <w:rsid w:val="00E27883"/>
    <w:rsid w:val="00E27B37"/>
    <w:rsid w:val="00E315D1"/>
    <w:rsid w:val="00E347AD"/>
    <w:rsid w:val="00E35E58"/>
    <w:rsid w:val="00E369FA"/>
    <w:rsid w:val="00E4652C"/>
    <w:rsid w:val="00E46AD2"/>
    <w:rsid w:val="00E500FD"/>
    <w:rsid w:val="00E50BB0"/>
    <w:rsid w:val="00E616A3"/>
    <w:rsid w:val="00E61D3A"/>
    <w:rsid w:val="00E64C53"/>
    <w:rsid w:val="00E64D58"/>
    <w:rsid w:val="00E65936"/>
    <w:rsid w:val="00E67791"/>
    <w:rsid w:val="00E67ECE"/>
    <w:rsid w:val="00E703C9"/>
    <w:rsid w:val="00E70BFF"/>
    <w:rsid w:val="00E749A0"/>
    <w:rsid w:val="00E76F39"/>
    <w:rsid w:val="00E807AD"/>
    <w:rsid w:val="00E8313A"/>
    <w:rsid w:val="00E8702D"/>
    <w:rsid w:val="00E878D6"/>
    <w:rsid w:val="00E90D91"/>
    <w:rsid w:val="00E92ADD"/>
    <w:rsid w:val="00E945C1"/>
    <w:rsid w:val="00E96782"/>
    <w:rsid w:val="00E97321"/>
    <w:rsid w:val="00EA330C"/>
    <w:rsid w:val="00EA6ECC"/>
    <w:rsid w:val="00EA7C89"/>
    <w:rsid w:val="00EB2F2D"/>
    <w:rsid w:val="00EB3A80"/>
    <w:rsid w:val="00EB3E79"/>
    <w:rsid w:val="00EB557F"/>
    <w:rsid w:val="00EB7B1C"/>
    <w:rsid w:val="00EC4BF2"/>
    <w:rsid w:val="00EC5F73"/>
    <w:rsid w:val="00ED3B68"/>
    <w:rsid w:val="00EE23AF"/>
    <w:rsid w:val="00EE30B8"/>
    <w:rsid w:val="00EE31B0"/>
    <w:rsid w:val="00EE7EAB"/>
    <w:rsid w:val="00EF355F"/>
    <w:rsid w:val="00EF42E7"/>
    <w:rsid w:val="00EF7D4E"/>
    <w:rsid w:val="00F0235D"/>
    <w:rsid w:val="00F026AC"/>
    <w:rsid w:val="00F042A9"/>
    <w:rsid w:val="00F043D3"/>
    <w:rsid w:val="00F0452C"/>
    <w:rsid w:val="00F05D01"/>
    <w:rsid w:val="00F11539"/>
    <w:rsid w:val="00F14D14"/>
    <w:rsid w:val="00F1519E"/>
    <w:rsid w:val="00F27AA4"/>
    <w:rsid w:val="00F336C0"/>
    <w:rsid w:val="00F3434F"/>
    <w:rsid w:val="00F34973"/>
    <w:rsid w:val="00F35509"/>
    <w:rsid w:val="00F375A7"/>
    <w:rsid w:val="00F401B4"/>
    <w:rsid w:val="00F40A08"/>
    <w:rsid w:val="00F42B46"/>
    <w:rsid w:val="00F47276"/>
    <w:rsid w:val="00F52E4E"/>
    <w:rsid w:val="00F6527C"/>
    <w:rsid w:val="00F75EFF"/>
    <w:rsid w:val="00F76747"/>
    <w:rsid w:val="00F837AC"/>
    <w:rsid w:val="00F908E8"/>
    <w:rsid w:val="00F91D14"/>
    <w:rsid w:val="00F97883"/>
    <w:rsid w:val="00FA0A5A"/>
    <w:rsid w:val="00FA0C86"/>
    <w:rsid w:val="00FA1383"/>
    <w:rsid w:val="00FA59AD"/>
    <w:rsid w:val="00FA7242"/>
    <w:rsid w:val="00FA75C2"/>
    <w:rsid w:val="00FA7B3C"/>
    <w:rsid w:val="00FB2462"/>
    <w:rsid w:val="00FB3350"/>
    <w:rsid w:val="00FB6B05"/>
    <w:rsid w:val="00FC09F2"/>
    <w:rsid w:val="00FC10B4"/>
    <w:rsid w:val="00FC529C"/>
    <w:rsid w:val="00FC74F6"/>
    <w:rsid w:val="00FD0B5C"/>
    <w:rsid w:val="00FD0C33"/>
    <w:rsid w:val="00FD27ED"/>
    <w:rsid w:val="00FD3E09"/>
    <w:rsid w:val="00FD4AE8"/>
    <w:rsid w:val="00FE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D6B115F-F2CA-47FD-9B75-2DF260BDE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295BE1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3D3F8D"/>
  </w:style>
  <w:style w:type="paragraph" w:customStyle="1" w:styleId="Default">
    <w:name w:val="Default"/>
    <w:basedOn w:val="Normal"/>
    <w:rsid w:val="004B161A"/>
    <w:pPr>
      <w:autoSpaceDE w:val="0"/>
      <w:autoSpaceDN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DXV2RQSVUS77-2605-224</_dlc_DocId>
    <_dlc_DocIdUrl xmlns="035e97a8-7486-4082-94c4-ab983c563e82">
      <Url>http://treassp/purchase/NJSTART Document Templates/_layouts/DocIdRedir.aspx?ID=DXV2RQSVUS77-2605-224</Url>
      <Description>DXV2RQSVUS77-2605-224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035e97a8-7486-4082-94c4-ab983c563e82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053A7CB-A77F-45FF-BF66-2BF049CE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165</Words>
  <Characters>953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Descoteaux, Joshua</cp:lastModifiedBy>
  <cp:revision>2</cp:revision>
  <cp:lastPrinted>2018-04-04T16:43:00Z</cp:lastPrinted>
  <dcterms:created xsi:type="dcterms:W3CDTF">2018-04-10T20:02:00Z</dcterms:created>
  <dcterms:modified xsi:type="dcterms:W3CDTF">2018-04-10T20:02:00Z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24d62394-4227-4ac9-8e42-967b2e69dee4</vt:lpwstr>
  </property>
</Properties>
</file>