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980BD" w14:textId="6665501A" w:rsidR="00364A22" w:rsidRPr="008918DF" w:rsidRDefault="00806261" w:rsidP="00486341">
      <w:pPr>
        <w:pStyle w:val="Heading3"/>
        <w:keepNext w:val="0"/>
        <w:jc w:val="center"/>
        <w:rPr>
          <w:rFonts w:ascii="Arial" w:hAnsi="Arial" w:cs="Arial"/>
        </w:rPr>
      </w:pPr>
      <w:r w:rsidRPr="00B77002">
        <w:rPr>
          <w:rFonts w:ascii="Arial" w:hAnsi="Arial" w:cs="Arial"/>
          <w:b/>
          <w:sz w:val="20"/>
        </w:rPr>
        <w:t xml:space="preserve">June </w:t>
      </w:r>
      <w:r w:rsidR="00F41505">
        <w:rPr>
          <w:rFonts w:ascii="Arial" w:hAnsi="Arial" w:cs="Arial"/>
          <w:b/>
          <w:sz w:val="20"/>
        </w:rPr>
        <w:t>6</w:t>
      </w:r>
      <w:r w:rsidR="00486341" w:rsidRPr="00B77002">
        <w:rPr>
          <w:rFonts w:ascii="Arial" w:hAnsi="Arial" w:cs="Arial"/>
          <w:b/>
          <w:sz w:val="20"/>
        </w:rPr>
        <w:t>, 2018</w:t>
      </w:r>
    </w:p>
    <w:p w14:paraId="3E2C92B9" w14:textId="77777777" w:rsidR="00364A22" w:rsidRPr="008918DF" w:rsidRDefault="00364A22" w:rsidP="00364A22">
      <w:pPr>
        <w:rPr>
          <w:rFonts w:ascii="Arial" w:hAnsi="Arial" w:cs="Arial"/>
        </w:rPr>
      </w:pPr>
    </w:p>
    <w:p w14:paraId="4F05A8A9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272432FD" w14:textId="77777777" w:rsidR="007D1D98" w:rsidRPr="008918DF" w:rsidRDefault="007D1D98" w:rsidP="007D1D98">
      <w:pPr>
        <w:rPr>
          <w:rFonts w:ascii="Arial" w:hAnsi="Arial" w:cs="Arial"/>
        </w:rPr>
      </w:pPr>
    </w:p>
    <w:p w14:paraId="32C4D45A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4133C43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6244C">
        <w:rPr>
          <w:rFonts w:ascii="Arial" w:hAnsi="Arial" w:cs="Arial"/>
          <w:sz w:val="20"/>
        </w:rPr>
        <w:t>18DPP00221</w:t>
      </w:r>
    </w:p>
    <w:p w14:paraId="30FBBFB1" w14:textId="77777777" w:rsidR="008918DF" w:rsidRPr="008918DF" w:rsidRDefault="00C6244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Printing: Envelopes, NJ Motor Vehicle Commission</w:t>
      </w:r>
    </w:p>
    <w:p w14:paraId="44F5AB9D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1FC5765C" w14:textId="77777777" w:rsidR="003069D9" w:rsidRPr="008918DF" w:rsidRDefault="0044716B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Quote Submission Due Date: </w:t>
      </w:r>
      <w:r>
        <w:rPr>
          <w:rFonts w:ascii="Arial" w:hAnsi="Arial" w:cs="Arial"/>
          <w:b/>
          <w:u w:val="single"/>
        </w:rPr>
        <w:t>6/13/2018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755A7678" w14:textId="7777777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44716B" w:rsidRPr="00F41505">
        <w:rPr>
          <w:rFonts w:ascii="Arial" w:hAnsi="Arial" w:cs="Arial"/>
          <w:b/>
          <w:color w:val="FF0000"/>
        </w:rPr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B77002">
        <w:rPr>
          <w:rFonts w:ascii="Arial" w:hAnsi="Arial" w:cs="Arial"/>
          <w:b/>
          <w:u w:val="single"/>
        </w:rPr>
        <w:t>6/21/2018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A7FCBA3" w14:textId="77777777" w:rsidR="00364A22" w:rsidRDefault="00364A22" w:rsidP="002420F8"/>
    <w:p w14:paraId="03B3F161" w14:textId="77777777" w:rsidR="003069D9" w:rsidRPr="008918DF" w:rsidRDefault="003069D9" w:rsidP="002420F8"/>
    <w:p w14:paraId="293FBC74" w14:textId="7CE4F9C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243181">
        <w:rPr>
          <w:rFonts w:ascii="Arial" w:hAnsi="Arial" w:cs="Arial"/>
          <w:i w:val="0"/>
          <w:sz w:val="20"/>
        </w:rPr>
        <w:t>3</w:t>
      </w:r>
    </w:p>
    <w:p w14:paraId="0D2D7A0C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AFD1E9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814B04A" w14:textId="791C430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77002">
        <w:rPr>
          <w:rFonts w:ascii="Arial" w:hAnsi="Arial" w:cs="Arial"/>
        </w:rPr>
        <w:t>The following constitutes Bid Amendment #</w:t>
      </w:r>
      <w:r w:rsidR="00243181">
        <w:rPr>
          <w:rFonts w:ascii="Arial" w:hAnsi="Arial" w:cs="Arial"/>
        </w:rPr>
        <w:t>3</w:t>
      </w:r>
      <w:r w:rsidRPr="00B77002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CBBB5CA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051146" w14:textId="3A40ECF2" w:rsidR="00A53F0E" w:rsidRDefault="00243181" w:rsidP="003B4AB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Extends</w:t>
      </w:r>
      <w:r w:rsidR="00A53F0E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Quote submission due</w:t>
      </w:r>
      <w:r w:rsidR="00A53F0E">
        <w:rPr>
          <w:rFonts w:ascii="Arial" w:hAnsi="Arial" w:cs="Arial"/>
        </w:rPr>
        <w:t xml:space="preserve"> date from June 13, 2018 to June 21, 2018;</w:t>
      </w:r>
    </w:p>
    <w:p w14:paraId="6839D4FB" w14:textId="76A230C0" w:rsidR="00A233DA" w:rsidRDefault="00A53F0E" w:rsidP="003B4AB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233DA" w:rsidRPr="00486341">
        <w:rPr>
          <w:rFonts w:ascii="Arial" w:hAnsi="Arial" w:cs="Arial"/>
        </w:rPr>
        <w:t>ncludes</w:t>
      </w:r>
      <w:r w:rsidR="007D1D98" w:rsidRPr="00486341">
        <w:rPr>
          <w:rFonts w:ascii="Arial" w:hAnsi="Arial" w:cs="Arial"/>
        </w:rPr>
        <w:t xml:space="preserve"> </w:t>
      </w:r>
      <w:r w:rsidR="00260851" w:rsidRPr="00486341">
        <w:rPr>
          <w:rFonts w:ascii="Arial" w:hAnsi="Arial" w:cs="Arial"/>
        </w:rPr>
        <w:t>answers to questions</w:t>
      </w:r>
      <w:r>
        <w:rPr>
          <w:rFonts w:ascii="Arial" w:hAnsi="Arial" w:cs="Arial"/>
        </w:rPr>
        <w:t>;</w:t>
      </w:r>
      <w:r w:rsidR="00260851" w:rsidRPr="00486341">
        <w:rPr>
          <w:rFonts w:ascii="Arial" w:hAnsi="Arial" w:cs="Arial"/>
        </w:rPr>
        <w:t xml:space="preserve">  </w:t>
      </w:r>
    </w:p>
    <w:p w14:paraId="3A9B4142" w14:textId="77777777" w:rsidR="00A53F0E" w:rsidRDefault="00B77002" w:rsidP="00B05E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3F0E">
        <w:rPr>
          <w:rFonts w:ascii="Arial" w:hAnsi="Arial" w:cs="Arial"/>
        </w:rPr>
        <w:t>Please note that for all additions, deletions, clarifications and modifications to the Bid Solicitation #18DPP00221, please refer to the Revised Bid Solicitation titled Revised Bid Solicitation T1963 0</w:t>
      </w:r>
      <w:r w:rsidR="00F41505" w:rsidRPr="00A53F0E">
        <w:rPr>
          <w:rFonts w:ascii="Arial" w:hAnsi="Arial" w:cs="Arial"/>
        </w:rPr>
        <w:t>606</w:t>
      </w:r>
      <w:r w:rsidR="00A53F0E">
        <w:rPr>
          <w:rFonts w:ascii="Arial" w:hAnsi="Arial" w:cs="Arial"/>
        </w:rPr>
        <w:t>18</w:t>
      </w:r>
    </w:p>
    <w:p w14:paraId="7357617E" w14:textId="4735241F" w:rsidR="00A53F0E" w:rsidRDefault="00A53F0E" w:rsidP="00B05E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Price Sheet 060618; and</w:t>
      </w:r>
    </w:p>
    <w:p w14:paraId="3014A308" w14:textId="038209F0" w:rsidR="00B77002" w:rsidRPr="00A53F0E" w:rsidRDefault="00A53F0E" w:rsidP="00B05E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3F0E">
        <w:rPr>
          <w:rFonts w:ascii="Arial" w:hAnsi="Arial" w:cs="Arial"/>
        </w:rPr>
        <w:t>Revised</w:t>
      </w:r>
      <w:r w:rsidR="00B77002" w:rsidRPr="00A53F0E">
        <w:rPr>
          <w:rFonts w:ascii="Arial" w:hAnsi="Arial" w:cs="Arial"/>
        </w:rPr>
        <w:t xml:space="preserve"> </w:t>
      </w:r>
      <w:r w:rsidR="00243181">
        <w:rPr>
          <w:rFonts w:ascii="Arial" w:hAnsi="Arial" w:cs="Arial"/>
        </w:rPr>
        <w:t>A</w:t>
      </w:r>
      <w:bookmarkStart w:id="0" w:name="_GoBack"/>
      <w:bookmarkEnd w:id="0"/>
      <w:r w:rsidR="00B77002" w:rsidRPr="00A53F0E">
        <w:rPr>
          <w:rFonts w:ascii="Arial" w:hAnsi="Arial" w:cs="Arial"/>
        </w:rPr>
        <w:t>ttachment (</w:t>
      </w:r>
      <w:r w:rsidRPr="00A53F0E">
        <w:rPr>
          <w:rFonts w:ascii="Arial" w:hAnsi="Arial" w:cs="Arial"/>
        </w:rPr>
        <w:t>Group 2, RC-63</w:t>
      </w:r>
      <w:r w:rsidR="00B77002" w:rsidRPr="00A53F0E">
        <w:rPr>
          <w:rFonts w:ascii="Arial" w:hAnsi="Arial" w:cs="Arial"/>
        </w:rPr>
        <w:t>).</w:t>
      </w:r>
    </w:p>
    <w:p w14:paraId="22BF264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A2D1AE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F6D31C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B1CA6A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531D69F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4033A99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6AEBD932" w14:textId="7777777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C6244C">
        <w:rPr>
          <w:rFonts w:ascii="Arial" w:hAnsi="Arial" w:cs="Arial"/>
          <w:sz w:val="20"/>
        </w:rPr>
        <w:t>18DPP00221</w:t>
      </w:r>
    </w:p>
    <w:p w14:paraId="74F8364B" w14:textId="77777777" w:rsidR="008918DF" w:rsidRPr="008918DF" w:rsidRDefault="008918DF" w:rsidP="008918DF">
      <w:pPr>
        <w:jc w:val="center"/>
        <w:rPr>
          <w:rFonts w:ascii="Arial" w:hAnsi="Arial" w:cs="Arial"/>
          <w:b/>
        </w:rPr>
      </w:pPr>
      <w:r w:rsidRPr="00F41505">
        <w:rPr>
          <w:rFonts w:ascii="Arial" w:hAnsi="Arial" w:cs="Arial"/>
          <w:b/>
        </w:rPr>
        <w:t>Bid</w:t>
      </w:r>
      <w:r w:rsidRPr="00B77002">
        <w:rPr>
          <w:rFonts w:ascii="Arial" w:hAnsi="Arial" w:cs="Arial"/>
          <w:b/>
        </w:rPr>
        <w:t xml:space="preserve"> Solicitation </w:t>
      </w:r>
      <w:r w:rsidR="00B77002">
        <w:rPr>
          <w:rFonts w:ascii="Arial" w:hAnsi="Arial" w:cs="Arial"/>
          <w:b/>
        </w:rPr>
        <w:t>Printing Envelopes, NJ Motor V</w:t>
      </w:r>
      <w:r w:rsidR="00C6244C" w:rsidRPr="00B77002">
        <w:rPr>
          <w:rFonts w:ascii="Arial" w:hAnsi="Arial" w:cs="Arial"/>
          <w:b/>
        </w:rPr>
        <w:t>ehicle Commission</w:t>
      </w:r>
    </w:p>
    <w:p w14:paraId="7147C112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68C6CA0B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2D42079A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92A5F3C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499454C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5A85BAF9" w14:textId="77777777" w:rsidR="00B77002" w:rsidRPr="00FD5E3B" w:rsidRDefault="00B77002" w:rsidP="00B7700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Pr="006A53DF">
        <w:rPr>
          <w:rFonts w:ascii="Arial" w:hAnsi="Arial" w:cs="Arial"/>
        </w:rPr>
        <w:t>uestion</w:t>
      </w:r>
      <w:r>
        <w:rPr>
          <w:rFonts w:ascii="Arial" w:hAnsi="Arial" w:cs="Arial"/>
        </w:rPr>
        <w:t>s may</w:t>
      </w:r>
      <w:r w:rsidRPr="006A53DF">
        <w:rPr>
          <w:rFonts w:ascii="Arial" w:hAnsi="Arial" w:cs="Arial"/>
        </w:rPr>
        <w:t xml:space="preserve"> ha</w:t>
      </w:r>
      <w:r>
        <w:rPr>
          <w:rFonts w:ascii="Arial" w:hAnsi="Arial" w:cs="Arial"/>
        </w:rPr>
        <w:t>ve</w:t>
      </w:r>
      <w:r w:rsidRPr="006A53DF">
        <w:rPr>
          <w:rFonts w:ascii="Arial" w:hAnsi="Arial" w:cs="Arial"/>
        </w:rPr>
        <w:t xml:space="preserve"> been paraphrased in the interest of readability and clarity. </w:t>
      </w:r>
      <w:r>
        <w:rPr>
          <w:rFonts w:ascii="Arial" w:hAnsi="Arial" w:cs="Arial"/>
        </w:rPr>
        <w:t xml:space="preserve"> </w:t>
      </w:r>
    </w:p>
    <w:p w14:paraId="5762CA62" w14:textId="77777777" w:rsidR="00B77002" w:rsidRDefault="00B77002" w:rsidP="00ED3B68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38CD39C7" w14:textId="77777777" w:rsidTr="00574209">
        <w:trPr>
          <w:trHeight w:val="629"/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FAE8F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4BC843FD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5CE52F34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F50C61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  <w:r w:rsidR="00F45E2F">
              <w:rPr>
                <w:rFonts w:ascii="Arial" w:hAnsi="Arial" w:cs="Arial"/>
                <w:b/>
                <w:bCs/>
              </w:rPr>
              <w:t xml:space="preserve"> (</w:t>
            </w:r>
            <w:r w:rsidR="00F45E2F" w:rsidRPr="00F45E2F">
              <w:rPr>
                <w:rFonts w:ascii="Arial" w:hAnsi="Arial" w:cs="Arial"/>
                <w:b/>
                <w:bCs/>
                <w:i/>
              </w:rPr>
              <w:t>Italic</w:t>
            </w:r>
            <w:r w:rsidR="00F45E2F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4170A3" w14:paraId="265B654E" w14:textId="77777777" w:rsidTr="00A53F0E">
        <w:trPr>
          <w:trHeight w:val="134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48B5" w14:textId="77777777" w:rsidR="004170A3" w:rsidRDefault="004170A3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112E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 #2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8F3E" w14:textId="69A35977" w:rsidR="004170A3" w:rsidRPr="00A53F0E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76707">
              <w:rPr>
                <w:rFonts w:ascii="Arial" w:hAnsi="Arial" w:cs="Arial"/>
                <w:b/>
                <w:bCs/>
              </w:rPr>
              <w:t xml:space="preserve">MV-231-2 - Attachment had no clasp </w:t>
            </w:r>
            <w:r w:rsidR="00A53F0E">
              <w:rPr>
                <w:rFonts w:ascii="Arial" w:hAnsi="Arial" w:cs="Arial"/>
                <w:b/>
                <w:bCs/>
              </w:rPr>
              <w:t xml:space="preserve">- spec in bid solicitation says </w:t>
            </w:r>
            <w:r w:rsidRPr="00876707">
              <w:rPr>
                <w:rFonts w:ascii="Arial" w:hAnsi="Arial" w:cs="Arial"/>
                <w:b/>
                <w:bCs/>
              </w:rPr>
              <w:t>clasp &amp; gum</w:t>
            </w:r>
            <w:r>
              <w:rPr>
                <w:rFonts w:ascii="Tahoma" w:hAnsi="Tahoma" w:cs="Tahoma"/>
                <w:color w:val="000000"/>
              </w:rPr>
              <w:t>.</w:t>
            </w:r>
          </w:p>
          <w:p w14:paraId="48CFC26A" w14:textId="77777777" w:rsidR="004170A3" w:rsidRPr="00896044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/>
              </w:rPr>
            </w:pPr>
          </w:p>
          <w:p w14:paraId="37C1F186" w14:textId="5642938C" w:rsidR="004170A3" w:rsidRPr="00A53F0E" w:rsidRDefault="00D300AB" w:rsidP="00A53F0E">
            <w:pPr>
              <w:ind w:right="108"/>
              <w:rPr>
                <w:rFonts w:ascii="Arial" w:hAnsi="Arial" w:cs="Arial"/>
                <w:b/>
              </w:rPr>
            </w:pPr>
            <w:r w:rsidRPr="00A53F0E">
              <w:rPr>
                <w:rFonts w:ascii="Arial" w:hAnsi="Arial" w:cs="Arial"/>
              </w:rPr>
              <w:t xml:space="preserve">Please refer to Section 3.1 Specifications </w:t>
            </w:r>
            <w:r w:rsidR="00372277" w:rsidRPr="00A53F0E">
              <w:rPr>
                <w:rFonts w:ascii="Arial" w:hAnsi="Arial" w:cs="Arial"/>
              </w:rPr>
              <w:t xml:space="preserve">(A) (2) </w:t>
            </w:r>
            <w:r w:rsidRPr="00A53F0E">
              <w:rPr>
                <w:rFonts w:ascii="Arial" w:hAnsi="Arial" w:cs="Arial"/>
              </w:rPr>
              <w:t>under “Construction” of the Revised Bid Solicitation dated 06</w:t>
            </w:r>
            <w:r w:rsidR="00F41505" w:rsidRPr="00A53F0E">
              <w:rPr>
                <w:rFonts w:ascii="Arial" w:hAnsi="Arial" w:cs="Arial"/>
              </w:rPr>
              <w:t>06</w:t>
            </w:r>
            <w:r w:rsidRPr="00A53F0E">
              <w:rPr>
                <w:rFonts w:ascii="Arial" w:hAnsi="Arial" w:cs="Arial"/>
              </w:rPr>
              <w:t>18.</w:t>
            </w:r>
            <w:r w:rsidRPr="00A53F0E">
              <w:rPr>
                <w:rFonts w:ascii="Arial" w:hAnsi="Arial" w:cs="Arial"/>
                <w:szCs w:val="22"/>
              </w:rPr>
              <w:t xml:space="preserve">  </w:t>
            </w:r>
            <w:r w:rsidR="00A53F0E" w:rsidRPr="00A53F0E">
              <w:rPr>
                <w:rFonts w:ascii="Arial" w:hAnsi="Arial" w:cs="Arial"/>
              </w:rPr>
              <w:t xml:space="preserve">There is </w:t>
            </w:r>
            <w:r w:rsidR="00A53F0E" w:rsidRPr="00A53F0E">
              <w:rPr>
                <w:rFonts w:ascii="Arial" w:hAnsi="Arial" w:cs="Arial"/>
              </w:rPr>
              <w:t>n</w:t>
            </w:r>
            <w:r w:rsidR="00A53F0E" w:rsidRPr="00A53F0E">
              <w:rPr>
                <w:rFonts w:ascii="Arial" w:hAnsi="Arial" w:cs="Arial"/>
                <w:bCs/>
              </w:rPr>
              <w:t>o clasp with gum flap.</w:t>
            </w:r>
          </w:p>
        </w:tc>
      </w:tr>
      <w:tr w:rsidR="004170A3" w14:paraId="0C656F5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2560" w14:textId="77777777" w:rsidR="004170A3" w:rsidRDefault="004170A3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84A8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 #1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DE06" w14:textId="3C5239F7" w:rsidR="004170A3" w:rsidRDefault="004170A3" w:rsidP="00A53F0E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  <w:r w:rsidRPr="00CA72C1">
              <w:rPr>
                <w:rFonts w:ascii="Arial" w:hAnsi="Arial" w:cs="Arial"/>
                <w:b/>
                <w:bCs/>
              </w:rPr>
              <w:t xml:space="preserve">DC10 - Attachment has no window / spec in bid solicitation says window 1/2 x 1 </w:t>
            </w:r>
            <w:r>
              <w:rPr>
                <w:rFonts w:ascii="Arial" w:hAnsi="Arial" w:cs="Arial"/>
                <w:b/>
                <w:bCs/>
              </w:rPr>
              <w:t>½</w:t>
            </w:r>
            <w:r w:rsidR="00A53F0E">
              <w:rPr>
                <w:rFonts w:ascii="Arial" w:hAnsi="Arial" w:cs="Arial"/>
                <w:b/>
                <w:bCs/>
              </w:rPr>
              <w:t>.</w:t>
            </w:r>
          </w:p>
          <w:p w14:paraId="39867ECA" w14:textId="77777777" w:rsidR="00A53F0E" w:rsidRDefault="00A53F0E" w:rsidP="00A53F0E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</w:p>
          <w:p w14:paraId="7A619386" w14:textId="77BADEDA" w:rsidR="004170A3" w:rsidRPr="00A53F0E" w:rsidRDefault="00252130" w:rsidP="00A53F0E">
            <w:pPr>
              <w:ind w:right="108"/>
              <w:jc w:val="both"/>
              <w:rPr>
                <w:rFonts w:ascii="Arial" w:hAnsi="Arial" w:cs="Arial"/>
                <w:b/>
              </w:rPr>
            </w:pPr>
            <w:r w:rsidRPr="00A53F0E">
              <w:rPr>
                <w:rFonts w:ascii="Arial" w:hAnsi="Arial" w:cs="Arial"/>
              </w:rPr>
              <w:t xml:space="preserve">Please refer to Section 3.1 Specifications </w:t>
            </w:r>
            <w:r w:rsidR="008B47B4" w:rsidRPr="00A53F0E">
              <w:rPr>
                <w:rFonts w:ascii="Arial" w:hAnsi="Arial" w:cs="Arial"/>
              </w:rPr>
              <w:t xml:space="preserve">(B) (1) </w:t>
            </w:r>
            <w:r w:rsidRPr="00A53F0E">
              <w:rPr>
                <w:rFonts w:ascii="Arial" w:hAnsi="Arial" w:cs="Arial"/>
              </w:rPr>
              <w:t>under “</w:t>
            </w:r>
            <w:r w:rsidR="004170A3" w:rsidRPr="00A53F0E">
              <w:rPr>
                <w:rFonts w:ascii="Arial" w:hAnsi="Arial" w:cs="Arial"/>
              </w:rPr>
              <w:t>Construction</w:t>
            </w:r>
            <w:r w:rsidRPr="00A53F0E">
              <w:rPr>
                <w:rFonts w:ascii="Arial" w:hAnsi="Arial" w:cs="Arial"/>
              </w:rPr>
              <w:t>”</w:t>
            </w:r>
            <w:r w:rsidR="00D300AB" w:rsidRPr="00A53F0E">
              <w:rPr>
                <w:rFonts w:ascii="Arial" w:hAnsi="Arial" w:cs="Arial"/>
              </w:rPr>
              <w:t xml:space="preserve"> of the Revised Bid Solicitation dated</w:t>
            </w:r>
            <w:r w:rsidR="0046305F" w:rsidRPr="00A53F0E">
              <w:rPr>
                <w:rFonts w:ascii="Arial" w:hAnsi="Arial" w:cs="Arial"/>
              </w:rPr>
              <w:t xml:space="preserve"> </w:t>
            </w:r>
            <w:r w:rsidR="00F41505" w:rsidRPr="00A53F0E">
              <w:rPr>
                <w:rFonts w:ascii="Arial" w:hAnsi="Arial" w:cs="Arial"/>
              </w:rPr>
              <w:t>060618</w:t>
            </w:r>
            <w:r w:rsidRPr="00A53F0E">
              <w:rPr>
                <w:rFonts w:ascii="Arial" w:hAnsi="Arial" w:cs="Arial"/>
              </w:rPr>
              <w:t>.</w:t>
            </w:r>
            <w:r w:rsidR="00D13BC6" w:rsidRPr="00A53F0E">
              <w:rPr>
                <w:rFonts w:ascii="Arial" w:hAnsi="Arial" w:cs="Arial"/>
              </w:rPr>
              <w:t xml:space="preserve">  There is no window</w:t>
            </w:r>
            <w:r w:rsidR="00A53F0E" w:rsidRPr="00A53F0E">
              <w:rPr>
                <w:rFonts w:ascii="Arial" w:hAnsi="Arial" w:cs="Arial"/>
              </w:rPr>
              <w:t>.</w:t>
            </w:r>
            <w:r w:rsidR="00D13BC6" w:rsidRPr="00A53F0E">
              <w:rPr>
                <w:rFonts w:ascii="Arial" w:hAnsi="Arial" w:cs="Arial"/>
              </w:rPr>
              <w:t xml:space="preserve"> </w:t>
            </w:r>
          </w:p>
        </w:tc>
      </w:tr>
      <w:tr w:rsidR="004170A3" w14:paraId="5B4446C9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545F" w14:textId="77777777" w:rsidR="004170A3" w:rsidRDefault="004170A3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9794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 #2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E526" w14:textId="77777777" w:rsidR="004170A3" w:rsidRDefault="004170A3" w:rsidP="00A53F0E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  <w:r w:rsidRPr="00574209">
              <w:rPr>
                <w:rFonts w:ascii="Arial" w:hAnsi="Arial" w:cs="Arial"/>
                <w:b/>
                <w:bCs/>
              </w:rPr>
              <w:t>RC-63 - There was no attachment for RC-63 but 2 attachments for RC-63GR .</w:t>
            </w:r>
          </w:p>
          <w:p w14:paraId="5E59E195" w14:textId="77777777" w:rsidR="004170A3" w:rsidRDefault="004170A3" w:rsidP="004170A3">
            <w:pPr>
              <w:ind w:left="216" w:right="108"/>
              <w:jc w:val="both"/>
              <w:rPr>
                <w:rFonts w:ascii="Arial" w:hAnsi="Arial" w:cs="Arial"/>
                <w:b/>
                <w:bCs/>
              </w:rPr>
            </w:pPr>
          </w:p>
          <w:p w14:paraId="00446787" w14:textId="680A789C" w:rsidR="004170A3" w:rsidRPr="00A53F0E" w:rsidRDefault="00475BC8" w:rsidP="00A53F0E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  <w:r w:rsidRPr="00A53F0E">
              <w:rPr>
                <w:rFonts w:ascii="Arial" w:hAnsi="Arial" w:cs="Arial"/>
                <w:bCs/>
              </w:rPr>
              <w:t xml:space="preserve">Please also refer to </w:t>
            </w:r>
            <w:r w:rsidR="00D300AB" w:rsidRPr="00A53F0E">
              <w:rPr>
                <w:rFonts w:ascii="Arial" w:hAnsi="Arial" w:cs="Arial"/>
                <w:bCs/>
              </w:rPr>
              <w:t>R</w:t>
            </w:r>
            <w:r w:rsidRPr="00A53F0E">
              <w:rPr>
                <w:rFonts w:ascii="Arial" w:hAnsi="Arial" w:cs="Arial"/>
                <w:bCs/>
              </w:rPr>
              <w:t xml:space="preserve">evised </w:t>
            </w:r>
            <w:r w:rsidR="00D300AB" w:rsidRPr="00A53F0E">
              <w:rPr>
                <w:rFonts w:ascii="Arial" w:hAnsi="Arial" w:cs="Arial"/>
                <w:bCs/>
              </w:rPr>
              <w:t>Sample for RC-63</w:t>
            </w:r>
            <w:r w:rsidRPr="00A53F0E">
              <w:rPr>
                <w:rFonts w:ascii="Arial" w:hAnsi="Arial" w:cs="Arial"/>
                <w:bCs/>
              </w:rPr>
              <w:t xml:space="preserve"> added as part of this Bid Amendment.</w:t>
            </w:r>
            <w:r w:rsidR="00D300AB" w:rsidRPr="00A53F0E">
              <w:rPr>
                <w:rFonts w:ascii="Arial" w:hAnsi="Arial" w:cs="Arial"/>
                <w:bCs/>
              </w:rPr>
              <w:t xml:space="preserve"> Two (2) samples of RC-63GR were previously uploaded in error</w:t>
            </w:r>
            <w:r w:rsidR="00374B9C" w:rsidRPr="00A53F0E">
              <w:rPr>
                <w:rFonts w:ascii="Arial" w:hAnsi="Arial" w:cs="Arial"/>
                <w:bCs/>
              </w:rPr>
              <w:t>.</w:t>
            </w:r>
            <w:r w:rsidR="00A53F0E" w:rsidRPr="00A53F0E">
              <w:rPr>
                <w:rFonts w:ascii="Arial" w:hAnsi="Arial" w:cs="Arial"/>
                <w:bCs/>
              </w:rPr>
              <w:t xml:space="preserve"> </w:t>
            </w:r>
            <w:r w:rsidR="00A53F0E" w:rsidRPr="00A53F0E">
              <w:rPr>
                <w:rFonts w:ascii="Arial" w:hAnsi="Arial" w:cs="Arial"/>
                <w:bCs/>
              </w:rPr>
              <w:t>RC-63 ink color is black.  Please refer to Section 3.1 Specifications (B) (2) under “Construction.”</w:t>
            </w:r>
          </w:p>
        </w:tc>
      </w:tr>
      <w:tr w:rsidR="004170A3" w14:paraId="6776BEFA" w14:textId="77777777" w:rsidTr="00896044">
        <w:trPr>
          <w:trHeight w:val="140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7552" w14:textId="77777777" w:rsidR="004170A3" w:rsidRDefault="00475BC8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AD06" w14:textId="77777777" w:rsidR="004170A3" w:rsidRDefault="00475BC8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5174" w14:textId="20E2F557" w:rsidR="00475BC8" w:rsidRPr="00A53F0E" w:rsidRDefault="00475BC8" w:rsidP="00A53F0E">
            <w:pPr>
              <w:tabs>
                <w:tab w:val="left" w:pos="0"/>
                <w:tab w:val="right" w:pos="6984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53F0E">
              <w:rPr>
                <w:rFonts w:ascii="Arial" w:hAnsi="Arial" w:cs="Arial"/>
                <w:b/>
                <w:bCs/>
              </w:rPr>
              <w:t>#9 - If there is only a window size and no requested window film</w:t>
            </w:r>
            <w:r w:rsidR="00A53F0E">
              <w:rPr>
                <w:rFonts w:ascii="Arial" w:hAnsi="Arial" w:cs="Arial"/>
                <w:b/>
                <w:bCs/>
              </w:rPr>
              <w:t>.</w:t>
            </w:r>
            <w:r w:rsidR="004170A3" w:rsidRPr="00A53F0E">
              <w:rPr>
                <w:rFonts w:ascii="Arial" w:hAnsi="Arial" w:cs="Arial"/>
                <w:b/>
              </w:rPr>
              <w:t xml:space="preserve">       </w:t>
            </w:r>
          </w:p>
          <w:p w14:paraId="62B2B677" w14:textId="77777777" w:rsidR="00475BC8" w:rsidRDefault="00475BC8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227E6F0B" w14:textId="0E6AF464" w:rsidR="00806261" w:rsidRPr="00574209" w:rsidRDefault="00372277" w:rsidP="0024318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53F0E">
              <w:rPr>
                <w:rFonts w:ascii="Arial" w:hAnsi="Arial" w:cs="Arial"/>
                <w:bCs/>
              </w:rPr>
              <w:t>P</w:t>
            </w:r>
            <w:r w:rsidR="00475BC8" w:rsidRPr="00A53F0E">
              <w:rPr>
                <w:rFonts w:ascii="Arial" w:hAnsi="Arial" w:cs="Arial"/>
                <w:bCs/>
              </w:rPr>
              <w:t>lease refer to Section 3.1 Specification</w:t>
            </w:r>
            <w:r w:rsidR="0024782A" w:rsidRPr="00A53F0E">
              <w:rPr>
                <w:rFonts w:ascii="Arial" w:hAnsi="Arial" w:cs="Arial"/>
                <w:bCs/>
              </w:rPr>
              <w:t>s</w:t>
            </w:r>
            <w:r w:rsidR="00475BC8" w:rsidRPr="00A53F0E">
              <w:rPr>
                <w:rFonts w:ascii="Arial" w:hAnsi="Arial" w:cs="Arial"/>
                <w:bCs/>
              </w:rPr>
              <w:t xml:space="preserve"> </w:t>
            </w:r>
            <w:r w:rsidR="008B47B4" w:rsidRPr="00A53F0E">
              <w:rPr>
                <w:rFonts w:ascii="Arial" w:hAnsi="Arial" w:cs="Arial"/>
                <w:bCs/>
              </w:rPr>
              <w:t xml:space="preserve">(B) (2-5) </w:t>
            </w:r>
            <w:r w:rsidR="00475BC8" w:rsidRPr="00A53F0E">
              <w:rPr>
                <w:rFonts w:ascii="Arial" w:hAnsi="Arial" w:cs="Arial"/>
                <w:bCs/>
              </w:rPr>
              <w:t>under “Construction</w:t>
            </w:r>
            <w:r w:rsidRPr="00A53F0E">
              <w:rPr>
                <w:rFonts w:ascii="Arial" w:hAnsi="Arial" w:cs="Arial"/>
                <w:bCs/>
              </w:rPr>
              <w:t>” of the Revised Bid Solicitation dated 06</w:t>
            </w:r>
            <w:r w:rsidR="00F41505" w:rsidRPr="00A53F0E">
              <w:rPr>
                <w:rFonts w:ascii="Arial" w:hAnsi="Arial" w:cs="Arial"/>
                <w:bCs/>
              </w:rPr>
              <w:t>06</w:t>
            </w:r>
            <w:r w:rsidRPr="00A53F0E">
              <w:rPr>
                <w:rFonts w:ascii="Arial" w:hAnsi="Arial" w:cs="Arial"/>
                <w:bCs/>
              </w:rPr>
              <w:t>18.</w:t>
            </w:r>
            <w:r w:rsidR="004170A3" w:rsidRPr="00A53F0E">
              <w:rPr>
                <w:rFonts w:ascii="Arial" w:hAnsi="Arial" w:cs="Arial"/>
                <w:bCs/>
              </w:rPr>
              <w:t xml:space="preserve">  The #9 return envelopes with the small window do not </w:t>
            </w:r>
            <w:r w:rsidR="00C909AD" w:rsidRPr="00A53F0E">
              <w:rPr>
                <w:rFonts w:ascii="Arial" w:hAnsi="Arial" w:cs="Arial"/>
                <w:bCs/>
              </w:rPr>
              <w:t>have</w:t>
            </w:r>
            <w:r w:rsidR="0046305F" w:rsidRPr="00A53F0E">
              <w:rPr>
                <w:rFonts w:ascii="Arial" w:hAnsi="Arial" w:cs="Arial"/>
                <w:bCs/>
              </w:rPr>
              <w:t xml:space="preserve"> Glassine.  This includes RC-63, RC-63GR, RC-63R and RC-63BR</w:t>
            </w:r>
            <w:r w:rsidR="00243181">
              <w:rPr>
                <w:rFonts w:ascii="Arial" w:hAnsi="Arial" w:cs="Arial"/>
                <w:bCs/>
              </w:rPr>
              <w:t>.</w:t>
            </w:r>
            <w:r w:rsidR="004170A3" w:rsidRPr="001E2FF1">
              <w:rPr>
                <w:rFonts w:ascii="Arial" w:hAnsi="Arial" w:cs="Arial"/>
                <w:bCs/>
              </w:rPr>
              <w:t xml:space="preserve">      </w:t>
            </w:r>
          </w:p>
        </w:tc>
      </w:tr>
      <w:tr w:rsidR="004170A3" w14:paraId="7F858256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6FAF" w14:textId="77777777" w:rsidR="004170A3" w:rsidRDefault="00806261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77E0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 #9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840D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CA72C1">
              <w:rPr>
                <w:rFonts w:ascii="Arial" w:hAnsi="Arial" w:cs="Arial"/>
                <w:b/>
                <w:bCs/>
              </w:rPr>
              <w:t>RC 61S - Is the paper recycled yellow wove or golden rod? </w:t>
            </w:r>
          </w:p>
          <w:p w14:paraId="606B98A0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A6E9636" w14:textId="350065BA" w:rsidR="00806261" w:rsidRPr="00574209" w:rsidRDefault="00C909AD" w:rsidP="00243181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  <w:r w:rsidRPr="00243181">
              <w:rPr>
                <w:rFonts w:ascii="Arial" w:hAnsi="Arial" w:cs="Arial"/>
                <w:bCs/>
              </w:rPr>
              <w:t>The recycled paper is g</w:t>
            </w:r>
            <w:r w:rsidR="004170A3" w:rsidRPr="00243181">
              <w:rPr>
                <w:rFonts w:ascii="Arial" w:hAnsi="Arial" w:cs="Arial"/>
                <w:bCs/>
              </w:rPr>
              <w:t xml:space="preserve">olden </w:t>
            </w:r>
            <w:r w:rsidRPr="00243181">
              <w:rPr>
                <w:rFonts w:ascii="Arial" w:hAnsi="Arial" w:cs="Arial"/>
                <w:bCs/>
              </w:rPr>
              <w:t>r</w:t>
            </w:r>
            <w:r w:rsidR="004170A3" w:rsidRPr="00243181">
              <w:rPr>
                <w:rFonts w:ascii="Arial" w:hAnsi="Arial" w:cs="Arial"/>
                <w:bCs/>
              </w:rPr>
              <w:t>od.</w:t>
            </w:r>
            <w:r w:rsidR="00372277" w:rsidRPr="00243181">
              <w:rPr>
                <w:rFonts w:ascii="Arial" w:hAnsi="Arial" w:cs="Arial"/>
                <w:bCs/>
              </w:rPr>
              <w:t xml:space="preserve"> Please refer to </w:t>
            </w:r>
            <w:r w:rsidR="008B47B4" w:rsidRPr="00243181">
              <w:rPr>
                <w:rFonts w:ascii="Arial" w:hAnsi="Arial" w:cs="Arial"/>
                <w:bCs/>
              </w:rPr>
              <w:t>Section 3.1 Specification</w:t>
            </w:r>
            <w:r w:rsidR="0024782A" w:rsidRPr="00243181">
              <w:rPr>
                <w:rFonts w:ascii="Arial" w:hAnsi="Arial" w:cs="Arial"/>
                <w:bCs/>
              </w:rPr>
              <w:t>s (C) (9) of</w:t>
            </w:r>
            <w:r w:rsidR="008B47B4" w:rsidRPr="00243181">
              <w:rPr>
                <w:rFonts w:ascii="Arial" w:hAnsi="Arial" w:cs="Arial"/>
                <w:bCs/>
              </w:rPr>
              <w:t xml:space="preserve"> </w:t>
            </w:r>
            <w:r w:rsidR="00372277" w:rsidRPr="00243181">
              <w:rPr>
                <w:rFonts w:ascii="Arial" w:hAnsi="Arial" w:cs="Arial"/>
                <w:bCs/>
              </w:rPr>
              <w:t>the Revised Bid Solicitation dated 06</w:t>
            </w:r>
            <w:r w:rsidR="00F41505" w:rsidRPr="00243181">
              <w:rPr>
                <w:rFonts w:ascii="Arial" w:hAnsi="Arial" w:cs="Arial"/>
                <w:bCs/>
              </w:rPr>
              <w:t>06</w:t>
            </w:r>
            <w:r w:rsidR="00372277" w:rsidRPr="00243181">
              <w:rPr>
                <w:rFonts w:ascii="Arial" w:hAnsi="Arial" w:cs="Arial"/>
                <w:bCs/>
              </w:rPr>
              <w:t>18.</w:t>
            </w:r>
          </w:p>
        </w:tc>
      </w:tr>
      <w:tr w:rsidR="004170A3" w14:paraId="4299A49D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0CA9" w14:textId="77777777" w:rsidR="004170A3" w:rsidRDefault="00806261" w:rsidP="004170A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8D20" w14:textId="77777777" w:rsidR="004170A3" w:rsidRDefault="004170A3" w:rsidP="004170A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3 #12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0DBF" w14:textId="77777777" w:rsidR="004170A3" w:rsidRDefault="004170A3" w:rsidP="00243181">
            <w:pPr>
              <w:ind w:right="108"/>
              <w:jc w:val="both"/>
              <w:rPr>
                <w:rFonts w:ascii="Arial" w:hAnsi="Arial" w:cs="Arial"/>
                <w:b/>
                <w:bCs/>
              </w:rPr>
            </w:pPr>
            <w:r w:rsidRPr="00574209">
              <w:rPr>
                <w:rFonts w:ascii="Arial" w:hAnsi="Arial" w:cs="Arial"/>
                <w:b/>
                <w:bCs/>
              </w:rPr>
              <w:t>BLS-30 is #10 on the price sheet but 4 x 9 on the revised bid solicitation.</w:t>
            </w:r>
          </w:p>
          <w:p w14:paraId="05231B74" w14:textId="77777777" w:rsidR="004170A3" w:rsidRDefault="004170A3" w:rsidP="004170A3">
            <w:pPr>
              <w:ind w:left="216" w:right="108"/>
              <w:jc w:val="both"/>
              <w:rPr>
                <w:rFonts w:ascii="Arial" w:hAnsi="Arial" w:cs="Arial"/>
                <w:b/>
                <w:bCs/>
              </w:rPr>
            </w:pPr>
          </w:p>
          <w:p w14:paraId="2CEAB11E" w14:textId="1C094003" w:rsidR="004170A3" w:rsidRPr="00243181" w:rsidRDefault="004170A3" w:rsidP="00243181">
            <w:pPr>
              <w:ind w:right="108"/>
              <w:jc w:val="both"/>
              <w:rPr>
                <w:rFonts w:ascii="Arial" w:hAnsi="Arial" w:cs="Arial"/>
                <w:bCs/>
              </w:rPr>
            </w:pPr>
            <w:r w:rsidRPr="00243181">
              <w:rPr>
                <w:rFonts w:ascii="Arial" w:hAnsi="Arial" w:cs="Arial"/>
                <w:bCs/>
              </w:rPr>
              <w:t xml:space="preserve">BLS-30 </w:t>
            </w:r>
            <w:r w:rsidR="00E759EB" w:rsidRPr="00243181">
              <w:rPr>
                <w:rFonts w:ascii="Arial" w:hAnsi="Arial" w:cs="Arial"/>
                <w:bCs/>
              </w:rPr>
              <w:t>is</w:t>
            </w:r>
            <w:r w:rsidRPr="00243181">
              <w:rPr>
                <w:rFonts w:ascii="Arial" w:hAnsi="Arial" w:cs="Arial"/>
                <w:bCs/>
              </w:rPr>
              <w:t xml:space="preserve"> 4 X 9.  #10 on Price Sheet is incorrect.  .</w:t>
            </w:r>
            <w:r w:rsidR="00E759EB" w:rsidRPr="00243181">
              <w:rPr>
                <w:rFonts w:ascii="Arial" w:hAnsi="Arial" w:cs="Arial"/>
                <w:bCs/>
              </w:rPr>
              <w:t xml:space="preserve"> Please refer to </w:t>
            </w:r>
            <w:r w:rsidR="00194695" w:rsidRPr="00243181">
              <w:rPr>
                <w:rFonts w:ascii="Arial" w:hAnsi="Arial" w:cs="Arial"/>
                <w:bCs/>
              </w:rPr>
              <w:t>R</w:t>
            </w:r>
            <w:r w:rsidR="00E759EB" w:rsidRPr="00243181">
              <w:rPr>
                <w:rFonts w:ascii="Arial" w:hAnsi="Arial" w:cs="Arial"/>
                <w:bCs/>
              </w:rPr>
              <w:t xml:space="preserve">evised Price Sheet dated </w:t>
            </w:r>
            <w:r w:rsidR="00F41505" w:rsidRPr="00243181">
              <w:rPr>
                <w:rFonts w:ascii="Arial" w:hAnsi="Arial" w:cs="Arial"/>
                <w:bCs/>
              </w:rPr>
              <w:t>0</w:t>
            </w:r>
            <w:r w:rsidR="00E759EB" w:rsidRPr="00243181">
              <w:rPr>
                <w:rFonts w:ascii="Arial" w:hAnsi="Arial" w:cs="Arial"/>
                <w:bCs/>
              </w:rPr>
              <w:t>6</w:t>
            </w:r>
            <w:r w:rsidR="00F41505" w:rsidRPr="00243181">
              <w:rPr>
                <w:rFonts w:ascii="Arial" w:hAnsi="Arial" w:cs="Arial"/>
                <w:bCs/>
              </w:rPr>
              <w:t>/06</w:t>
            </w:r>
            <w:r w:rsidR="00E759EB" w:rsidRPr="00243181">
              <w:rPr>
                <w:rFonts w:ascii="Arial" w:hAnsi="Arial" w:cs="Arial"/>
                <w:bCs/>
              </w:rPr>
              <w:t>/18.</w:t>
            </w:r>
          </w:p>
        </w:tc>
      </w:tr>
    </w:tbl>
    <w:p w14:paraId="1B4CF746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DC651E" w14:textId="77777777" w:rsidR="00D132C2" w:rsidRDefault="00D132C2">
      <w:r>
        <w:separator/>
      </w:r>
    </w:p>
  </w:endnote>
  <w:endnote w:type="continuationSeparator" w:id="0">
    <w:p w14:paraId="0539684D" w14:textId="77777777" w:rsidR="00D132C2" w:rsidRDefault="00D1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9295E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31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8E07F4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1890B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1473B54" wp14:editId="64BBD61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1007C5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254CE" w14:textId="77777777" w:rsidR="00D132C2" w:rsidRDefault="00D132C2">
      <w:r>
        <w:separator/>
      </w:r>
    </w:p>
  </w:footnote>
  <w:footnote w:type="continuationSeparator" w:id="0">
    <w:p w14:paraId="63F654A9" w14:textId="77777777" w:rsidR="00D132C2" w:rsidRDefault="00D13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6D48B1C3" w14:textId="77777777" w:rsidTr="0093726F">
      <w:trPr>
        <w:trHeight w:val="1080"/>
        <w:jc w:val="center"/>
      </w:trPr>
      <w:tc>
        <w:tcPr>
          <w:tcW w:w="2880" w:type="dxa"/>
        </w:tcPr>
        <w:p w14:paraId="13B48CF1" w14:textId="77777777" w:rsidR="00E242AB" w:rsidRDefault="00E242AB" w:rsidP="00E242AB"/>
      </w:tc>
      <w:tc>
        <w:tcPr>
          <w:tcW w:w="5760" w:type="dxa"/>
          <w:vAlign w:val="center"/>
        </w:tcPr>
        <w:p w14:paraId="108FB44C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B2616D0" wp14:editId="7F4626B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4048AAB" w14:textId="77777777" w:rsidR="00E242AB" w:rsidRDefault="00E242AB" w:rsidP="00E242AB"/>
      </w:tc>
    </w:tr>
    <w:tr w:rsidR="00E242AB" w14:paraId="11677FFE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8D8788F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395BD06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28156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6CF7736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301D0C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573ED6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67366D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9FBB4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7E172A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EF8704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BF7EDB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59521A8B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4AA5E61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9784696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7638C09B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A41EB86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DF55F3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9641199" w14:textId="77777777" w:rsidTr="0093726F">
      <w:trPr>
        <w:jc w:val="center"/>
      </w:trPr>
      <w:tc>
        <w:tcPr>
          <w:tcW w:w="2880" w:type="dxa"/>
        </w:tcPr>
        <w:p w14:paraId="3DD1195E" w14:textId="77777777" w:rsidR="00E242AB" w:rsidRPr="006359DD" w:rsidRDefault="00E242AB" w:rsidP="00E242AB"/>
      </w:tc>
      <w:tc>
        <w:tcPr>
          <w:tcW w:w="5760" w:type="dxa"/>
        </w:tcPr>
        <w:p w14:paraId="19C700F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27BF69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8AEEA6C" w14:textId="77777777" w:rsidR="00E242AB" w:rsidRPr="006359DD" w:rsidRDefault="00E242AB" w:rsidP="00E242AB"/>
      </w:tc>
    </w:tr>
  </w:tbl>
  <w:p w14:paraId="2F03D554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D4DF4"/>
    <w:multiLevelType w:val="hybridMultilevel"/>
    <w:tmpl w:val="DC14AEAE"/>
    <w:lvl w:ilvl="0" w:tplc="0409000F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4678B"/>
    <w:multiLevelType w:val="hybridMultilevel"/>
    <w:tmpl w:val="38765A72"/>
    <w:lvl w:ilvl="0" w:tplc="21C25A22">
      <w:start w:val="2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56036CD6"/>
    <w:multiLevelType w:val="hybridMultilevel"/>
    <w:tmpl w:val="72DA8044"/>
    <w:lvl w:ilvl="0" w:tplc="0409000F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5E7A4740"/>
    <w:multiLevelType w:val="hybridMultilevel"/>
    <w:tmpl w:val="CD7ECFDC"/>
    <w:lvl w:ilvl="0" w:tplc="32541EEC">
      <w:start w:val="12"/>
      <w:numFmt w:val="decimal"/>
      <w:lvlText w:val="%1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386"/>
    <w:rsid w:val="00036E58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1664"/>
    <w:rsid w:val="00160E56"/>
    <w:rsid w:val="00175224"/>
    <w:rsid w:val="00194695"/>
    <w:rsid w:val="00194DDF"/>
    <w:rsid w:val="001D1ABC"/>
    <w:rsid w:val="001E2FF1"/>
    <w:rsid w:val="001F34F3"/>
    <w:rsid w:val="0020175D"/>
    <w:rsid w:val="00202F19"/>
    <w:rsid w:val="00213CF2"/>
    <w:rsid w:val="002420F8"/>
    <w:rsid w:val="00243181"/>
    <w:rsid w:val="0024782A"/>
    <w:rsid w:val="00252130"/>
    <w:rsid w:val="00257D6E"/>
    <w:rsid w:val="00260851"/>
    <w:rsid w:val="00271544"/>
    <w:rsid w:val="002745C5"/>
    <w:rsid w:val="00285BF3"/>
    <w:rsid w:val="00286058"/>
    <w:rsid w:val="002C1484"/>
    <w:rsid w:val="002C54B7"/>
    <w:rsid w:val="002F1449"/>
    <w:rsid w:val="003048CF"/>
    <w:rsid w:val="00305B6D"/>
    <w:rsid w:val="003069D9"/>
    <w:rsid w:val="00312D7D"/>
    <w:rsid w:val="00317CC5"/>
    <w:rsid w:val="00322697"/>
    <w:rsid w:val="00325566"/>
    <w:rsid w:val="00326DC4"/>
    <w:rsid w:val="0032707C"/>
    <w:rsid w:val="00330B20"/>
    <w:rsid w:val="0034222F"/>
    <w:rsid w:val="00364A22"/>
    <w:rsid w:val="00372277"/>
    <w:rsid w:val="00372C16"/>
    <w:rsid w:val="00374B9C"/>
    <w:rsid w:val="0037646A"/>
    <w:rsid w:val="00376E7A"/>
    <w:rsid w:val="00391DE8"/>
    <w:rsid w:val="0039648D"/>
    <w:rsid w:val="003A76EC"/>
    <w:rsid w:val="003B1D63"/>
    <w:rsid w:val="003D02FC"/>
    <w:rsid w:val="003D747D"/>
    <w:rsid w:val="003F2A90"/>
    <w:rsid w:val="003F7837"/>
    <w:rsid w:val="004170A3"/>
    <w:rsid w:val="00417A2E"/>
    <w:rsid w:val="004315E8"/>
    <w:rsid w:val="004355EF"/>
    <w:rsid w:val="0043667E"/>
    <w:rsid w:val="00436D34"/>
    <w:rsid w:val="00437030"/>
    <w:rsid w:val="00446F52"/>
    <w:rsid w:val="0044716B"/>
    <w:rsid w:val="0046305F"/>
    <w:rsid w:val="0046363E"/>
    <w:rsid w:val="00475BC8"/>
    <w:rsid w:val="00476106"/>
    <w:rsid w:val="00486341"/>
    <w:rsid w:val="00490B0F"/>
    <w:rsid w:val="004A0576"/>
    <w:rsid w:val="004A121D"/>
    <w:rsid w:val="004A4B6F"/>
    <w:rsid w:val="004A7DA7"/>
    <w:rsid w:val="004B200C"/>
    <w:rsid w:val="004C13A5"/>
    <w:rsid w:val="004C417C"/>
    <w:rsid w:val="004D39D7"/>
    <w:rsid w:val="004E32C5"/>
    <w:rsid w:val="004E725B"/>
    <w:rsid w:val="004F3C89"/>
    <w:rsid w:val="004F542C"/>
    <w:rsid w:val="004F58A0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209"/>
    <w:rsid w:val="005748C4"/>
    <w:rsid w:val="0058187A"/>
    <w:rsid w:val="005840EA"/>
    <w:rsid w:val="0058635F"/>
    <w:rsid w:val="005B7B28"/>
    <w:rsid w:val="005C0C4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2CBB"/>
    <w:rsid w:val="006A3DE5"/>
    <w:rsid w:val="006B3833"/>
    <w:rsid w:val="006C37AB"/>
    <w:rsid w:val="006C5427"/>
    <w:rsid w:val="006D2967"/>
    <w:rsid w:val="006D6EE7"/>
    <w:rsid w:val="006E40F3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90D3F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6D4"/>
    <w:rsid w:val="007E2D30"/>
    <w:rsid w:val="007E56C8"/>
    <w:rsid w:val="007F4D65"/>
    <w:rsid w:val="008049AC"/>
    <w:rsid w:val="00804A53"/>
    <w:rsid w:val="00806261"/>
    <w:rsid w:val="008062EE"/>
    <w:rsid w:val="008137DB"/>
    <w:rsid w:val="00815E39"/>
    <w:rsid w:val="00816EA4"/>
    <w:rsid w:val="0082019A"/>
    <w:rsid w:val="0083105D"/>
    <w:rsid w:val="00876707"/>
    <w:rsid w:val="00883737"/>
    <w:rsid w:val="00884C9E"/>
    <w:rsid w:val="008879C2"/>
    <w:rsid w:val="008918DF"/>
    <w:rsid w:val="00896044"/>
    <w:rsid w:val="008B47B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7189"/>
    <w:rsid w:val="0096304F"/>
    <w:rsid w:val="00963B9C"/>
    <w:rsid w:val="00970FB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6F6D"/>
    <w:rsid w:val="00A0222F"/>
    <w:rsid w:val="00A02297"/>
    <w:rsid w:val="00A233DA"/>
    <w:rsid w:val="00A30216"/>
    <w:rsid w:val="00A40774"/>
    <w:rsid w:val="00A51E71"/>
    <w:rsid w:val="00A527F9"/>
    <w:rsid w:val="00A53F0E"/>
    <w:rsid w:val="00A53F4C"/>
    <w:rsid w:val="00A6113F"/>
    <w:rsid w:val="00A8091E"/>
    <w:rsid w:val="00A84B37"/>
    <w:rsid w:val="00A8549A"/>
    <w:rsid w:val="00AA2C37"/>
    <w:rsid w:val="00AA3920"/>
    <w:rsid w:val="00AB72B8"/>
    <w:rsid w:val="00AD1172"/>
    <w:rsid w:val="00AD3D3C"/>
    <w:rsid w:val="00B11362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7002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44C"/>
    <w:rsid w:val="00C83977"/>
    <w:rsid w:val="00C909AD"/>
    <w:rsid w:val="00CA72C1"/>
    <w:rsid w:val="00CC2CBB"/>
    <w:rsid w:val="00CE1914"/>
    <w:rsid w:val="00CF3D21"/>
    <w:rsid w:val="00D057E9"/>
    <w:rsid w:val="00D132C2"/>
    <w:rsid w:val="00D13BC6"/>
    <w:rsid w:val="00D2037F"/>
    <w:rsid w:val="00D300AB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1931"/>
    <w:rsid w:val="00E35E58"/>
    <w:rsid w:val="00E4652C"/>
    <w:rsid w:val="00E61D3A"/>
    <w:rsid w:val="00E64C53"/>
    <w:rsid w:val="00E67791"/>
    <w:rsid w:val="00E759EB"/>
    <w:rsid w:val="00E76F39"/>
    <w:rsid w:val="00E807AD"/>
    <w:rsid w:val="00E90D91"/>
    <w:rsid w:val="00E92ADD"/>
    <w:rsid w:val="00E945C1"/>
    <w:rsid w:val="00E94E38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37686"/>
    <w:rsid w:val="00F401B4"/>
    <w:rsid w:val="00F40A08"/>
    <w:rsid w:val="00F41505"/>
    <w:rsid w:val="00F45E2F"/>
    <w:rsid w:val="00F47276"/>
    <w:rsid w:val="00F52E4E"/>
    <w:rsid w:val="00F75EFF"/>
    <w:rsid w:val="00FA0A5A"/>
    <w:rsid w:val="00FA1383"/>
    <w:rsid w:val="00FA257B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0A227D9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83D43F4-2299-45C4-9053-595BE600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488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2</cp:revision>
  <cp:lastPrinted>2018-06-06T18:47:00Z</cp:lastPrinted>
  <dcterms:created xsi:type="dcterms:W3CDTF">2018-06-06T20:40:00Z</dcterms:created>
  <dcterms:modified xsi:type="dcterms:W3CDTF">2018-06-06T20:40:00Z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