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DBF8C4" w14:textId="77777777" w:rsidR="00BC5064" w:rsidRDefault="00BC506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</w:p>
    <w:p w14:paraId="03C6B40D" w14:textId="5A303866" w:rsidR="00364A22" w:rsidRPr="002420F8" w:rsidRDefault="00995C49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May </w:t>
      </w:r>
      <w:r w:rsidR="00AD72B5">
        <w:rPr>
          <w:rFonts w:ascii="Arial" w:hAnsi="Arial" w:cs="Arial"/>
          <w:b/>
          <w:sz w:val="20"/>
        </w:rPr>
        <w:t>1</w:t>
      </w:r>
      <w:r w:rsidR="00B92153">
        <w:rPr>
          <w:rFonts w:ascii="Arial" w:hAnsi="Arial" w:cs="Arial"/>
          <w:b/>
          <w:sz w:val="20"/>
        </w:rPr>
        <w:t>8</w:t>
      </w:r>
      <w:r w:rsidR="008F56F6">
        <w:rPr>
          <w:rFonts w:ascii="Arial" w:hAnsi="Arial" w:cs="Arial"/>
          <w:b/>
          <w:sz w:val="20"/>
        </w:rPr>
        <w:t>,</w:t>
      </w:r>
      <w:r w:rsidR="00BA3BAB">
        <w:rPr>
          <w:rFonts w:ascii="Arial" w:hAnsi="Arial" w:cs="Arial"/>
          <w:b/>
          <w:sz w:val="20"/>
        </w:rPr>
        <w:t xml:space="preserve">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F90556B" w14:textId="77777777" w:rsidR="00BA3BAB" w:rsidRPr="008918DF" w:rsidRDefault="00721BC8" w:rsidP="00BA3BAB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3BAB" w:rsidRPr="008918DF">
        <w:rPr>
          <w:rFonts w:ascii="Arial" w:hAnsi="Arial" w:cs="Arial"/>
          <w:sz w:val="20"/>
        </w:rPr>
        <w:t xml:space="preserve">Bid Solicitation # </w:t>
      </w:r>
      <w:r w:rsidR="00BA3BAB" w:rsidRPr="00DC67EB">
        <w:rPr>
          <w:rFonts w:ascii="Arial" w:hAnsi="Arial" w:cs="Arial"/>
          <w:sz w:val="20"/>
        </w:rPr>
        <w:t>18DPP00218</w:t>
      </w:r>
    </w:p>
    <w:p w14:paraId="4F29BFAA" w14:textId="77777777" w:rsidR="00BA3BAB" w:rsidRPr="00DC67EB" w:rsidRDefault="00BA3BAB" w:rsidP="00BA3BAB">
      <w:pPr>
        <w:ind w:firstLine="720"/>
        <w:rPr>
          <w:rFonts w:ascii="Arial" w:hAnsi="Arial" w:cs="Arial"/>
          <w:b/>
        </w:rPr>
      </w:pPr>
      <w:r w:rsidRPr="002612B1">
        <w:rPr>
          <w:rFonts w:ascii="Arial" w:hAnsi="Arial" w:cs="Arial"/>
          <w:b/>
        </w:rPr>
        <w:t xml:space="preserve">Bid Solicitation </w:t>
      </w:r>
      <w:r w:rsidRPr="00DC67EB">
        <w:rPr>
          <w:rFonts w:ascii="Arial" w:hAnsi="Arial" w:cs="Arial"/>
          <w:b/>
        </w:rPr>
        <w:t xml:space="preserve">T3083 </w:t>
      </w:r>
      <w:r>
        <w:rPr>
          <w:rFonts w:ascii="Arial" w:hAnsi="Arial" w:cs="Arial"/>
          <w:b/>
        </w:rPr>
        <w:t>–</w:t>
      </w:r>
      <w:r w:rsidRPr="00DC67EB">
        <w:rPr>
          <w:rFonts w:ascii="Arial" w:hAnsi="Arial" w:cs="Arial"/>
          <w:b/>
        </w:rPr>
        <w:t xml:space="preserve"> 10 PRINT LIVE SCAN SYSTEM (LSS)</w:t>
      </w:r>
    </w:p>
    <w:p w14:paraId="0FAAB5C7" w14:textId="77777777" w:rsidR="00BA3BAB" w:rsidRPr="008918DF" w:rsidRDefault="00BA3BAB" w:rsidP="00BA3BAB">
      <w:pPr>
        <w:ind w:firstLine="720"/>
        <w:rPr>
          <w:rFonts w:ascii="Arial" w:hAnsi="Arial" w:cs="Arial"/>
          <w:b/>
        </w:rPr>
      </w:pPr>
      <w:r w:rsidRPr="00DC67EB">
        <w:rPr>
          <w:rFonts w:ascii="Arial" w:hAnsi="Arial" w:cs="Arial"/>
          <w:b/>
        </w:rPr>
        <w:t>NEW JERSEY STATE POLICE (NJSP)</w:t>
      </w:r>
    </w:p>
    <w:p w14:paraId="230C3EAE" w14:textId="77777777" w:rsidR="00BA3BAB" w:rsidRDefault="00BA3BAB" w:rsidP="00BA3BAB">
      <w:pPr>
        <w:ind w:firstLine="720"/>
        <w:rPr>
          <w:rFonts w:ascii="Arial" w:hAnsi="Arial" w:cs="Arial"/>
          <w:b/>
        </w:rPr>
      </w:pPr>
    </w:p>
    <w:p w14:paraId="54529C17" w14:textId="7F29E642" w:rsidR="000576A7" w:rsidRPr="008918DF" w:rsidRDefault="000576A7" w:rsidP="000576A7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Original Quote </w:t>
      </w:r>
      <w:r w:rsidRPr="008918DF">
        <w:rPr>
          <w:rFonts w:ascii="Arial" w:hAnsi="Arial" w:cs="Arial"/>
          <w:b/>
        </w:rPr>
        <w:t xml:space="preserve">Submission Due Date: </w:t>
      </w:r>
      <w:r w:rsidRPr="00DC67EB">
        <w:rPr>
          <w:rFonts w:ascii="Arial" w:hAnsi="Arial" w:cs="Arial"/>
          <w:b/>
          <w:u w:val="single"/>
        </w:rPr>
        <w:t>April 25, 2018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1F71F43F" w14:textId="59B105A8" w:rsidR="00995C49" w:rsidRPr="008918DF" w:rsidRDefault="00995C49" w:rsidP="00995C4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Pr="00AD72B5">
        <w:rPr>
          <w:rFonts w:ascii="Arial" w:hAnsi="Arial" w:cs="Arial"/>
          <w:b/>
          <w:color w:val="FF0000"/>
        </w:rPr>
        <w:t>Revised</w:t>
      </w:r>
      <w:r>
        <w:rPr>
          <w:rFonts w:ascii="Arial" w:hAnsi="Arial" w:cs="Arial"/>
          <w:b/>
        </w:rPr>
        <w:t xml:space="preserve"> Quote </w:t>
      </w:r>
      <w:r w:rsidRPr="008918DF">
        <w:rPr>
          <w:rFonts w:ascii="Arial" w:hAnsi="Arial" w:cs="Arial"/>
          <w:b/>
        </w:rPr>
        <w:t xml:space="preserve">Submission Due Date: </w:t>
      </w:r>
      <w:r w:rsidR="008F56F6">
        <w:rPr>
          <w:rFonts w:ascii="Arial" w:hAnsi="Arial" w:cs="Arial"/>
          <w:b/>
          <w:u w:val="single"/>
        </w:rPr>
        <w:t>June 7</w:t>
      </w:r>
      <w:r w:rsidRPr="000576A7">
        <w:rPr>
          <w:rFonts w:ascii="Arial" w:hAnsi="Arial" w:cs="Arial"/>
          <w:b/>
          <w:u w:val="single"/>
        </w:rPr>
        <w:t>, 2018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69C127C4" w14:textId="77777777" w:rsidR="000333CE" w:rsidRDefault="000333CE" w:rsidP="002420F8"/>
    <w:p w14:paraId="03C6B419" w14:textId="1D0822E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A3BAB">
        <w:rPr>
          <w:rFonts w:ascii="Arial" w:hAnsi="Arial" w:cs="Arial"/>
          <w:i w:val="0"/>
          <w:sz w:val="20"/>
        </w:rPr>
        <w:t>0</w:t>
      </w:r>
      <w:r w:rsidR="00725E52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46E609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A3BAB">
        <w:rPr>
          <w:rFonts w:ascii="Arial" w:hAnsi="Arial" w:cs="Arial"/>
        </w:rPr>
        <w:t>0</w:t>
      </w:r>
      <w:r w:rsidR="00725E52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269B218A" w:rsidR="007D1D98" w:rsidRDefault="00804797" w:rsidP="0053343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Includes answers to questions; </w:t>
      </w:r>
    </w:p>
    <w:p w14:paraId="2862649B" w14:textId="11D0A33D" w:rsidR="00B05CCE" w:rsidRDefault="00804797" w:rsidP="0080479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Please note that for all </w:t>
      </w:r>
      <w:r w:rsidRPr="00804797">
        <w:rPr>
          <w:rFonts w:ascii="Arial" w:hAnsi="Arial" w:cs="Arial"/>
        </w:rPr>
        <w:t>additions, deletions, clarifications and modifications to the Bid Solicitation #18DPP00218, please refer to the Revised Bid Solicitation titled</w:t>
      </w:r>
      <w:r w:rsidRPr="008918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T3083 Revised Bid Solicitation 051818</w:t>
      </w:r>
      <w:r w:rsidR="00B05CCE">
        <w:rPr>
          <w:rFonts w:ascii="Arial" w:hAnsi="Arial" w:cs="Arial"/>
        </w:rPr>
        <w:t>; and</w:t>
      </w:r>
    </w:p>
    <w:p w14:paraId="4A309FBA" w14:textId="51B819CD" w:rsidR="00804797" w:rsidRPr="008918DF" w:rsidRDefault="00B05CCE" w:rsidP="0080479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refer to the Revised State-Supplied Price Sheet titled T3083 Revised Price Sheet 051818</w:t>
      </w:r>
      <w:r w:rsidR="00804797" w:rsidRPr="008918DF">
        <w:rPr>
          <w:rFonts w:ascii="Arial" w:hAnsi="Arial" w:cs="Arial"/>
        </w:rPr>
        <w:t xml:space="preserve">. </w:t>
      </w:r>
    </w:p>
    <w:p w14:paraId="1A97B8F2" w14:textId="77777777" w:rsidR="00BA3BAB" w:rsidRDefault="00BA3BAB" w:rsidP="00BA3BAB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0532F0B8" w:rsidR="00804797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E49731A" w14:textId="77777777" w:rsidR="00804797" w:rsidRDefault="0080479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2D15F06" w14:textId="19781CEC" w:rsidR="00804797" w:rsidRPr="008918DF" w:rsidRDefault="00804797" w:rsidP="00804797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Solicitation # </w:t>
      </w:r>
      <w:r>
        <w:rPr>
          <w:rFonts w:ascii="Arial" w:hAnsi="Arial" w:cs="Arial"/>
          <w:sz w:val="20"/>
        </w:rPr>
        <w:t>18DPP00218</w:t>
      </w:r>
    </w:p>
    <w:p w14:paraId="51D1227B" w14:textId="2D365BDC" w:rsidR="00804797" w:rsidRDefault="00804797" w:rsidP="0080479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DC67EB">
        <w:rPr>
          <w:rFonts w:ascii="Arial" w:hAnsi="Arial" w:cs="Arial"/>
          <w:b/>
        </w:rPr>
        <w:t xml:space="preserve">T3083 </w:t>
      </w:r>
      <w:r>
        <w:rPr>
          <w:rFonts w:ascii="Arial" w:hAnsi="Arial" w:cs="Arial"/>
          <w:b/>
        </w:rPr>
        <w:t>–</w:t>
      </w:r>
      <w:r w:rsidRPr="00DC67EB">
        <w:rPr>
          <w:rFonts w:ascii="Arial" w:hAnsi="Arial" w:cs="Arial"/>
          <w:b/>
        </w:rPr>
        <w:t xml:space="preserve"> 10 PRINT LIVE SCAN SYSTEM (LSS)</w:t>
      </w:r>
    </w:p>
    <w:p w14:paraId="5F24B8C6" w14:textId="77777777" w:rsidR="00804797" w:rsidRDefault="00804797" w:rsidP="00804797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1ED179F2" w14:textId="77777777" w:rsidR="00804797" w:rsidRDefault="00804797" w:rsidP="00804797">
      <w:pPr>
        <w:tabs>
          <w:tab w:val="left" w:pos="0"/>
        </w:tabs>
        <w:rPr>
          <w:rFonts w:ascii="Arial" w:hAnsi="Arial" w:cs="Arial"/>
        </w:rPr>
      </w:pPr>
    </w:p>
    <w:p w14:paraId="60D82470" w14:textId="127827CA" w:rsidR="00804797" w:rsidRDefault="00B05CCE" w:rsidP="00804797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Note: These questions may have been paraphrased in the interest of readability and clarity.</w:t>
      </w:r>
    </w:p>
    <w:p w14:paraId="5EFAC4B0" w14:textId="77777777" w:rsidR="00804797" w:rsidRDefault="00804797" w:rsidP="00804797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1620"/>
        <w:gridCol w:w="7920"/>
      </w:tblGrid>
      <w:tr w:rsidR="00804797" w14:paraId="2B92A4A8" w14:textId="77777777" w:rsidTr="007404D8">
        <w:trPr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5587245" w14:textId="77777777" w:rsidR="00804797" w:rsidRDefault="00804797" w:rsidP="007404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3D24B535" w14:textId="77777777" w:rsidR="00804797" w:rsidRDefault="00804797" w:rsidP="007404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4487A8F" w14:textId="77777777" w:rsidR="00804797" w:rsidRDefault="00804797" w:rsidP="007404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04797" w14:paraId="0D116D43" w14:textId="77777777" w:rsidTr="007404D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3794E" w14:textId="77777777" w:rsidR="00804797" w:rsidRDefault="00804797" w:rsidP="007404D8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689E" w14:textId="4D556EA6" w:rsidR="00804797" w:rsidRDefault="00804797" w:rsidP="007404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5716" w14:textId="4218232E" w:rsidR="00804797" w:rsidRPr="00804797" w:rsidRDefault="004C095D" w:rsidP="00804797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b/>
                <w:szCs w:val="22"/>
              </w:rPr>
            </w:pPr>
            <w:r>
              <w:rPr>
                <w:rFonts w:ascii="Arial" w:eastAsiaTheme="minorHAnsi" w:hAnsi="Arial" w:cs="Arial"/>
                <w:b/>
                <w:szCs w:val="22"/>
              </w:rPr>
              <w:t>Does t</w:t>
            </w:r>
            <w:r w:rsidR="00804797" w:rsidRPr="00804797">
              <w:rPr>
                <w:rFonts w:ascii="Arial" w:eastAsiaTheme="minorHAnsi" w:hAnsi="Arial" w:cs="Arial"/>
                <w:b/>
                <w:szCs w:val="22"/>
              </w:rPr>
              <w:t>he Bid Solicitation require Vendors {Bidders} to propose support and related costs for 680 Live Scans already currently maintained by the incumbent</w:t>
            </w:r>
            <w:r>
              <w:rPr>
                <w:rFonts w:ascii="Arial" w:eastAsiaTheme="minorHAnsi" w:hAnsi="Arial" w:cs="Arial"/>
                <w:b/>
                <w:szCs w:val="22"/>
              </w:rPr>
              <w:t>?</w:t>
            </w:r>
            <w:r w:rsidR="00804797" w:rsidRPr="00804797">
              <w:rPr>
                <w:rFonts w:ascii="Arial" w:eastAsiaTheme="minorHAnsi" w:hAnsi="Arial" w:cs="Arial"/>
                <w:b/>
                <w:szCs w:val="22"/>
              </w:rPr>
              <w:t xml:space="preserve"> </w:t>
            </w:r>
          </w:p>
          <w:p w14:paraId="7E3E1F30" w14:textId="77777777" w:rsidR="00804797" w:rsidRDefault="00804797" w:rsidP="007404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03F7251" w14:textId="35457900" w:rsidR="00804797" w:rsidRPr="00C97B3B" w:rsidRDefault="004C095D" w:rsidP="004C095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No. </w:t>
            </w:r>
            <w:r w:rsidR="00804797" w:rsidRPr="00C62659">
              <w:rPr>
                <w:rFonts w:ascii="Arial" w:hAnsi="Arial" w:cs="Arial"/>
              </w:rPr>
              <w:t xml:space="preserve">Please refer to </w:t>
            </w:r>
            <w:r w:rsidR="006367C2">
              <w:rPr>
                <w:rFonts w:ascii="Arial" w:hAnsi="Arial" w:cs="Arial"/>
              </w:rPr>
              <w:t xml:space="preserve">Section 3.0 of </w:t>
            </w:r>
            <w:r>
              <w:rPr>
                <w:rFonts w:ascii="Arial" w:hAnsi="Arial" w:cs="Arial"/>
              </w:rPr>
              <w:t>the Revised Bid Solicitation dated 051818.</w:t>
            </w:r>
          </w:p>
        </w:tc>
      </w:tr>
      <w:tr w:rsidR="004C095D" w14:paraId="545D5CA6" w14:textId="77777777" w:rsidTr="007404D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CFC2" w14:textId="1B5FAEEC" w:rsidR="004C095D" w:rsidRDefault="006367C2" w:rsidP="007404D8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2B87" w14:textId="40C648EF" w:rsidR="004C095D" w:rsidRDefault="006367C2" w:rsidP="007404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B8C7" w14:textId="356C6B5D" w:rsidR="006367C2" w:rsidRPr="006367C2" w:rsidRDefault="004C095D" w:rsidP="004C095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b/>
                <w:bCs/>
              </w:rPr>
            </w:pPr>
            <w:r w:rsidRPr="006367C2">
              <w:rPr>
                <w:rFonts w:ascii="Arial" w:eastAsiaTheme="minorHAnsi" w:hAnsi="Arial" w:cs="Arial"/>
                <w:b/>
                <w:bCs/>
              </w:rPr>
              <w:t>Is the</w:t>
            </w:r>
            <w:r w:rsidRPr="004C095D">
              <w:rPr>
                <w:rFonts w:ascii="Arial" w:eastAsiaTheme="minorHAnsi" w:hAnsi="Arial" w:cs="Arial"/>
                <w:b/>
                <w:bCs/>
              </w:rPr>
              <w:t xml:space="preserve"> MSPS </w:t>
            </w:r>
            <w:r w:rsidRPr="006367C2">
              <w:rPr>
                <w:rFonts w:ascii="Arial" w:eastAsiaTheme="minorHAnsi" w:hAnsi="Arial" w:cs="Arial"/>
                <w:b/>
                <w:bCs/>
              </w:rPr>
              <w:t>required to</w:t>
            </w:r>
            <w:r w:rsidRPr="004C095D">
              <w:rPr>
                <w:rFonts w:ascii="Arial" w:eastAsiaTheme="minorHAnsi" w:hAnsi="Arial" w:cs="Arial"/>
                <w:b/>
                <w:bCs/>
              </w:rPr>
              <w:t xml:space="preserve"> be offered separately and installed on pre-existing LSSs purchased as a result of an award associated with this Bid Solicitation</w:t>
            </w:r>
            <w:r w:rsidR="006367C2" w:rsidRPr="006367C2">
              <w:rPr>
                <w:rFonts w:ascii="Arial" w:eastAsiaTheme="minorHAnsi" w:hAnsi="Arial" w:cs="Arial"/>
                <w:b/>
                <w:bCs/>
              </w:rPr>
              <w:t>?</w:t>
            </w:r>
          </w:p>
          <w:p w14:paraId="3B7B370F" w14:textId="77777777" w:rsidR="006367C2" w:rsidRDefault="006367C2" w:rsidP="004C095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bCs/>
              </w:rPr>
            </w:pPr>
          </w:p>
          <w:p w14:paraId="3D03C305" w14:textId="0D69A110" w:rsidR="004C095D" w:rsidRPr="00804797" w:rsidRDefault="006367C2" w:rsidP="006367C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b/>
                <w:szCs w:val="22"/>
              </w:rPr>
            </w:pPr>
            <w:r>
              <w:rPr>
                <w:rFonts w:ascii="Arial" w:eastAsiaTheme="minorHAnsi" w:hAnsi="Arial" w:cs="Arial"/>
                <w:bCs/>
              </w:rPr>
              <w:t xml:space="preserve">No. LSSs are not pre-existing. They may be purchased </w:t>
            </w:r>
            <w:r w:rsidR="00B71207">
              <w:rPr>
                <w:rFonts w:ascii="Arial" w:eastAsiaTheme="minorHAnsi" w:hAnsi="Arial" w:cs="Arial"/>
                <w:bCs/>
              </w:rPr>
              <w:t xml:space="preserve">from the awarded Vendor {Contractor} </w:t>
            </w:r>
            <w:r>
              <w:rPr>
                <w:rFonts w:ascii="Arial" w:eastAsiaTheme="minorHAnsi" w:hAnsi="Arial" w:cs="Arial"/>
                <w:bCs/>
              </w:rPr>
              <w:t xml:space="preserve">as a result of an </w:t>
            </w:r>
            <w:r w:rsidRPr="004C095D">
              <w:rPr>
                <w:rFonts w:ascii="Arial" w:eastAsiaTheme="minorHAnsi" w:hAnsi="Arial" w:cs="Arial"/>
                <w:bCs/>
              </w:rPr>
              <w:t xml:space="preserve">award associated </w:t>
            </w:r>
            <w:r>
              <w:rPr>
                <w:rFonts w:ascii="Arial" w:eastAsiaTheme="minorHAnsi" w:hAnsi="Arial" w:cs="Arial"/>
                <w:bCs/>
              </w:rPr>
              <w:t>with this Bid Solicitation.</w:t>
            </w:r>
            <w:r w:rsidR="00F72660">
              <w:rPr>
                <w:rFonts w:ascii="Arial" w:eastAsiaTheme="minorHAnsi" w:hAnsi="Arial" w:cs="Arial"/>
                <w:bCs/>
              </w:rPr>
              <w:t xml:space="preserve"> </w:t>
            </w:r>
            <w:r w:rsidR="00F72660" w:rsidRPr="00C62659">
              <w:rPr>
                <w:rFonts w:ascii="Arial" w:hAnsi="Arial" w:cs="Arial"/>
              </w:rPr>
              <w:t xml:space="preserve">Please refer to </w:t>
            </w:r>
            <w:r w:rsidR="00F72660">
              <w:rPr>
                <w:rFonts w:ascii="Arial" w:hAnsi="Arial" w:cs="Arial"/>
              </w:rPr>
              <w:t>Section 3.0 of the Revised Bid Solicitation dated 051818.</w:t>
            </w:r>
          </w:p>
        </w:tc>
      </w:tr>
      <w:tr w:rsidR="006367C2" w14:paraId="599917F0" w14:textId="77777777" w:rsidTr="007404D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8545" w14:textId="13B455B7" w:rsidR="006367C2" w:rsidRDefault="006367C2" w:rsidP="007404D8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8CD9" w14:textId="08491989" w:rsidR="006367C2" w:rsidRDefault="006367C2" w:rsidP="007404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9880" w14:textId="24251A1C" w:rsidR="006367C2" w:rsidRPr="006367C2" w:rsidRDefault="006367C2" w:rsidP="006367C2">
            <w:pPr>
              <w:jc w:val="both"/>
              <w:rPr>
                <w:rFonts w:ascii="Arial" w:eastAsiaTheme="minorHAnsi" w:hAnsi="Arial" w:cs="Arial"/>
                <w:b/>
                <w:bCs/>
              </w:rPr>
            </w:pPr>
            <w:r w:rsidRPr="006367C2">
              <w:rPr>
                <w:rFonts w:ascii="Arial" w:eastAsiaTheme="minorHAnsi" w:hAnsi="Arial" w:cs="Arial"/>
                <w:b/>
                <w:bCs/>
              </w:rPr>
              <w:t xml:space="preserve">Is the addition of mugshot equipment to a pre-existing system? This presents compatibility issues which would require any Vendor {Bidder} other than the incumbent to replace the entire system.  </w:t>
            </w:r>
          </w:p>
          <w:p w14:paraId="1EB4004E" w14:textId="77777777" w:rsidR="006367C2" w:rsidRPr="006367C2" w:rsidRDefault="006367C2" w:rsidP="006367C2">
            <w:pPr>
              <w:jc w:val="both"/>
              <w:rPr>
                <w:rFonts w:ascii="Arial" w:eastAsiaTheme="minorHAnsi" w:hAnsi="Arial" w:cs="Arial"/>
                <w:bCs/>
              </w:rPr>
            </w:pPr>
          </w:p>
          <w:p w14:paraId="2EF72026" w14:textId="136C1A9B" w:rsidR="006367C2" w:rsidRPr="006367C2" w:rsidRDefault="006367C2" w:rsidP="004C095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No. </w:t>
            </w:r>
            <w:r w:rsidRPr="00C62659">
              <w:rPr>
                <w:rFonts w:ascii="Arial" w:hAnsi="Arial" w:cs="Arial"/>
              </w:rPr>
              <w:t xml:space="preserve">Please refer to </w:t>
            </w:r>
            <w:r>
              <w:rPr>
                <w:rFonts w:ascii="Arial" w:hAnsi="Arial" w:cs="Arial"/>
              </w:rPr>
              <w:t>Section 3.0 of the Revised Bid Solicitation dated 051818.</w:t>
            </w:r>
          </w:p>
        </w:tc>
      </w:tr>
      <w:tr w:rsidR="006367C2" w14:paraId="10454E4A" w14:textId="77777777" w:rsidTr="007404D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E8F8" w14:textId="4D8052C4" w:rsidR="006367C2" w:rsidRDefault="00B71207" w:rsidP="007404D8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3D06" w14:textId="4EF3FC00" w:rsidR="006367C2" w:rsidRDefault="00B71207" w:rsidP="007404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2235" w14:textId="01175AD4" w:rsidR="006367C2" w:rsidRPr="00B71207" w:rsidRDefault="00B71207" w:rsidP="006367C2">
            <w:pPr>
              <w:jc w:val="both"/>
              <w:rPr>
                <w:rFonts w:ascii="Arial" w:eastAsiaTheme="minorHAnsi" w:hAnsi="Arial" w:cs="Arial"/>
                <w:b/>
                <w:szCs w:val="22"/>
              </w:rPr>
            </w:pPr>
            <w:r w:rsidRPr="00B71207">
              <w:rPr>
                <w:rFonts w:ascii="Arial" w:eastAsiaTheme="minorHAnsi" w:hAnsi="Arial" w:cs="Arial"/>
                <w:b/>
                <w:szCs w:val="22"/>
              </w:rPr>
              <w:t>Is r</w:t>
            </w:r>
            <w:r w:rsidR="006367C2" w:rsidRPr="006367C2">
              <w:rPr>
                <w:rFonts w:ascii="Arial" w:eastAsiaTheme="minorHAnsi" w:hAnsi="Arial" w:cs="Arial"/>
                <w:b/>
                <w:szCs w:val="22"/>
              </w:rPr>
              <w:t xml:space="preserve">emedial and on-site preventive maintenance for all Hardware, software, and software licensing </w:t>
            </w:r>
            <w:r w:rsidRPr="00B71207">
              <w:rPr>
                <w:rFonts w:ascii="Arial" w:eastAsiaTheme="minorHAnsi" w:hAnsi="Arial" w:cs="Arial"/>
                <w:b/>
                <w:szCs w:val="22"/>
              </w:rPr>
              <w:t xml:space="preserve">required </w:t>
            </w:r>
            <w:r w:rsidR="006367C2" w:rsidRPr="006367C2">
              <w:rPr>
                <w:rFonts w:ascii="Arial" w:eastAsiaTheme="minorHAnsi" w:hAnsi="Arial" w:cs="Arial"/>
                <w:b/>
                <w:szCs w:val="22"/>
              </w:rPr>
              <w:t xml:space="preserve">at each individual </w:t>
            </w:r>
            <w:r>
              <w:rPr>
                <w:rFonts w:ascii="Arial" w:eastAsiaTheme="minorHAnsi" w:hAnsi="Arial" w:cs="Arial"/>
                <w:b/>
                <w:szCs w:val="22"/>
              </w:rPr>
              <w:t xml:space="preserve">pre-existing </w:t>
            </w:r>
            <w:r w:rsidR="006367C2" w:rsidRPr="006367C2">
              <w:rPr>
                <w:rFonts w:ascii="Arial" w:eastAsiaTheme="minorHAnsi" w:hAnsi="Arial" w:cs="Arial"/>
                <w:b/>
                <w:szCs w:val="22"/>
              </w:rPr>
              <w:t>live scan site by the Vendor {Contractor}</w:t>
            </w:r>
            <w:r w:rsidRPr="00B71207">
              <w:rPr>
                <w:rFonts w:ascii="Arial" w:eastAsiaTheme="minorHAnsi" w:hAnsi="Arial" w:cs="Arial"/>
                <w:b/>
                <w:szCs w:val="22"/>
              </w:rPr>
              <w:t>?</w:t>
            </w:r>
            <w:r w:rsidR="006367C2" w:rsidRPr="006367C2">
              <w:rPr>
                <w:rFonts w:ascii="Arial" w:eastAsiaTheme="minorHAnsi" w:hAnsi="Arial" w:cs="Arial"/>
                <w:b/>
                <w:szCs w:val="22"/>
              </w:rPr>
              <w:t xml:space="preserve"> A non-incumbent Vendor {Bidder} could not simply update the system with its own software, the entire system would need to be replaced due to compatibility issues with the scanner.</w:t>
            </w:r>
          </w:p>
          <w:p w14:paraId="625FC7C3" w14:textId="77777777" w:rsidR="00B71207" w:rsidRPr="006367C2" w:rsidRDefault="00B71207" w:rsidP="006367C2">
            <w:pPr>
              <w:jc w:val="both"/>
              <w:rPr>
                <w:rFonts w:ascii="Arial" w:eastAsiaTheme="minorHAnsi" w:hAnsi="Arial" w:cs="Arial"/>
                <w:szCs w:val="22"/>
              </w:rPr>
            </w:pPr>
          </w:p>
          <w:p w14:paraId="63F6DB3B" w14:textId="26A971D2" w:rsidR="006367C2" w:rsidRPr="006367C2" w:rsidRDefault="00B71207" w:rsidP="006367C2">
            <w:pPr>
              <w:jc w:val="both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No. </w:t>
            </w:r>
            <w:r w:rsidRPr="00C62659">
              <w:rPr>
                <w:rFonts w:ascii="Arial" w:hAnsi="Arial" w:cs="Arial"/>
              </w:rPr>
              <w:t xml:space="preserve">Please refer to </w:t>
            </w:r>
            <w:r>
              <w:rPr>
                <w:rFonts w:ascii="Arial" w:hAnsi="Arial" w:cs="Arial"/>
              </w:rPr>
              <w:t>Section 3.0 of the Revised Bid Solicitation dated 051818.</w:t>
            </w:r>
          </w:p>
        </w:tc>
      </w:tr>
      <w:tr w:rsidR="00B71207" w14:paraId="668D040A" w14:textId="77777777" w:rsidTr="007404D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F510" w14:textId="311A1729" w:rsidR="00B71207" w:rsidRDefault="00B71207" w:rsidP="007404D8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68F7" w14:textId="50F73DB6" w:rsidR="00B71207" w:rsidRDefault="00B71207" w:rsidP="007404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ABCB" w14:textId="7A5567D3" w:rsidR="00B71207" w:rsidRPr="00B71207" w:rsidRDefault="00B71207" w:rsidP="00B71207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b/>
              </w:rPr>
            </w:pPr>
            <w:r w:rsidRPr="00B71207">
              <w:rPr>
                <w:rFonts w:ascii="Arial" w:eastAsiaTheme="minorHAnsi" w:hAnsi="Arial" w:cs="Arial"/>
                <w:b/>
              </w:rPr>
              <w:t xml:space="preserve">Is additional yearly post warranty maintenance and support required to the Using Agency indefinitely, unless the State Contract Manager specifies, in writing, that a specific </w:t>
            </w:r>
            <w:r>
              <w:rPr>
                <w:rFonts w:ascii="Arial" w:eastAsiaTheme="minorHAnsi" w:hAnsi="Arial" w:cs="Arial"/>
                <w:b/>
              </w:rPr>
              <w:t xml:space="preserve">pre-existing </w:t>
            </w:r>
            <w:r w:rsidRPr="00B71207">
              <w:rPr>
                <w:rFonts w:ascii="Arial" w:eastAsiaTheme="minorHAnsi" w:hAnsi="Arial" w:cs="Arial"/>
                <w:b/>
              </w:rPr>
              <w:t xml:space="preserve">LSS or LSS Site does not require post warranty maintenance and support? </w:t>
            </w:r>
            <w:r w:rsidRPr="006367C2">
              <w:rPr>
                <w:rFonts w:ascii="Arial" w:eastAsiaTheme="minorHAnsi" w:hAnsi="Arial" w:cs="Arial"/>
                <w:b/>
                <w:szCs w:val="22"/>
              </w:rPr>
              <w:t xml:space="preserve">A non-incumbent Vendor {Bidder} </w:t>
            </w:r>
            <w:r w:rsidRPr="00B71207">
              <w:rPr>
                <w:rFonts w:ascii="Arial" w:eastAsiaTheme="minorHAnsi" w:hAnsi="Arial" w:cs="Arial"/>
                <w:b/>
              </w:rPr>
              <w:t xml:space="preserve">would have to replace every </w:t>
            </w:r>
            <w:proofErr w:type="spellStart"/>
            <w:r w:rsidRPr="00B71207">
              <w:rPr>
                <w:rFonts w:ascii="Arial" w:eastAsiaTheme="minorHAnsi" w:hAnsi="Arial" w:cs="Arial"/>
                <w:b/>
              </w:rPr>
              <w:t>Livescan</w:t>
            </w:r>
            <w:proofErr w:type="spellEnd"/>
            <w:r w:rsidRPr="00B71207">
              <w:rPr>
                <w:rFonts w:ascii="Arial" w:eastAsiaTheme="minorHAnsi" w:hAnsi="Arial" w:cs="Arial"/>
                <w:b/>
              </w:rPr>
              <w:t xml:space="preserve"> in the State.</w:t>
            </w:r>
          </w:p>
          <w:p w14:paraId="00B68B3C" w14:textId="77777777" w:rsidR="00B71207" w:rsidRDefault="00B71207" w:rsidP="006367C2">
            <w:pPr>
              <w:jc w:val="both"/>
              <w:rPr>
                <w:rFonts w:ascii="Arial" w:eastAsiaTheme="minorHAnsi" w:hAnsi="Arial" w:cs="Arial"/>
                <w:b/>
                <w:szCs w:val="22"/>
              </w:rPr>
            </w:pPr>
          </w:p>
          <w:p w14:paraId="558B92D6" w14:textId="76082255" w:rsidR="00B71207" w:rsidRPr="00B71207" w:rsidRDefault="00B71207" w:rsidP="006367C2">
            <w:pPr>
              <w:jc w:val="both"/>
              <w:rPr>
                <w:rFonts w:ascii="Arial" w:eastAsiaTheme="minorHAnsi" w:hAnsi="Arial" w:cs="Arial"/>
                <w:b/>
                <w:szCs w:val="22"/>
              </w:rPr>
            </w:pPr>
            <w:r>
              <w:rPr>
                <w:rFonts w:ascii="Arial" w:hAnsi="Arial" w:cs="Arial"/>
              </w:rPr>
              <w:t xml:space="preserve">No. </w:t>
            </w:r>
            <w:r w:rsidRPr="00C62659">
              <w:rPr>
                <w:rFonts w:ascii="Arial" w:hAnsi="Arial" w:cs="Arial"/>
              </w:rPr>
              <w:t xml:space="preserve">Please refer to </w:t>
            </w:r>
            <w:r>
              <w:rPr>
                <w:rFonts w:ascii="Arial" w:hAnsi="Arial" w:cs="Arial"/>
              </w:rPr>
              <w:t>Section 3.0 of the Revised Bid Solicitation dated 051818.</w:t>
            </w:r>
          </w:p>
        </w:tc>
      </w:tr>
      <w:tr w:rsidR="00B71207" w14:paraId="462CD4ED" w14:textId="77777777" w:rsidTr="007404D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ECAA" w14:textId="5324AFCB" w:rsidR="00B71207" w:rsidRDefault="00F72660" w:rsidP="007404D8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FB24" w14:textId="4178F116" w:rsidR="00B71207" w:rsidRDefault="00F72660" w:rsidP="007404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57C4" w14:textId="690A3D03" w:rsidR="00B71207" w:rsidRPr="00B71207" w:rsidRDefault="00B71207" w:rsidP="00B71207">
            <w:pPr>
              <w:jc w:val="both"/>
              <w:rPr>
                <w:rFonts w:ascii="Arial" w:eastAsiaTheme="minorHAnsi" w:hAnsi="Arial" w:cs="Arial"/>
                <w:b/>
                <w:szCs w:val="24"/>
              </w:rPr>
            </w:pPr>
            <w:r w:rsidRPr="00B71207">
              <w:rPr>
                <w:rFonts w:ascii="Arial" w:eastAsiaTheme="minorHAnsi" w:hAnsi="Arial" w:cs="Arial"/>
                <w:b/>
                <w:szCs w:val="24"/>
              </w:rPr>
              <w:t>Does the LSS have to be capable of accepting table updates via a Vendor {Contractor} owned central server or manually updated by the Vendor {Contractor}? While it's possible to have a centralized server in the State for table updates, we don't have the ability to perform table updates on the incumbent's systems.</w:t>
            </w:r>
          </w:p>
          <w:p w14:paraId="790B9BD2" w14:textId="77777777" w:rsidR="00B71207" w:rsidRDefault="00B71207" w:rsidP="00B71207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b/>
              </w:rPr>
            </w:pPr>
          </w:p>
          <w:p w14:paraId="236A7590" w14:textId="4D65BD87" w:rsidR="00F72660" w:rsidRPr="00B71207" w:rsidRDefault="00F72660" w:rsidP="00B71207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b/>
              </w:rPr>
            </w:pPr>
            <w:r>
              <w:rPr>
                <w:rFonts w:ascii="Arial" w:hAnsi="Arial" w:cs="Arial"/>
              </w:rPr>
              <w:t xml:space="preserve">No. </w:t>
            </w:r>
            <w:r w:rsidRPr="00C62659">
              <w:rPr>
                <w:rFonts w:ascii="Arial" w:hAnsi="Arial" w:cs="Arial"/>
              </w:rPr>
              <w:t xml:space="preserve">Please refer to </w:t>
            </w:r>
            <w:r>
              <w:rPr>
                <w:rFonts w:ascii="Arial" w:hAnsi="Arial" w:cs="Arial"/>
              </w:rPr>
              <w:t>Section 3.0 of the Revised Bid Solicitation dated 051818.</w:t>
            </w:r>
          </w:p>
        </w:tc>
      </w:tr>
      <w:tr w:rsidR="00F72660" w14:paraId="2F238431" w14:textId="77777777" w:rsidTr="007404D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F3D3" w14:textId="65B80BA5" w:rsidR="00F72660" w:rsidRDefault="00F72660" w:rsidP="007404D8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9C47" w14:textId="60A39D92" w:rsidR="00F72660" w:rsidRDefault="00F72660" w:rsidP="007404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8712" w14:textId="10B2A664" w:rsidR="00F72660" w:rsidRPr="00F72660" w:rsidRDefault="00F72660" w:rsidP="00F72660">
            <w:pPr>
              <w:jc w:val="both"/>
              <w:rPr>
                <w:rFonts w:ascii="Arial" w:eastAsiaTheme="minorHAnsi" w:hAnsi="Arial" w:cs="Arial"/>
                <w:b/>
                <w:szCs w:val="24"/>
              </w:rPr>
            </w:pPr>
            <w:r w:rsidRPr="00F72660">
              <w:rPr>
                <w:rFonts w:ascii="Arial" w:eastAsiaTheme="minorHAnsi" w:hAnsi="Arial" w:cs="Arial"/>
                <w:b/>
                <w:szCs w:val="24"/>
              </w:rPr>
              <w:t>Is the Vendor (Contractor) required to provide additional on-site or remote training as requested by the Using Agency? It is not possible for a non-incumbent Vendor {Bidder} to train on an incumbent system, especially "upon request."</w:t>
            </w:r>
          </w:p>
          <w:p w14:paraId="30A60034" w14:textId="77777777" w:rsidR="00F72660" w:rsidRDefault="00F72660" w:rsidP="00B71207">
            <w:pPr>
              <w:jc w:val="both"/>
              <w:rPr>
                <w:rFonts w:ascii="Arial" w:eastAsiaTheme="minorHAnsi" w:hAnsi="Arial" w:cs="Arial"/>
                <w:b/>
                <w:szCs w:val="24"/>
              </w:rPr>
            </w:pPr>
          </w:p>
          <w:p w14:paraId="38B9133B" w14:textId="6D2CAB64" w:rsidR="00F72660" w:rsidRPr="00B71207" w:rsidRDefault="00F72660" w:rsidP="00B71207">
            <w:pPr>
              <w:jc w:val="both"/>
              <w:rPr>
                <w:rFonts w:ascii="Arial" w:eastAsiaTheme="minorHAnsi" w:hAnsi="Arial" w:cs="Arial"/>
                <w:b/>
                <w:szCs w:val="24"/>
              </w:rPr>
            </w:pPr>
            <w:r>
              <w:rPr>
                <w:rFonts w:ascii="Arial" w:hAnsi="Arial" w:cs="Arial"/>
              </w:rPr>
              <w:t xml:space="preserve">No. </w:t>
            </w:r>
            <w:r w:rsidRPr="00C62659">
              <w:rPr>
                <w:rFonts w:ascii="Arial" w:hAnsi="Arial" w:cs="Arial"/>
              </w:rPr>
              <w:t xml:space="preserve">Please refer to </w:t>
            </w:r>
            <w:r>
              <w:rPr>
                <w:rFonts w:ascii="Arial" w:hAnsi="Arial" w:cs="Arial"/>
              </w:rPr>
              <w:t>Section 3.0 of the Revised Bid Solicitation dated 051818.</w:t>
            </w:r>
          </w:p>
        </w:tc>
      </w:tr>
    </w:tbl>
    <w:p w14:paraId="43E361FD" w14:textId="7499631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C75DFE" w14:textId="77777777" w:rsidR="00973491" w:rsidRDefault="00973491">
      <w:r>
        <w:separator/>
      </w:r>
    </w:p>
  </w:endnote>
  <w:endnote w:type="continuationSeparator" w:id="0">
    <w:p w14:paraId="5249CA8E" w14:textId="77777777" w:rsidR="00973491" w:rsidRDefault="00973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5E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38161C" w14:textId="77777777" w:rsidR="00973491" w:rsidRDefault="00973491">
      <w:r>
        <w:separator/>
      </w:r>
    </w:p>
  </w:footnote>
  <w:footnote w:type="continuationSeparator" w:id="0">
    <w:p w14:paraId="46A6D73E" w14:textId="77777777" w:rsidR="00973491" w:rsidRDefault="009734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33CE"/>
    <w:rsid w:val="0004455E"/>
    <w:rsid w:val="00047D91"/>
    <w:rsid w:val="00052193"/>
    <w:rsid w:val="00052433"/>
    <w:rsid w:val="000555F2"/>
    <w:rsid w:val="000576A7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021A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272FA"/>
    <w:rsid w:val="004315E8"/>
    <w:rsid w:val="004355EF"/>
    <w:rsid w:val="0043667E"/>
    <w:rsid w:val="00436D34"/>
    <w:rsid w:val="00437030"/>
    <w:rsid w:val="00446F52"/>
    <w:rsid w:val="00476106"/>
    <w:rsid w:val="00490B0F"/>
    <w:rsid w:val="00491CB1"/>
    <w:rsid w:val="004A0576"/>
    <w:rsid w:val="004A121D"/>
    <w:rsid w:val="004A7DA7"/>
    <w:rsid w:val="004C095D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2789F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76E1"/>
    <w:rsid w:val="005B7B28"/>
    <w:rsid w:val="005D1FD3"/>
    <w:rsid w:val="005D5F8B"/>
    <w:rsid w:val="005E3AEA"/>
    <w:rsid w:val="005E7D9D"/>
    <w:rsid w:val="005F3A74"/>
    <w:rsid w:val="00610AAA"/>
    <w:rsid w:val="00610ADE"/>
    <w:rsid w:val="006367C2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5E52"/>
    <w:rsid w:val="007677A8"/>
    <w:rsid w:val="00776521"/>
    <w:rsid w:val="00776D84"/>
    <w:rsid w:val="00780679"/>
    <w:rsid w:val="007826CD"/>
    <w:rsid w:val="00785AFC"/>
    <w:rsid w:val="007A173B"/>
    <w:rsid w:val="007A337C"/>
    <w:rsid w:val="007A5014"/>
    <w:rsid w:val="007A5F35"/>
    <w:rsid w:val="007B485E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797"/>
    <w:rsid w:val="008049AC"/>
    <w:rsid w:val="00804A53"/>
    <w:rsid w:val="008062EE"/>
    <w:rsid w:val="008072E9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56F6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73491"/>
    <w:rsid w:val="00980AC4"/>
    <w:rsid w:val="00990CED"/>
    <w:rsid w:val="00993884"/>
    <w:rsid w:val="00995C49"/>
    <w:rsid w:val="009B11CB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36FA"/>
    <w:rsid w:val="00AD3D3C"/>
    <w:rsid w:val="00AD72B5"/>
    <w:rsid w:val="00B05CCE"/>
    <w:rsid w:val="00B1392F"/>
    <w:rsid w:val="00B2669F"/>
    <w:rsid w:val="00B3763D"/>
    <w:rsid w:val="00B432C3"/>
    <w:rsid w:val="00B54579"/>
    <w:rsid w:val="00B555FD"/>
    <w:rsid w:val="00B55897"/>
    <w:rsid w:val="00B664C5"/>
    <w:rsid w:val="00B71207"/>
    <w:rsid w:val="00B7192C"/>
    <w:rsid w:val="00B842BD"/>
    <w:rsid w:val="00B92153"/>
    <w:rsid w:val="00B92AC8"/>
    <w:rsid w:val="00B9391C"/>
    <w:rsid w:val="00B94666"/>
    <w:rsid w:val="00BA3BAB"/>
    <w:rsid w:val="00BC21C1"/>
    <w:rsid w:val="00BC4F10"/>
    <w:rsid w:val="00BC5064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774C5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2660"/>
    <w:rsid w:val="00F75EFF"/>
    <w:rsid w:val="00FA0A5A"/>
    <w:rsid w:val="00FA1383"/>
    <w:rsid w:val="00FA59AD"/>
    <w:rsid w:val="00FA7242"/>
    <w:rsid w:val="00FB2462"/>
    <w:rsid w:val="00FB6B05"/>
    <w:rsid w:val="00FC529C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58D2B2C-FC0C-443E-9186-22C646B69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607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Tagliaferri , Megan</cp:lastModifiedBy>
  <cp:revision>3</cp:revision>
  <cp:lastPrinted>2018-05-15T18:34:00Z</cp:lastPrinted>
  <dcterms:created xsi:type="dcterms:W3CDTF">2018-05-18T19:47:00Z</dcterms:created>
  <dcterms:modified xsi:type="dcterms:W3CDTF">2018-05-18T19:50:00Z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