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FA734" w14:textId="77777777" w:rsidR="004C2901" w:rsidRDefault="004C2901" w:rsidP="004C2901">
      <w:pPr>
        <w:pStyle w:val="Heading3"/>
        <w:keepNext w:val="0"/>
        <w:rPr>
          <w:color w:val="0D0D0D"/>
          <w:szCs w:val="24"/>
        </w:rPr>
      </w:pPr>
      <w:bookmarkStart w:id="0" w:name="_GoBack"/>
      <w:bookmarkEnd w:id="0"/>
      <w:permStart w:id="1055539816" w:edGrp="everyone"/>
      <w:permEnd w:id="1055539816"/>
    </w:p>
    <w:p w14:paraId="5E0E79C3" w14:textId="77777777" w:rsidR="004C2901" w:rsidRDefault="004C2901" w:rsidP="004C2901">
      <w:pPr>
        <w:pStyle w:val="Heading3"/>
        <w:keepNext w:val="0"/>
        <w:rPr>
          <w:color w:val="0D0D0D"/>
          <w:szCs w:val="24"/>
        </w:rPr>
      </w:pPr>
    </w:p>
    <w:p w14:paraId="03C6B40D" w14:textId="51774A4C" w:rsidR="00364A22" w:rsidRDefault="00F87518" w:rsidP="004C2901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1</w:t>
      </w:r>
      <w:r w:rsidR="004C2901">
        <w:rPr>
          <w:rFonts w:ascii="Arial" w:hAnsi="Arial" w:cs="Arial"/>
          <w:sz w:val="20"/>
        </w:rPr>
        <w:t>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721032BE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A774D0">
        <w:rPr>
          <w:rFonts w:ascii="Arial" w:hAnsi="Arial" w:cs="Arial"/>
          <w:sz w:val="20"/>
          <w:szCs w:val="18"/>
        </w:rPr>
        <w:t>18DPP00</w:t>
      </w:r>
      <w:r w:rsidR="004C2901">
        <w:rPr>
          <w:rFonts w:ascii="Arial" w:hAnsi="Arial" w:cs="Arial"/>
          <w:sz w:val="20"/>
          <w:szCs w:val="18"/>
        </w:rPr>
        <w:t>187</w:t>
      </w:r>
    </w:p>
    <w:p w14:paraId="03C6B414" w14:textId="2A18C162"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C27A80" w:rsidRPr="00C27A80">
        <w:rPr>
          <w:sz w:val="22"/>
        </w:rPr>
        <w:t xml:space="preserve"> </w:t>
      </w:r>
      <w:r w:rsidR="00C27A80" w:rsidRPr="00C27A80">
        <w:rPr>
          <w:rFonts w:ascii="Arial" w:hAnsi="Arial" w:cs="Arial"/>
          <w:b/>
          <w:szCs w:val="18"/>
        </w:rPr>
        <w:t>T1103</w:t>
      </w:r>
      <w:r w:rsidR="00C27A80">
        <w:rPr>
          <w:rFonts w:ascii="Arial" w:hAnsi="Arial" w:cs="Arial"/>
          <w:b/>
          <w:szCs w:val="18"/>
        </w:rPr>
        <w:t xml:space="preserve"> Foods: Frozen Vegetables for Distribution &amp; Support Services (DSS)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1D3FCA2E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C27A80">
        <w:rPr>
          <w:rFonts w:ascii="Arial" w:hAnsi="Arial" w:cs="Arial"/>
          <w:b/>
          <w:szCs w:val="18"/>
          <w:u w:val="single"/>
        </w:rPr>
        <w:t xml:space="preserve">12/21/17 </w:t>
      </w:r>
      <w:r w:rsidR="0053372D">
        <w:rPr>
          <w:rFonts w:ascii="Arial" w:hAnsi="Arial" w:cs="Arial"/>
          <w:b/>
          <w:szCs w:val="18"/>
        </w:rPr>
        <w:t>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8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03C6B419" w14:textId="2213316B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 xml:space="preserve">} </w:t>
      </w:r>
      <w:r w:rsidRPr="00C27A80">
        <w:rPr>
          <w:rFonts w:ascii="Arial" w:hAnsi="Arial" w:cs="Arial"/>
          <w:i w:val="0"/>
          <w:sz w:val="20"/>
          <w:szCs w:val="18"/>
        </w:rPr>
        <w:t>#</w:t>
      </w:r>
      <w:r w:rsidR="00C27A80" w:rsidRPr="00C27A80">
        <w:rPr>
          <w:rFonts w:ascii="Arial" w:hAnsi="Arial" w:cs="Arial"/>
          <w:i w:val="0"/>
          <w:sz w:val="20"/>
          <w:szCs w:val="18"/>
        </w:rPr>
        <w:t>01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F5537DB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C27A80">
        <w:rPr>
          <w:rFonts w:ascii="Arial" w:hAnsi="Arial" w:cs="Arial"/>
        </w:rPr>
        <w:t>} #</w:t>
      </w:r>
      <w:r w:rsidR="00C27A80" w:rsidRPr="00C27A80">
        <w:rPr>
          <w:rFonts w:ascii="Arial" w:hAnsi="Arial" w:cs="Arial"/>
        </w:rPr>
        <w:t>01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03C6B41F" w14:textId="4FF39B67" w:rsidR="00A233DA" w:rsidRDefault="007D1D98" w:rsidP="00F3770B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C27A80">
        <w:rPr>
          <w:rFonts w:ascii="Arial" w:hAnsi="Arial" w:cs="Arial"/>
        </w:rPr>
        <w:t xml:space="preserve">This </w:t>
      </w:r>
      <w:r w:rsidR="00490B0F" w:rsidRPr="00C27A80">
        <w:rPr>
          <w:rFonts w:ascii="Arial" w:hAnsi="Arial" w:cs="Arial"/>
        </w:rPr>
        <w:t>B</w:t>
      </w:r>
      <w:r w:rsidRPr="00C27A80">
        <w:rPr>
          <w:rFonts w:ascii="Arial" w:hAnsi="Arial" w:cs="Arial"/>
        </w:rPr>
        <w:t xml:space="preserve">id </w:t>
      </w:r>
      <w:r w:rsidR="00490B0F" w:rsidRPr="00C27A80">
        <w:rPr>
          <w:rFonts w:ascii="Arial" w:hAnsi="Arial" w:cs="Arial"/>
        </w:rPr>
        <w:t>A</w:t>
      </w:r>
      <w:r w:rsidRPr="00C27A80">
        <w:rPr>
          <w:rFonts w:ascii="Arial" w:hAnsi="Arial" w:cs="Arial"/>
        </w:rPr>
        <w:t>mendment {</w:t>
      </w:r>
      <w:r w:rsidR="00490B0F" w:rsidRPr="00C27A80">
        <w:rPr>
          <w:rFonts w:ascii="Arial" w:hAnsi="Arial" w:cs="Arial"/>
        </w:rPr>
        <w:t>A</w:t>
      </w:r>
      <w:r w:rsidR="00A233DA" w:rsidRPr="00C27A80">
        <w:rPr>
          <w:rFonts w:ascii="Arial" w:hAnsi="Arial" w:cs="Arial"/>
        </w:rPr>
        <w:t>ddendum} includes</w:t>
      </w:r>
      <w:r w:rsidRPr="00C27A80">
        <w:rPr>
          <w:rFonts w:ascii="Arial" w:hAnsi="Arial" w:cs="Arial"/>
        </w:rPr>
        <w:t xml:space="preserve"> </w:t>
      </w:r>
      <w:r w:rsidR="00C27A80">
        <w:rPr>
          <w:rFonts w:ascii="Arial" w:hAnsi="Arial" w:cs="Arial"/>
        </w:rPr>
        <w:t>answers to questions.</w:t>
      </w:r>
    </w:p>
    <w:p w14:paraId="14530500" w14:textId="77777777" w:rsidR="00C27A80" w:rsidRPr="00C27A80" w:rsidRDefault="00C27A80" w:rsidP="00C27A80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25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03C6B426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03C6B428" w14:textId="2B977F1B" w:rsidR="007D1D98" w:rsidRPr="00054F39" w:rsidRDefault="00521D27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C27A80">
        <w:rPr>
          <w:rFonts w:ascii="Arial" w:hAnsi="Arial" w:cs="Arial"/>
          <w:b/>
          <w:szCs w:val="18"/>
        </w:rPr>
        <w:lastRenderedPageBreak/>
        <w:t>T1103</w:t>
      </w:r>
      <w:r>
        <w:rPr>
          <w:rFonts w:ascii="Arial" w:hAnsi="Arial" w:cs="Arial"/>
          <w:b/>
          <w:szCs w:val="18"/>
        </w:rPr>
        <w:t xml:space="preserve"> Foods: Frozen Vegetables for Distribution &amp; Support Services (DSS)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32624AE4"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</w:t>
      </w:r>
      <w:r w:rsidR="00521D27">
        <w:rPr>
          <w:rFonts w:ascii="Arial" w:hAnsi="Arial" w:cs="Arial"/>
        </w:rPr>
        <w:t>) and section where applicable.</w:t>
      </w:r>
    </w:p>
    <w:p w14:paraId="362E899E" w14:textId="77777777" w:rsidR="00521D27" w:rsidRDefault="00521D27" w:rsidP="007E56C8">
      <w:pPr>
        <w:tabs>
          <w:tab w:val="left" w:pos="0"/>
        </w:tabs>
        <w:rPr>
          <w:rFonts w:ascii="Arial" w:hAnsi="Arial" w:cs="Arial"/>
        </w:rPr>
      </w:pPr>
    </w:p>
    <w:p w14:paraId="2DB33ADB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7020"/>
      </w:tblGrid>
      <w:tr w:rsidR="00847350" w14:paraId="03C6B432" w14:textId="77777777" w:rsidTr="00847350">
        <w:trPr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47350" w14:paraId="03C6B437" w14:textId="77777777" w:rsidTr="0084735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1C4E" w14:textId="77777777" w:rsidR="008A7F00" w:rsidRDefault="008A7F0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03C6B433" w14:textId="77777777" w:rsidR="00847350" w:rsidRDefault="0084735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7EFD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1464CAD" w14:textId="77777777" w:rsidR="00F126DF" w:rsidRDefault="00F875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3.11</w:t>
            </w:r>
          </w:p>
          <w:p w14:paraId="03C6B435" w14:textId="20F84C96" w:rsidR="00F87518" w:rsidRDefault="00F875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Page 22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CA65" w14:textId="77777777" w:rsidR="008A7F00" w:rsidRDefault="008A7F0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3576C55" w14:textId="77777777" w:rsidR="00521D27" w:rsidRPr="008A7F00" w:rsidRDefault="00521D2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A7F00">
              <w:rPr>
                <w:rFonts w:ascii="Arial" w:hAnsi="Arial" w:cs="Arial"/>
                <w:b/>
              </w:rPr>
              <w:t>Where are quantities found for each “Item” listed</w:t>
            </w:r>
            <w:r w:rsidR="00006045" w:rsidRPr="008A7F00">
              <w:rPr>
                <w:rFonts w:ascii="Arial" w:hAnsi="Arial" w:cs="Arial"/>
                <w:b/>
              </w:rPr>
              <w:t>?</w:t>
            </w:r>
          </w:p>
          <w:p w14:paraId="62973D30" w14:textId="77777777" w:rsidR="008A7F00" w:rsidRDefault="008A7F0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07E0A6A" w14:textId="5E81993A" w:rsidR="00F0453A" w:rsidRDefault="00512946" w:rsidP="00F0453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Estimated</w:t>
            </w:r>
            <w:r w:rsidR="00F0453A">
              <w:rPr>
                <w:rFonts w:ascii="Arial" w:hAnsi="Arial" w:cs="Arial"/>
              </w:rPr>
              <w:t xml:space="preserve"> quantities for each item over the term of the Blanket P.O., this information is stated and can be reviewed in Section 3.11 of the Bid Solicitation.</w:t>
            </w:r>
          </w:p>
          <w:p w14:paraId="03C6B436" w14:textId="029A5541" w:rsidR="00006045" w:rsidRDefault="0000604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47350" w14:paraId="03C6B43C" w14:textId="77777777" w:rsidTr="0084735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CB4CE" w14:textId="2BB54C63" w:rsidR="004E5FA1" w:rsidRDefault="004E5FA1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03C6B438" w14:textId="4BE39D98" w:rsidR="00847350" w:rsidRDefault="0084735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FC74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09ED1C2" w14:textId="77777777" w:rsidR="004E5FA1" w:rsidRDefault="00F875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  <w:p w14:paraId="03C6B43A" w14:textId="52403D5F" w:rsidR="00F87518" w:rsidRDefault="00F875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Page 17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3BDD" w14:textId="77777777" w:rsidR="00847350" w:rsidRDefault="0084735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1317253" w14:textId="77777777" w:rsidR="00F0453A" w:rsidRPr="00F126DF" w:rsidRDefault="00F0453A" w:rsidP="00F0453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you require all domestic items for this bid, if so, does that apply to all items (frozen broccoli and cauliflower are generally not available in the U.S.)?</w:t>
            </w:r>
          </w:p>
          <w:p w14:paraId="3B9E269C" w14:textId="77777777" w:rsidR="00F126DF" w:rsidRDefault="00F126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8F4A6CF" w14:textId="77777777" w:rsidR="00F0453A" w:rsidRPr="00750F48" w:rsidRDefault="00F0453A" w:rsidP="00F0453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50F48">
              <w:rPr>
                <w:rFonts w:ascii="Arial" w:hAnsi="Arial" w:cs="Arial"/>
              </w:rPr>
              <w:t>The State requires that</w:t>
            </w:r>
            <w:r>
              <w:rPr>
                <w:rFonts w:ascii="Arial" w:hAnsi="Arial" w:cs="Arial"/>
              </w:rPr>
              <w:t xml:space="preserve"> all items included within this Bid Solicitation either be certified by the United States Department of Agriculture (USDA) or equivalent to by providing a Certificate of Conformance. The USDA makes no reference to the origin of any item.</w:t>
            </w:r>
          </w:p>
          <w:p w14:paraId="03C6B43B" w14:textId="617EA2B1" w:rsidR="00F126DF" w:rsidRDefault="00F126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3C6B4AB" w14:textId="17E1F352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B03E4" w14:textId="77777777" w:rsidR="00012CEF" w:rsidRDefault="00012CEF">
      <w:r>
        <w:separator/>
      </w:r>
    </w:p>
  </w:endnote>
  <w:endnote w:type="continuationSeparator" w:id="0">
    <w:p w14:paraId="5230DD30" w14:textId="77777777" w:rsidR="00012CEF" w:rsidRDefault="00012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D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115BAA" w14:textId="77777777" w:rsidR="00012CEF" w:rsidRDefault="00012CEF">
      <w:r>
        <w:separator/>
      </w:r>
    </w:p>
  </w:footnote>
  <w:footnote w:type="continuationSeparator" w:id="0">
    <w:p w14:paraId="614988CA" w14:textId="77777777" w:rsidR="00012CEF" w:rsidRDefault="00012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2DkzGXnoKNoVG5v1ZIPvTi9CYLW3xQJTV8sNRl5+BKr91Fuq5uLs2dYk1+Rbjolt7hJTDhhFEmuiV/v8mlxFg==" w:salt="EeMgPZUIdCxVfxKUV4pnf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045"/>
    <w:rsid w:val="00012CEF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35A9E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2901"/>
    <w:rsid w:val="004C417C"/>
    <w:rsid w:val="004D39D7"/>
    <w:rsid w:val="004E32C5"/>
    <w:rsid w:val="004E5FA1"/>
    <w:rsid w:val="004E725B"/>
    <w:rsid w:val="004F3C89"/>
    <w:rsid w:val="004F542C"/>
    <w:rsid w:val="00502120"/>
    <w:rsid w:val="00512946"/>
    <w:rsid w:val="005175DC"/>
    <w:rsid w:val="00521D27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152A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3D3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7350"/>
    <w:rsid w:val="00883737"/>
    <w:rsid w:val="00884C9E"/>
    <w:rsid w:val="008A7F00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1EF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2866"/>
    <w:rsid w:val="00A774D0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27A80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0E8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453A"/>
    <w:rsid w:val="00F05D01"/>
    <w:rsid w:val="00F126DF"/>
    <w:rsid w:val="00F3434F"/>
    <w:rsid w:val="00F34973"/>
    <w:rsid w:val="00F401B4"/>
    <w:rsid w:val="00F40A08"/>
    <w:rsid w:val="00F47276"/>
    <w:rsid w:val="00F52E4E"/>
    <w:rsid w:val="00F75EFF"/>
    <w:rsid w:val="00F87518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sharepoint/v3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CE70B72-51ED-4E6F-B474-88C2A1A0B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37</TotalTime>
  <Pages>2</Pages>
  <Words>272</Words>
  <Characters>1537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Miller, AnnaMarie</cp:lastModifiedBy>
  <cp:revision>8</cp:revision>
  <cp:lastPrinted>2016-08-03T15:29:00Z</cp:lastPrinted>
  <dcterms:created xsi:type="dcterms:W3CDTF">2017-11-27T14:19:00Z</dcterms:created>
  <dcterms:modified xsi:type="dcterms:W3CDTF">2017-11-28T19:22:00Z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