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7A05B13" w:rsidR="00364A22" w:rsidRDefault="00507A9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February 26, 2018</w:t>
      </w:r>
    </w:p>
    <w:p w14:paraId="336FD5C4" w14:textId="77777777" w:rsidR="00507A91" w:rsidRPr="00507A91" w:rsidRDefault="00507A91" w:rsidP="00507A91"/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447C38">
      <w:pPr>
        <w:ind w:left="-90"/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A931FE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507A91">
        <w:rPr>
          <w:rFonts w:ascii="Arial" w:hAnsi="Arial" w:cs="Arial"/>
          <w:sz w:val="20"/>
        </w:rPr>
        <w:t>18DPP00168</w:t>
      </w:r>
    </w:p>
    <w:p w14:paraId="6F83CB5D" w14:textId="0EB30549" w:rsidR="008918DF" w:rsidRPr="008918DF" w:rsidRDefault="00507A91" w:rsidP="00507A9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T1434</w:t>
      </w:r>
      <w:r w:rsidR="00447C38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Operation and Maintenance of Waste Wa</w:t>
      </w:r>
      <w:bookmarkStart w:id="0" w:name="_GoBack"/>
      <w:bookmarkEnd w:id="0"/>
      <w:r>
        <w:rPr>
          <w:rFonts w:ascii="Arial" w:hAnsi="Arial" w:cs="Arial"/>
          <w:b/>
        </w:rPr>
        <w:t>ter Treatment Plant and Potable Water Treatment Plants at New Lisbon Developmental Center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481506C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507A91">
        <w:rPr>
          <w:rFonts w:ascii="Arial" w:hAnsi="Arial" w:cs="Arial"/>
          <w:b/>
        </w:rPr>
        <w:t xml:space="preserve">Original </w:t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507A91">
        <w:rPr>
          <w:rFonts w:ascii="Arial" w:hAnsi="Arial" w:cs="Arial"/>
          <w:b/>
        </w:rPr>
        <w:t xml:space="preserve">March 7, 2018 </w:t>
      </w:r>
      <w:r w:rsidR="0053372D" w:rsidRPr="008918DF">
        <w:rPr>
          <w:rFonts w:ascii="Arial" w:hAnsi="Arial" w:cs="Arial"/>
          <w:b/>
        </w:rPr>
        <w:t>(2:</w:t>
      </w:r>
      <w:r w:rsidR="00507A91">
        <w:rPr>
          <w:rFonts w:ascii="Arial" w:hAnsi="Arial" w:cs="Arial"/>
          <w:b/>
        </w:rPr>
        <w:t>38</w:t>
      </w:r>
      <w:r w:rsidR="0053372D" w:rsidRPr="008918DF">
        <w:rPr>
          <w:rFonts w:ascii="Arial" w:hAnsi="Arial" w:cs="Arial"/>
          <w:b/>
        </w:rPr>
        <w:t xml:space="preserve"> p.m. E</w:t>
      </w:r>
      <w:r w:rsidR="007D1D98" w:rsidRPr="008918DF">
        <w:rPr>
          <w:rFonts w:ascii="Arial" w:hAnsi="Arial" w:cs="Arial"/>
          <w:b/>
        </w:rPr>
        <w:t>T)</w:t>
      </w:r>
    </w:p>
    <w:p w14:paraId="69B30A30" w14:textId="77777777" w:rsidR="00507A91" w:rsidRDefault="00507A91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149ACF39" w14:textId="619B58CE" w:rsidR="00507A91" w:rsidRPr="00507A91" w:rsidRDefault="00507A91" w:rsidP="00447C38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507A91">
        <w:rPr>
          <w:rFonts w:ascii="Arial" w:hAnsi="Arial" w:cs="Arial"/>
          <w:b/>
          <w:color w:val="FF0000"/>
          <w:sz w:val="22"/>
          <w:szCs w:val="22"/>
          <w:u w:val="single"/>
        </w:rPr>
        <w:t>Revised Quote {Proposal} Submission Due Date: March16, 2018 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3747E3E5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507A91">
        <w:rPr>
          <w:rFonts w:ascii="Arial" w:hAnsi="Arial" w:cs="Arial"/>
          <w:i w:val="0"/>
          <w:sz w:val="20"/>
        </w:rPr>
        <w:t>01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B8B596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507A91">
        <w:rPr>
          <w:rFonts w:ascii="Arial" w:hAnsi="Arial" w:cs="Arial"/>
        </w:rPr>
        <w:t>01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EF848AC" w:rsidR="007D1D98" w:rsidRPr="008918DF" w:rsidRDefault="007D1D98" w:rsidP="00507A91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DBE044" w14:textId="77777777" w:rsidR="000D7676" w:rsidRDefault="000D7676">
      <w:r>
        <w:separator/>
      </w:r>
    </w:p>
  </w:endnote>
  <w:endnote w:type="continuationSeparator" w:id="0">
    <w:p w14:paraId="77BC889C" w14:textId="77777777" w:rsidR="000D7676" w:rsidRDefault="000D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A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E0548" w14:textId="77777777" w:rsidR="000D7676" w:rsidRDefault="000D7676">
      <w:r>
        <w:separator/>
      </w:r>
    </w:p>
  </w:footnote>
  <w:footnote w:type="continuationSeparator" w:id="0">
    <w:p w14:paraId="64A8158C" w14:textId="77777777" w:rsidR="000D7676" w:rsidRDefault="000D7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7676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47C38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7A91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20E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E00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DXV2RQSVUS77-2605-224</_dlc_DocId>
    <_dlc_DocIdUrl xmlns="035e97a8-7486-4082-94c4-ab983c563e82">
      <Url>http://treassp/purchase/NJSTART Document Templates/_layouts/DocIdRedir.aspx?ID=DXV2RQSVUS77-2605-224</Url>
      <Description>DXV2RQSVUS77-2605-224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09FC1E2-F02D-4BDD-9E2B-CA0A4CB63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Slack, Patrick</cp:lastModifiedBy>
  <cp:revision>4</cp:revision>
  <cp:lastPrinted>2018-02-26T20:42:00Z</cp:lastPrinted>
  <dcterms:created xsi:type="dcterms:W3CDTF">2018-02-26T20:37:00Z</dcterms:created>
  <dcterms:modified xsi:type="dcterms:W3CDTF">2018-02-26T20:43:00Z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24d62394-4227-4ac9-8e42-967b2e69dee4</vt:lpwstr>
  </property>
</Properties>
</file>