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3B49" w14:textId="77777777" w:rsidR="00B5599E" w:rsidRPr="009A1A41" w:rsidRDefault="00B5599E" w:rsidP="00B5599E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9A1A41">
        <w:rPr>
          <w:rFonts w:ascii="Arial" w:hAnsi="Arial" w:cs="Arial"/>
          <w:sz w:val="20"/>
        </w:rPr>
        <w:t>August 31, 2017</w:t>
      </w:r>
    </w:p>
    <w:p w14:paraId="5EE5438C" w14:textId="69EB7A4E" w:rsidR="00B5599E" w:rsidRPr="009A1A41" w:rsidRDefault="009A1A41" w:rsidP="009A1A41">
      <w:pPr>
        <w:tabs>
          <w:tab w:val="left" w:pos="4605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ab/>
      </w:r>
    </w:p>
    <w:p w14:paraId="1C5D3E82" w14:textId="77777777" w:rsidR="00B5599E" w:rsidRPr="009A1A41" w:rsidRDefault="00B5599E" w:rsidP="00B5599E">
      <w:pPr>
        <w:rPr>
          <w:rFonts w:ascii="Arial" w:hAnsi="Arial" w:cs="Arial"/>
        </w:rPr>
      </w:pPr>
    </w:p>
    <w:p w14:paraId="4033C33D" w14:textId="77777777" w:rsidR="00B5599E" w:rsidRPr="009A1A41" w:rsidRDefault="00B5599E" w:rsidP="00B5599E">
      <w:pPr>
        <w:rPr>
          <w:rFonts w:ascii="Arial" w:hAnsi="Arial" w:cs="Arial"/>
        </w:rPr>
      </w:pPr>
    </w:p>
    <w:p w14:paraId="1CD5D5FA" w14:textId="77777777" w:rsidR="00B5599E" w:rsidRPr="009A1A41" w:rsidRDefault="00B5599E" w:rsidP="00B5599E">
      <w:pPr>
        <w:tabs>
          <w:tab w:val="left" w:pos="0"/>
        </w:tabs>
        <w:outlineLvl w:val="0"/>
        <w:rPr>
          <w:rFonts w:ascii="Arial" w:hAnsi="Arial" w:cs="Arial"/>
        </w:rPr>
      </w:pPr>
      <w:r w:rsidRPr="009A1A41">
        <w:rPr>
          <w:rFonts w:ascii="Arial" w:hAnsi="Arial" w:cs="Arial"/>
        </w:rPr>
        <w:t>To:</w:t>
      </w:r>
      <w:r w:rsidRPr="009A1A41">
        <w:rPr>
          <w:rFonts w:ascii="Arial" w:hAnsi="Arial" w:cs="Arial"/>
        </w:rPr>
        <w:tab/>
        <w:t xml:space="preserve">All Interested Vendors {Bidders} </w:t>
      </w:r>
    </w:p>
    <w:p w14:paraId="527E90FD" w14:textId="77777777" w:rsidR="00B5599E" w:rsidRPr="009A1A41" w:rsidRDefault="00B5599E" w:rsidP="00B5599E">
      <w:pPr>
        <w:rPr>
          <w:rFonts w:ascii="Arial" w:hAnsi="Arial" w:cs="Arial"/>
        </w:rPr>
      </w:pPr>
    </w:p>
    <w:p w14:paraId="5C8D2A73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2EA2773D" w14:textId="77777777" w:rsidR="00B5599E" w:rsidRPr="009A1A41" w:rsidRDefault="00B5599E" w:rsidP="00B5599E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9A1A41">
        <w:rPr>
          <w:rFonts w:ascii="Arial" w:hAnsi="Arial" w:cs="Arial"/>
          <w:sz w:val="20"/>
        </w:rPr>
        <w:t xml:space="preserve">Re:  </w:t>
      </w:r>
      <w:r w:rsidRPr="009A1A41">
        <w:rPr>
          <w:rFonts w:ascii="Arial" w:hAnsi="Arial" w:cs="Arial"/>
          <w:sz w:val="20"/>
        </w:rPr>
        <w:tab/>
        <w:t>Bid Solicitation {RFP} #18DPP00165</w:t>
      </w:r>
    </w:p>
    <w:p w14:paraId="29C5237F" w14:textId="77777777" w:rsidR="00B5599E" w:rsidRPr="009A1A41" w:rsidRDefault="00B5599E" w:rsidP="00B5599E">
      <w:pPr>
        <w:rPr>
          <w:rFonts w:ascii="Arial" w:hAnsi="Arial" w:cs="Arial"/>
          <w:b/>
        </w:rPr>
      </w:pPr>
      <w:r w:rsidRPr="009A1A41">
        <w:rPr>
          <w:rFonts w:ascii="Arial" w:hAnsi="Arial" w:cs="Arial"/>
        </w:rPr>
        <w:t xml:space="preserve">        </w:t>
      </w:r>
      <w:r w:rsidRPr="009A1A41">
        <w:rPr>
          <w:rFonts w:ascii="Arial" w:hAnsi="Arial" w:cs="Arial"/>
        </w:rPr>
        <w:tab/>
      </w:r>
      <w:r w:rsidRPr="009A1A41">
        <w:rPr>
          <w:rFonts w:ascii="Arial" w:hAnsi="Arial" w:cs="Arial"/>
          <w:b/>
        </w:rPr>
        <w:t>T2543 – Laboratory Courier Services - DOH</w:t>
      </w:r>
    </w:p>
    <w:p w14:paraId="0AEF8BCB" w14:textId="77777777" w:rsidR="00B5599E" w:rsidRPr="009A1A41" w:rsidRDefault="00B5599E" w:rsidP="00B5599E">
      <w:pPr>
        <w:rPr>
          <w:rFonts w:ascii="Arial" w:hAnsi="Arial" w:cs="Arial"/>
        </w:rPr>
      </w:pPr>
    </w:p>
    <w:p w14:paraId="22D29741" w14:textId="77777777" w:rsidR="00B5599E" w:rsidRPr="009A1A41" w:rsidRDefault="00B5599E" w:rsidP="00B5599E">
      <w:pPr>
        <w:tabs>
          <w:tab w:val="left" w:pos="0"/>
          <w:tab w:val="left" w:pos="540"/>
        </w:tabs>
        <w:outlineLvl w:val="0"/>
        <w:rPr>
          <w:rFonts w:ascii="Arial" w:hAnsi="Arial" w:cs="Arial"/>
          <w:b/>
        </w:rPr>
      </w:pPr>
      <w:r w:rsidRPr="009A1A41">
        <w:rPr>
          <w:rFonts w:ascii="Arial" w:hAnsi="Arial" w:cs="Arial"/>
          <w:b/>
        </w:rPr>
        <w:t xml:space="preserve">       </w:t>
      </w:r>
      <w:r w:rsidRPr="009A1A41">
        <w:rPr>
          <w:rFonts w:ascii="Arial" w:hAnsi="Arial" w:cs="Arial"/>
          <w:b/>
        </w:rPr>
        <w:tab/>
      </w:r>
      <w:r w:rsidRPr="009A1A41">
        <w:rPr>
          <w:rFonts w:ascii="Arial" w:hAnsi="Arial" w:cs="Arial"/>
          <w:b/>
        </w:rPr>
        <w:tab/>
        <w:t>Quote {Proposal} Submission Due Date: September 29, 2017 (2:00 a.m. ET)</w:t>
      </w:r>
    </w:p>
    <w:p w14:paraId="04016E69" w14:textId="77777777" w:rsidR="00B5599E" w:rsidRPr="009A1A41" w:rsidRDefault="00B5599E" w:rsidP="00B5599E">
      <w:pPr>
        <w:tabs>
          <w:tab w:val="left" w:pos="0"/>
          <w:tab w:val="left" w:pos="540"/>
        </w:tabs>
        <w:outlineLvl w:val="0"/>
        <w:rPr>
          <w:rFonts w:ascii="Arial" w:hAnsi="Arial" w:cs="Arial"/>
        </w:rPr>
      </w:pPr>
      <w:r w:rsidRPr="009A1A41">
        <w:rPr>
          <w:rFonts w:ascii="Arial" w:hAnsi="Arial" w:cs="Arial"/>
          <w:b/>
        </w:rPr>
        <w:tab/>
      </w:r>
      <w:r w:rsidRPr="009A1A41">
        <w:rPr>
          <w:rFonts w:ascii="Arial" w:hAnsi="Arial" w:cs="Arial"/>
          <w:b/>
        </w:rPr>
        <w:tab/>
      </w:r>
      <w:r w:rsidRPr="009A1A41">
        <w:rPr>
          <w:rFonts w:ascii="Arial" w:hAnsi="Arial" w:cs="Arial"/>
          <w:b/>
          <w:color w:val="FF0000"/>
        </w:rPr>
        <w:t>Revised</w:t>
      </w:r>
      <w:r w:rsidRPr="009A1A41">
        <w:rPr>
          <w:rFonts w:ascii="Arial" w:hAnsi="Arial" w:cs="Arial"/>
          <w:b/>
        </w:rPr>
        <w:t xml:space="preserve"> Quote {Proposal} Submission Due Date: </w:t>
      </w:r>
      <w:r w:rsidRPr="009A1A41">
        <w:rPr>
          <w:rFonts w:ascii="Arial" w:hAnsi="Arial" w:cs="Arial"/>
          <w:b/>
          <w:color w:val="FF0000"/>
        </w:rPr>
        <w:t xml:space="preserve">October 17, </w:t>
      </w:r>
      <w:proofErr w:type="gramStart"/>
      <w:r w:rsidRPr="009A1A41">
        <w:rPr>
          <w:rFonts w:ascii="Arial" w:hAnsi="Arial" w:cs="Arial"/>
          <w:b/>
          <w:color w:val="FF0000"/>
        </w:rPr>
        <w:t xml:space="preserve">2017  </w:t>
      </w:r>
      <w:r w:rsidRPr="009A1A41">
        <w:rPr>
          <w:rFonts w:ascii="Arial" w:hAnsi="Arial" w:cs="Arial"/>
          <w:b/>
        </w:rPr>
        <w:t>(</w:t>
      </w:r>
      <w:proofErr w:type="gramEnd"/>
      <w:r w:rsidRPr="009A1A41">
        <w:rPr>
          <w:rFonts w:ascii="Arial" w:hAnsi="Arial" w:cs="Arial"/>
          <w:b/>
          <w:color w:val="FF0000"/>
        </w:rPr>
        <w:t>2:00 p.m</w:t>
      </w:r>
      <w:r w:rsidRPr="009A1A41">
        <w:rPr>
          <w:rFonts w:ascii="Arial" w:hAnsi="Arial" w:cs="Arial"/>
          <w:b/>
        </w:rPr>
        <w:t>. ET)</w:t>
      </w:r>
    </w:p>
    <w:p w14:paraId="45F564CC" w14:textId="77777777" w:rsidR="00B5599E" w:rsidRPr="009A1A41" w:rsidRDefault="00B5599E" w:rsidP="00B5599E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7228B7DA" w14:textId="77777777" w:rsidR="00B5599E" w:rsidRPr="009A1A41" w:rsidRDefault="00B5599E" w:rsidP="00B5599E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9A1A41">
        <w:rPr>
          <w:rFonts w:ascii="Arial" w:hAnsi="Arial" w:cs="Arial"/>
          <w:i w:val="0"/>
          <w:sz w:val="20"/>
        </w:rPr>
        <w:t>Bid Amendment {Addendum} #1</w:t>
      </w:r>
    </w:p>
    <w:p w14:paraId="1F222CEB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7D21FD9F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1C0BBD31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>The following constitutes Bid Amendment {Addendum} #1 to the above referenced Bid Solicitation {RFP}:</w:t>
      </w:r>
    </w:p>
    <w:p w14:paraId="0965C12B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1FB04339" w14:textId="77777777" w:rsidR="00B5599E" w:rsidRPr="009A1A41" w:rsidRDefault="00B5599E" w:rsidP="00B5599E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>This Bid Amendment {Addendum} extends the Quote {Proposal} submission due date to October 17, 2017 and corrects the erroneously stated bid submission time of 2:00 a.m. to 2:00 p.m.</w:t>
      </w:r>
    </w:p>
    <w:p w14:paraId="480FA8D0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1BCC1BDD" w14:textId="13C8B767" w:rsidR="00B5599E" w:rsidRPr="009A1A41" w:rsidRDefault="00B5599E" w:rsidP="00B5599E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 xml:space="preserve">Please note that for all additions, deletions, clarifications and modifications to the Bid Solicitation {RFP} #18DPP00165 please refer to the Bid Solicitation {RFP} entitled “T2543 Revised – Laboratory Courier Services </w:t>
      </w:r>
      <w:r w:rsidRPr="009A1A41">
        <w:rPr>
          <w:rFonts w:ascii="Arial" w:hAnsi="Arial" w:cs="Arial"/>
        </w:rPr>
        <w:t>–</w:t>
      </w:r>
      <w:r w:rsidRPr="009A1A41">
        <w:rPr>
          <w:rFonts w:ascii="Arial" w:hAnsi="Arial" w:cs="Arial"/>
        </w:rPr>
        <w:t xml:space="preserve"> DOH</w:t>
      </w:r>
      <w:r w:rsidRPr="009A1A41">
        <w:rPr>
          <w:rFonts w:ascii="Arial" w:hAnsi="Arial" w:cs="Arial"/>
        </w:rPr>
        <w:t xml:space="preserve"> 083117</w:t>
      </w:r>
      <w:r w:rsidRPr="009A1A41">
        <w:rPr>
          <w:rFonts w:ascii="Arial" w:hAnsi="Arial" w:cs="Arial"/>
        </w:rPr>
        <w:t>.”</w:t>
      </w:r>
    </w:p>
    <w:p w14:paraId="0055C122" w14:textId="77777777" w:rsidR="00B5599E" w:rsidRPr="009A1A41" w:rsidRDefault="00B5599E" w:rsidP="00B5599E">
      <w:pPr>
        <w:pStyle w:val="ListParagraph"/>
        <w:rPr>
          <w:rFonts w:ascii="Arial" w:hAnsi="Arial" w:cs="Arial"/>
        </w:rPr>
      </w:pPr>
    </w:p>
    <w:p w14:paraId="74DEF2A4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280F6DC0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72F21D76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>All other instructions, terms, and conditions of the Bid Solicitation {RFP} shall remain the same.</w:t>
      </w:r>
    </w:p>
    <w:p w14:paraId="57ABDD0D" w14:textId="77777777" w:rsidR="001C371C" w:rsidRPr="009A1A41" w:rsidRDefault="001C371C" w:rsidP="00B05CCE">
      <w:pPr>
        <w:rPr>
          <w:rFonts w:ascii="Arial" w:hAnsi="Arial" w:cs="Arial"/>
        </w:rPr>
      </w:pPr>
    </w:p>
    <w:p w14:paraId="399B5530" w14:textId="77777777" w:rsidR="009A1A41" w:rsidRPr="009A1A41" w:rsidRDefault="009A1A41">
      <w:pPr>
        <w:rPr>
          <w:rFonts w:ascii="Arial" w:hAnsi="Arial" w:cs="Arial"/>
        </w:rPr>
      </w:pPr>
      <w:bookmarkStart w:id="0" w:name="_GoBack"/>
      <w:bookmarkEnd w:id="0"/>
    </w:p>
    <w:sectPr w:rsidR="009A1A41" w:rsidRPr="009A1A41" w:rsidSect="000178AC">
      <w:headerReference w:type="first" r:id="rId17"/>
      <w:pgSz w:w="12240" w:h="15840" w:code="1"/>
      <w:pgMar w:top="1440" w:right="1350" w:bottom="144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CE91A2" w14:textId="77777777" w:rsidR="00A614CE" w:rsidRDefault="00A614CE">
      <w:r>
        <w:separator/>
      </w:r>
    </w:p>
  </w:endnote>
  <w:endnote w:type="continuationSeparator" w:id="0">
    <w:p w14:paraId="43333EDE" w14:textId="77777777" w:rsidR="00A614CE" w:rsidRDefault="00A61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609C8" w14:textId="77777777" w:rsidR="00A614CE" w:rsidRDefault="00A614CE">
      <w:r>
        <w:separator/>
      </w:r>
    </w:p>
  </w:footnote>
  <w:footnote w:type="continuationSeparator" w:id="0">
    <w:p w14:paraId="15FB1AF2" w14:textId="77777777" w:rsidR="00A614CE" w:rsidRDefault="00A61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DA569" w14:textId="7BF42D6B" w:rsidR="00CC151C" w:rsidRPr="00CC151C" w:rsidRDefault="00CC151C" w:rsidP="00CC151C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 w:rsidRPr="00CC151C"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 w:rsidRPr="00CC151C">
      <w:rPr>
        <w:noProof/>
      </w:rPr>
      <w:drawing>
        <wp:inline distT="0" distB="0" distL="0" distR="0" wp14:anchorId="11F32879" wp14:editId="386453EB">
          <wp:extent cx="647700" cy="638175"/>
          <wp:effectExtent l="19050" t="0" r="0" b="0"/>
          <wp:docPr id="4" name="Picture 4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8EF8602" w14:textId="30D5802B" w:rsidR="00CC151C" w:rsidRPr="00CC151C" w:rsidRDefault="00CC151C" w:rsidP="00CC151C"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  <w:rPr>
        <w:rFonts w:ascii="Old English Text MT" w:hAnsi="Old English Text MT"/>
        <w:color w:val="000080"/>
        <w:sz w:val="36"/>
      </w:rPr>
    </w:pPr>
    <w:r w:rsidRPr="00CC151C">
      <w:rPr>
        <w:rFonts w:ascii="Souvenir" w:hAnsi="Souvenir"/>
        <w:b/>
        <w:color w:val="000080"/>
        <w:sz w:val="36"/>
      </w:rPr>
      <w:tab/>
    </w:r>
    <w:r w:rsidRPr="00CC151C">
      <w:rPr>
        <w:rFonts w:ascii="Souvenir" w:hAnsi="Souvenir"/>
        <w:b/>
        <w:color w:val="000080"/>
        <w:sz w:val="36"/>
      </w:rPr>
      <w:tab/>
    </w:r>
    <w:r w:rsidR="00835321">
      <w:rPr>
        <w:rFonts w:ascii="Souvenir" w:hAnsi="Souvenir"/>
        <w:b/>
        <w:color w:val="000080"/>
        <w:sz w:val="36"/>
      </w:rPr>
      <w:t xml:space="preserve">    </w:t>
    </w:r>
    <w:r w:rsidRPr="00CC151C">
      <w:rPr>
        <w:rFonts w:ascii="Old English Text MT" w:hAnsi="Old English Text MT"/>
        <w:color w:val="000080"/>
        <w:sz w:val="36"/>
      </w:rPr>
      <w:t>State of New Jersey</w:t>
    </w:r>
  </w:p>
  <w:p w14:paraId="17F4E4E7" w14:textId="09A2C35F" w:rsidR="00CC151C" w:rsidRPr="00CC151C" w:rsidRDefault="00CC151C" w:rsidP="00CC151C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 w:rsidRPr="00CC151C">
      <w:rPr>
        <w:smallCaps/>
        <w:color w:val="000080"/>
        <w:sz w:val="24"/>
      </w:rPr>
      <w:tab/>
    </w:r>
    <w:r w:rsidRPr="00CC151C">
      <w:rPr>
        <w:smallCaps/>
        <w:color w:val="000080"/>
        <w:sz w:val="24"/>
      </w:rPr>
      <w:tab/>
    </w:r>
    <w:r w:rsidR="00835321">
      <w:rPr>
        <w:smallCaps/>
        <w:color w:val="000080"/>
        <w:sz w:val="24"/>
      </w:rPr>
      <w:t xml:space="preserve">         </w:t>
    </w:r>
    <w:r w:rsidRPr="00CC151C">
      <w:rPr>
        <w:smallCaps/>
        <w:color w:val="000080"/>
      </w:rPr>
      <w:t>Department of the Treasury</w:t>
    </w:r>
  </w:p>
  <w:p w14:paraId="28FE343B" w14:textId="0B8CBF5B" w:rsidR="00CC151C" w:rsidRPr="00CC151C" w:rsidRDefault="00CC151C" w:rsidP="00CC151C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ab/>
    </w:r>
    <w:r w:rsidRPr="00CC151C">
      <w:rPr>
        <w:smallCaps/>
        <w:color w:val="000080"/>
      </w:rPr>
      <w:t xml:space="preserve">       </w:t>
    </w:r>
    <w:r w:rsidR="00835321">
      <w:rPr>
        <w:smallCaps/>
        <w:color w:val="000080"/>
      </w:rPr>
      <w:t xml:space="preserve">         </w:t>
    </w:r>
    <w:r w:rsidRPr="00CC151C">
      <w:rPr>
        <w:smallCaps/>
        <w:color w:val="000080"/>
      </w:rPr>
      <w:t xml:space="preserve"> Chris Christie</w:t>
    </w:r>
    <w:r w:rsidRPr="00CC151C">
      <w:rPr>
        <w:smallCaps/>
        <w:color w:val="000080"/>
      </w:rPr>
      <w:tab/>
    </w:r>
    <w:r w:rsidR="00835321">
      <w:rPr>
        <w:smallCaps/>
        <w:color w:val="000080"/>
      </w:rPr>
      <w:t xml:space="preserve">        </w:t>
    </w:r>
    <w:r w:rsidRPr="00CC151C">
      <w:rPr>
        <w:smallCaps/>
        <w:color w:val="000080"/>
      </w:rPr>
      <w:t xml:space="preserve">Division of Purchase and Property </w:t>
    </w:r>
    <w:r w:rsidRPr="00CC151C">
      <w:rPr>
        <w:smallCaps/>
        <w:color w:val="000080"/>
      </w:rPr>
      <w:tab/>
      <w:t xml:space="preserve">            Ford M. Scudder</w:t>
    </w:r>
  </w:p>
  <w:p w14:paraId="3B268BC2" w14:textId="3DF0FF9A" w:rsidR="00CC151C" w:rsidRPr="00CC151C" w:rsidRDefault="00CC151C" w:rsidP="00CC151C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 xml:space="preserve">            </w:t>
    </w:r>
    <w:r>
      <w:rPr>
        <w:i/>
        <w:color w:val="000080"/>
      </w:rPr>
      <w:tab/>
    </w:r>
    <w:r w:rsidR="00835321">
      <w:rPr>
        <w:i/>
        <w:color w:val="000080"/>
      </w:rPr>
      <w:t xml:space="preserve">          </w:t>
    </w:r>
    <w:r w:rsidRPr="00CC151C">
      <w:rPr>
        <w:i/>
        <w:color w:val="000080"/>
      </w:rPr>
      <w:t>Governor</w:t>
    </w:r>
    <w:r w:rsidRPr="00CC151C">
      <w:rPr>
        <w:i/>
        <w:color w:val="000080"/>
      </w:rPr>
      <w:tab/>
    </w:r>
    <w:r w:rsidR="00DA4CA6">
      <w:rPr>
        <w:i/>
        <w:color w:val="000080"/>
      </w:rPr>
      <w:t xml:space="preserve">     </w:t>
    </w:r>
    <w:r w:rsidR="002A5375">
      <w:rPr>
        <w:smallCaps/>
        <w:color w:val="000080"/>
      </w:rPr>
      <w:t>PROCUREMENT BUREAU</w:t>
    </w:r>
    <w:r w:rsidR="005C3CB6">
      <w:rPr>
        <w:i/>
        <w:color w:val="000080"/>
      </w:rPr>
      <w:tab/>
      <w:t xml:space="preserve">       </w:t>
    </w:r>
    <w:r w:rsidRPr="00CC151C">
      <w:rPr>
        <w:i/>
        <w:color w:val="000080"/>
      </w:rPr>
      <w:t>State Treasurer</w:t>
    </w:r>
  </w:p>
  <w:p w14:paraId="50CC6086" w14:textId="3D06B7EF" w:rsidR="00CC151C" w:rsidRPr="00CC151C" w:rsidRDefault="00CC151C" w:rsidP="00CC151C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ab/>
    </w:r>
    <w:r w:rsidRPr="00CC151C">
      <w:rPr>
        <w:i/>
        <w:color w:val="000080"/>
      </w:rPr>
      <w:tab/>
    </w:r>
    <w:r w:rsidR="00DA4CA6">
      <w:rPr>
        <w:i/>
        <w:color w:val="000080"/>
      </w:rPr>
      <w:t xml:space="preserve">    </w:t>
    </w:r>
    <w:r w:rsidRPr="00CC151C">
      <w:rPr>
        <w:smallCaps/>
        <w:color w:val="000080"/>
        <w:sz w:val="18"/>
      </w:rPr>
      <w:t>33 West State Street</w:t>
    </w:r>
  </w:p>
  <w:p w14:paraId="4B9FE6B8" w14:textId="45CB2151" w:rsidR="00CC151C" w:rsidRPr="00CC151C" w:rsidRDefault="00CC151C" w:rsidP="00CC151C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CC151C">
      <w:rPr>
        <w:smallCaps/>
        <w:color w:val="000080"/>
      </w:rPr>
      <w:tab/>
    </w:r>
    <w:r w:rsidRPr="00CC151C">
      <w:rPr>
        <w:smallCaps/>
        <w:color w:val="000080"/>
      </w:rPr>
      <w:tab/>
    </w:r>
    <w:r w:rsidR="00DA4CA6">
      <w:rPr>
        <w:smallCaps/>
        <w:color w:val="000080"/>
      </w:rPr>
      <w:t xml:space="preserve">  </w:t>
    </w:r>
    <w:r w:rsidRPr="00CC151C">
      <w:rPr>
        <w:smallCaps/>
        <w:color w:val="000080"/>
        <w:sz w:val="18"/>
      </w:rPr>
      <w:t xml:space="preserve">P. O. Box </w:t>
    </w:r>
    <w:r w:rsidR="00631D8B">
      <w:rPr>
        <w:smallCaps/>
        <w:color w:val="000080"/>
        <w:sz w:val="18"/>
      </w:rPr>
      <w:t>230</w:t>
    </w:r>
  </w:p>
  <w:p w14:paraId="50630C37" w14:textId="12C31FF2" w:rsidR="00CC151C" w:rsidRPr="00CC151C" w:rsidRDefault="00CC151C" w:rsidP="00CC151C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>
      <w:rPr>
        <w:i/>
        <w:color w:val="000080"/>
      </w:rPr>
      <w:tab/>
      <w:t xml:space="preserve">           </w:t>
    </w:r>
    <w:r w:rsidRPr="00CC151C">
      <w:rPr>
        <w:smallCaps/>
        <w:color w:val="000080"/>
      </w:rPr>
      <w:t xml:space="preserve">       </w:t>
    </w:r>
    <w:r w:rsidR="00835321">
      <w:rPr>
        <w:smallCaps/>
        <w:color w:val="000080"/>
      </w:rPr>
      <w:t xml:space="preserve">    </w:t>
    </w:r>
    <w:r w:rsidR="00631D8B">
      <w:rPr>
        <w:smallCaps/>
        <w:color w:val="000080"/>
      </w:rPr>
      <w:t xml:space="preserve">  </w:t>
    </w:r>
    <w:r w:rsidRPr="00CC151C">
      <w:rPr>
        <w:smallCaps/>
        <w:color w:val="000080"/>
      </w:rPr>
      <w:t xml:space="preserve"> </w:t>
    </w:r>
    <w:r w:rsidRPr="00CC151C">
      <w:rPr>
        <w:caps/>
        <w:color w:val="000080"/>
      </w:rPr>
      <w:t>k</w:t>
    </w:r>
    <w:r w:rsidRPr="00CC151C">
      <w:rPr>
        <w:smallCaps/>
        <w:color w:val="000080"/>
      </w:rPr>
      <w:t xml:space="preserve">im </w:t>
    </w:r>
    <w:r w:rsidRPr="00CC151C">
      <w:rPr>
        <w:caps/>
        <w:color w:val="000080"/>
      </w:rPr>
      <w:t>g</w:t>
    </w:r>
    <w:r w:rsidRPr="00CC151C">
      <w:rPr>
        <w:smallCaps/>
        <w:color w:val="000080"/>
      </w:rPr>
      <w:t>uadagno</w:t>
    </w:r>
    <w:r w:rsidRPr="00CC151C">
      <w:rPr>
        <w:i/>
        <w:color w:val="000080"/>
      </w:rPr>
      <w:tab/>
      <w:t xml:space="preserve">                    </w:t>
    </w:r>
    <w:r w:rsidR="00631D8B">
      <w:rPr>
        <w:i/>
        <w:color w:val="000080"/>
      </w:rPr>
      <w:t xml:space="preserve">                        </w:t>
    </w:r>
    <w:r w:rsidRPr="00CC151C">
      <w:rPr>
        <w:smallCaps/>
        <w:color w:val="000080"/>
        <w:sz w:val="18"/>
      </w:rPr>
      <w:t>Trenton, New Jersey</w:t>
    </w:r>
    <w:r w:rsidR="00D32ABD">
      <w:rPr>
        <w:color w:val="000080"/>
        <w:sz w:val="18"/>
        <w:szCs w:val="18"/>
      </w:rPr>
      <w:t xml:space="preserve"> 08625-0230</w:t>
    </w:r>
    <w:r w:rsidRPr="00CC151C">
      <w:rPr>
        <w:color w:val="000080"/>
      </w:rPr>
      <w:t xml:space="preserve">  </w:t>
    </w:r>
    <w:r w:rsidR="002A5375">
      <w:rPr>
        <w:color w:val="000080"/>
      </w:rPr>
      <w:t xml:space="preserve">                    </w:t>
    </w:r>
    <w:r w:rsidR="00590D86">
      <w:rPr>
        <w:color w:val="000080"/>
      </w:rPr>
      <w:t xml:space="preserve">   </w:t>
    </w:r>
    <w:r w:rsidR="002A5375">
      <w:rPr>
        <w:color w:val="000080"/>
      </w:rPr>
      <w:t xml:space="preserve">     </w:t>
    </w:r>
    <w:r w:rsidR="008D45B4">
      <w:rPr>
        <w:color w:val="000080"/>
      </w:rPr>
      <w:t xml:space="preserve"> </w:t>
    </w:r>
    <w:r w:rsidRPr="00CC151C">
      <w:rPr>
        <w:color w:val="000080"/>
      </w:rPr>
      <w:t xml:space="preserve"> </w:t>
    </w:r>
    <w:r w:rsidR="008E460A">
      <w:rPr>
        <w:color w:val="000080"/>
      </w:rPr>
      <w:t xml:space="preserve">      </w:t>
    </w:r>
    <w:r w:rsidR="00D439FB">
      <w:rPr>
        <w:smallCaps/>
        <w:color w:val="000080"/>
      </w:rPr>
      <w:t>Maurice A. Griffin</w:t>
    </w:r>
  </w:p>
  <w:p w14:paraId="02D87EFD" w14:textId="0D2411C3" w:rsidR="00CC151C" w:rsidRPr="00CC151C" w:rsidRDefault="00CC151C" w:rsidP="00CC151C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i/>
        <w:smallCaps/>
        <w:color w:val="000080"/>
        <w:sz w:val="18"/>
      </w:rPr>
    </w:pPr>
    <w:r w:rsidRPr="00CC151C">
      <w:rPr>
        <w:i/>
        <w:color w:val="000080"/>
      </w:rPr>
      <w:t xml:space="preserve">         </w:t>
    </w:r>
    <w:r w:rsidR="006A5E7C">
      <w:rPr>
        <w:i/>
        <w:color w:val="000080"/>
      </w:rPr>
      <w:t xml:space="preserve">         </w:t>
    </w:r>
    <w:r w:rsidR="00631D8B">
      <w:rPr>
        <w:i/>
        <w:color w:val="000080"/>
      </w:rPr>
      <w:t xml:space="preserve"> </w:t>
    </w:r>
    <w:r w:rsidR="00835321">
      <w:rPr>
        <w:i/>
        <w:color w:val="000080"/>
      </w:rPr>
      <w:t xml:space="preserve">    </w:t>
    </w:r>
    <w:r w:rsidR="006A5E7C">
      <w:rPr>
        <w:i/>
        <w:color w:val="000080"/>
      </w:rPr>
      <w:t xml:space="preserve">  </w:t>
    </w:r>
    <w:r w:rsidRPr="00CC151C">
      <w:rPr>
        <w:i/>
        <w:color w:val="000080"/>
      </w:rPr>
      <w:t xml:space="preserve">Lt. Governor                                              </w:t>
    </w:r>
    <w:r w:rsidR="00631D8B">
      <w:rPr>
        <w:i/>
        <w:color w:val="000080"/>
      </w:rPr>
      <w:t xml:space="preserve">         </w:t>
    </w:r>
    <w:r w:rsidRPr="00CC151C">
      <w:rPr>
        <w:i/>
        <w:color w:val="000080"/>
      </w:rPr>
      <w:t xml:space="preserve">https://www.njstart.gov                          </w:t>
    </w:r>
    <w:r w:rsidR="00590D86">
      <w:rPr>
        <w:i/>
        <w:color w:val="000080"/>
      </w:rPr>
      <w:t xml:space="preserve"> </w:t>
    </w:r>
    <w:r w:rsidR="008E460A">
      <w:rPr>
        <w:i/>
        <w:color w:val="000080"/>
      </w:rPr>
      <w:t xml:space="preserve">                     Acting</w:t>
    </w:r>
    <w:r w:rsidRPr="00CC151C">
      <w:rPr>
        <w:i/>
        <w:color w:val="000080"/>
      </w:rPr>
      <w:t xml:space="preserve"> Director</w:t>
    </w:r>
  </w:p>
  <w:p w14:paraId="468C5DB1" w14:textId="7331335B" w:rsidR="00CC151C" w:rsidRPr="00CC151C" w:rsidRDefault="00CC151C" w:rsidP="00CC151C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color w:val="000080"/>
        <w:sz w:val="18"/>
      </w:rPr>
    </w:pPr>
    <w:r w:rsidRPr="00CC151C">
      <w:rPr>
        <w:i/>
        <w:color w:val="000080"/>
      </w:rPr>
      <w:tab/>
    </w:r>
    <w:r w:rsidRPr="00CC151C">
      <w:rPr>
        <w:color w:val="000080"/>
        <w:sz w:val="18"/>
      </w:rPr>
      <w:tab/>
      <w:t xml:space="preserve">   </w:t>
    </w:r>
    <w:r w:rsidRPr="00CC151C">
      <w:rPr>
        <w:smallCaps/>
        <w:color w:val="000080"/>
        <w:sz w:val="18"/>
      </w:rPr>
      <w:tab/>
      <w:t xml:space="preserve">               </w:t>
    </w:r>
    <w:r w:rsidRPr="00CC151C">
      <w:rPr>
        <w:color w:val="000080"/>
        <w:sz w:val="18"/>
      </w:rPr>
      <w:t xml:space="preserve"> </w:t>
    </w:r>
  </w:p>
  <w:p w14:paraId="39EC3658" w14:textId="77777777" w:rsidR="00CC151C" w:rsidRDefault="00CC15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12C97"/>
    <w:multiLevelType w:val="hybridMultilevel"/>
    <w:tmpl w:val="9942F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93"/>
    <w:rsid w:val="000028FF"/>
    <w:rsid w:val="000164AB"/>
    <w:rsid w:val="000178AC"/>
    <w:rsid w:val="00017E0E"/>
    <w:rsid w:val="0004455E"/>
    <w:rsid w:val="00047D91"/>
    <w:rsid w:val="00051F33"/>
    <w:rsid w:val="00085068"/>
    <w:rsid w:val="000851F1"/>
    <w:rsid w:val="000872B9"/>
    <w:rsid w:val="00087AC7"/>
    <w:rsid w:val="00090E4A"/>
    <w:rsid w:val="00091178"/>
    <w:rsid w:val="000A63D7"/>
    <w:rsid w:val="000B66C1"/>
    <w:rsid w:val="000C3964"/>
    <w:rsid w:val="000D0811"/>
    <w:rsid w:val="000D2317"/>
    <w:rsid w:val="000D5CD4"/>
    <w:rsid w:val="000F6094"/>
    <w:rsid w:val="00102789"/>
    <w:rsid w:val="00110FD1"/>
    <w:rsid w:val="001236A1"/>
    <w:rsid w:val="001265C6"/>
    <w:rsid w:val="00136F7B"/>
    <w:rsid w:val="00143DD8"/>
    <w:rsid w:val="001A37BC"/>
    <w:rsid w:val="001C371C"/>
    <w:rsid w:val="001D1ABC"/>
    <w:rsid w:val="001E242E"/>
    <w:rsid w:val="0020175D"/>
    <w:rsid w:val="002362DA"/>
    <w:rsid w:val="002414A1"/>
    <w:rsid w:val="00243AFF"/>
    <w:rsid w:val="0024528B"/>
    <w:rsid w:val="0025005D"/>
    <w:rsid w:val="00254DA4"/>
    <w:rsid w:val="00270E69"/>
    <w:rsid w:val="00271544"/>
    <w:rsid w:val="002745C5"/>
    <w:rsid w:val="002813B9"/>
    <w:rsid w:val="0028650E"/>
    <w:rsid w:val="00295A9F"/>
    <w:rsid w:val="002A5375"/>
    <w:rsid w:val="002B6C53"/>
    <w:rsid w:val="002C1484"/>
    <w:rsid w:val="002C54B7"/>
    <w:rsid w:val="002D7C97"/>
    <w:rsid w:val="002F2DB8"/>
    <w:rsid w:val="002F39D7"/>
    <w:rsid w:val="003048CF"/>
    <w:rsid w:val="00305B6D"/>
    <w:rsid w:val="00320560"/>
    <w:rsid w:val="00326DC4"/>
    <w:rsid w:val="0034222F"/>
    <w:rsid w:val="00346A90"/>
    <w:rsid w:val="0035138B"/>
    <w:rsid w:val="003560B6"/>
    <w:rsid w:val="00372C16"/>
    <w:rsid w:val="0037646A"/>
    <w:rsid w:val="0038778D"/>
    <w:rsid w:val="00390BBD"/>
    <w:rsid w:val="00391B84"/>
    <w:rsid w:val="003A76EC"/>
    <w:rsid w:val="003B6D84"/>
    <w:rsid w:val="003C6E3B"/>
    <w:rsid w:val="003D02FC"/>
    <w:rsid w:val="003F2434"/>
    <w:rsid w:val="00400BF2"/>
    <w:rsid w:val="00401882"/>
    <w:rsid w:val="00407FBD"/>
    <w:rsid w:val="00426408"/>
    <w:rsid w:val="004321C2"/>
    <w:rsid w:val="004355EF"/>
    <w:rsid w:val="00437030"/>
    <w:rsid w:val="00441CD7"/>
    <w:rsid w:val="004460B3"/>
    <w:rsid w:val="004573F9"/>
    <w:rsid w:val="00466D3C"/>
    <w:rsid w:val="00494CA7"/>
    <w:rsid w:val="00495BB8"/>
    <w:rsid w:val="00497429"/>
    <w:rsid w:val="004A0576"/>
    <w:rsid w:val="004A061D"/>
    <w:rsid w:val="004A121D"/>
    <w:rsid w:val="004A7DA7"/>
    <w:rsid w:val="004C0670"/>
    <w:rsid w:val="004D115A"/>
    <w:rsid w:val="004D39D7"/>
    <w:rsid w:val="004E4DC5"/>
    <w:rsid w:val="004F3C89"/>
    <w:rsid w:val="005006D5"/>
    <w:rsid w:val="00502338"/>
    <w:rsid w:val="005025A8"/>
    <w:rsid w:val="005079C2"/>
    <w:rsid w:val="00545D3F"/>
    <w:rsid w:val="0054794A"/>
    <w:rsid w:val="00551D05"/>
    <w:rsid w:val="00567F16"/>
    <w:rsid w:val="00572F24"/>
    <w:rsid w:val="005748C4"/>
    <w:rsid w:val="0057556F"/>
    <w:rsid w:val="0058635F"/>
    <w:rsid w:val="00586463"/>
    <w:rsid w:val="00590D86"/>
    <w:rsid w:val="005936EF"/>
    <w:rsid w:val="005A5310"/>
    <w:rsid w:val="005B7B28"/>
    <w:rsid w:val="005C12FD"/>
    <w:rsid w:val="005C3CB6"/>
    <w:rsid w:val="005D1FD3"/>
    <w:rsid w:val="005D44F9"/>
    <w:rsid w:val="005E3AEA"/>
    <w:rsid w:val="005E6C6B"/>
    <w:rsid w:val="00600239"/>
    <w:rsid w:val="00602E3F"/>
    <w:rsid w:val="0061079A"/>
    <w:rsid w:val="006276AE"/>
    <w:rsid w:val="00631D8B"/>
    <w:rsid w:val="006341AD"/>
    <w:rsid w:val="00667F15"/>
    <w:rsid w:val="006A5E7C"/>
    <w:rsid w:val="006B2C22"/>
    <w:rsid w:val="006C0FE3"/>
    <w:rsid w:val="006C37AB"/>
    <w:rsid w:val="006E0B0C"/>
    <w:rsid w:val="006E0F51"/>
    <w:rsid w:val="006E2C60"/>
    <w:rsid w:val="006E44D5"/>
    <w:rsid w:val="006E7E6E"/>
    <w:rsid w:val="006F051F"/>
    <w:rsid w:val="006F0863"/>
    <w:rsid w:val="00714616"/>
    <w:rsid w:val="007274A5"/>
    <w:rsid w:val="00730FFF"/>
    <w:rsid w:val="00743172"/>
    <w:rsid w:val="00776D84"/>
    <w:rsid w:val="007826CD"/>
    <w:rsid w:val="007A224F"/>
    <w:rsid w:val="007A3B7F"/>
    <w:rsid w:val="007A5F35"/>
    <w:rsid w:val="007A6811"/>
    <w:rsid w:val="007C31B3"/>
    <w:rsid w:val="007C3B8D"/>
    <w:rsid w:val="0081424E"/>
    <w:rsid w:val="00815E39"/>
    <w:rsid w:val="0082019A"/>
    <w:rsid w:val="00821DEA"/>
    <w:rsid w:val="00830017"/>
    <w:rsid w:val="00834D1F"/>
    <w:rsid w:val="00835321"/>
    <w:rsid w:val="0084200A"/>
    <w:rsid w:val="00881552"/>
    <w:rsid w:val="0088168A"/>
    <w:rsid w:val="00883737"/>
    <w:rsid w:val="00897832"/>
    <w:rsid w:val="008B1842"/>
    <w:rsid w:val="008D45B4"/>
    <w:rsid w:val="008E460A"/>
    <w:rsid w:val="008E47B2"/>
    <w:rsid w:val="008E50C7"/>
    <w:rsid w:val="008F75E9"/>
    <w:rsid w:val="00905155"/>
    <w:rsid w:val="0091092B"/>
    <w:rsid w:val="00914ECC"/>
    <w:rsid w:val="0092046C"/>
    <w:rsid w:val="0092606D"/>
    <w:rsid w:val="00934EB1"/>
    <w:rsid w:val="00954320"/>
    <w:rsid w:val="00962F8B"/>
    <w:rsid w:val="009636C1"/>
    <w:rsid w:val="00963B9C"/>
    <w:rsid w:val="009642BC"/>
    <w:rsid w:val="00972FF7"/>
    <w:rsid w:val="00980AC4"/>
    <w:rsid w:val="009A1A41"/>
    <w:rsid w:val="009B63E6"/>
    <w:rsid w:val="009C7DC9"/>
    <w:rsid w:val="009D198D"/>
    <w:rsid w:val="00A02297"/>
    <w:rsid w:val="00A14044"/>
    <w:rsid w:val="00A23AB4"/>
    <w:rsid w:val="00A426AC"/>
    <w:rsid w:val="00A527F9"/>
    <w:rsid w:val="00A52A00"/>
    <w:rsid w:val="00A5618E"/>
    <w:rsid w:val="00A6113F"/>
    <w:rsid w:val="00A614CE"/>
    <w:rsid w:val="00A76BBC"/>
    <w:rsid w:val="00A804F5"/>
    <w:rsid w:val="00A8091E"/>
    <w:rsid w:val="00A9670A"/>
    <w:rsid w:val="00AA2C37"/>
    <w:rsid w:val="00AA3920"/>
    <w:rsid w:val="00AA57EB"/>
    <w:rsid w:val="00AB36D1"/>
    <w:rsid w:val="00AB58BC"/>
    <w:rsid w:val="00AB72B8"/>
    <w:rsid w:val="00AD2931"/>
    <w:rsid w:val="00B05CCE"/>
    <w:rsid w:val="00B1392F"/>
    <w:rsid w:val="00B20F1C"/>
    <w:rsid w:val="00B4106C"/>
    <w:rsid w:val="00B471DA"/>
    <w:rsid w:val="00B52E73"/>
    <w:rsid w:val="00B555FD"/>
    <w:rsid w:val="00B5599E"/>
    <w:rsid w:val="00B658EF"/>
    <w:rsid w:val="00B7192C"/>
    <w:rsid w:val="00B739A1"/>
    <w:rsid w:val="00B92AAE"/>
    <w:rsid w:val="00B9391C"/>
    <w:rsid w:val="00BB2CB5"/>
    <w:rsid w:val="00BB4A1C"/>
    <w:rsid w:val="00BD109B"/>
    <w:rsid w:val="00BD378C"/>
    <w:rsid w:val="00BD63E8"/>
    <w:rsid w:val="00BF5170"/>
    <w:rsid w:val="00C03D2B"/>
    <w:rsid w:val="00C0429C"/>
    <w:rsid w:val="00C06423"/>
    <w:rsid w:val="00C06FF0"/>
    <w:rsid w:val="00C36388"/>
    <w:rsid w:val="00C45AB4"/>
    <w:rsid w:val="00C954CA"/>
    <w:rsid w:val="00CC151C"/>
    <w:rsid w:val="00CC2EEA"/>
    <w:rsid w:val="00CF2B17"/>
    <w:rsid w:val="00CF3D21"/>
    <w:rsid w:val="00D057E9"/>
    <w:rsid w:val="00D24D6B"/>
    <w:rsid w:val="00D32ABD"/>
    <w:rsid w:val="00D33B5E"/>
    <w:rsid w:val="00D3670C"/>
    <w:rsid w:val="00D439FB"/>
    <w:rsid w:val="00D46129"/>
    <w:rsid w:val="00D558E7"/>
    <w:rsid w:val="00D75306"/>
    <w:rsid w:val="00D91B32"/>
    <w:rsid w:val="00D96AFA"/>
    <w:rsid w:val="00DA4CA6"/>
    <w:rsid w:val="00DA59E1"/>
    <w:rsid w:val="00DA7E3D"/>
    <w:rsid w:val="00DC43C9"/>
    <w:rsid w:val="00DD6116"/>
    <w:rsid w:val="00DF4E98"/>
    <w:rsid w:val="00E35E58"/>
    <w:rsid w:val="00E4652C"/>
    <w:rsid w:val="00E62F8B"/>
    <w:rsid w:val="00E72711"/>
    <w:rsid w:val="00E90763"/>
    <w:rsid w:val="00E92ADD"/>
    <w:rsid w:val="00E936E9"/>
    <w:rsid w:val="00E97321"/>
    <w:rsid w:val="00EA330C"/>
    <w:rsid w:val="00EB4331"/>
    <w:rsid w:val="00EC5F73"/>
    <w:rsid w:val="00ED01ED"/>
    <w:rsid w:val="00ED1393"/>
    <w:rsid w:val="00EE31B0"/>
    <w:rsid w:val="00EF067F"/>
    <w:rsid w:val="00EF7D4E"/>
    <w:rsid w:val="00F1432F"/>
    <w:rsid w:val="00F15CEF"/>
    <w:rsid w:val="00F17AAB"/>
    <w:rsid w:val="00F20093"/>
    <w:rsid w:val="00F3434F"/>
    <w:rsid w:val="00F401B4"/>
    <w:rsid w:val="00F40A08"/>
    <w:rsid w:val="00F4696F"/>
    <w:rsid w:val="00F64C3B"/>
    <w:rsid w:val="00F85141"/>
    <w:rsid w:val="00F94BFA"/>
    <w:rsid w:val="00FA06C3"/>
    <w:rsid w:val="00FA0A5A"/>
    <w:rsid w:val="00FA0D93"/>
    <w:rsid w:val="00FA111F"/>
    <w:rsid w:val="00FA1383"/>
    <w:rsid w:val="00FA2E19"/>
    <w:rsid w:val="00FB2462"/>
    <w:rsid w:val="00FB6B05"/>
    <w:rsid w:val="00FC49FD"/>
    <w:rsid w:val="00FD7B3D"/>
    <w:rsid w:val="00FF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6CC70A7"/>
  <w15:docId w15:val="{B059951E-CA09-43EA-8788-4AEBD965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B5599E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5599E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5599E"/>
    <w:pPr>
      <w:keepNext/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styleId="Hyperlink">
    <w:name w:val="Hyperlink"/>
    <w:basedOn w:val="DefaultParagraphFont"/>
    <w:rsid w:val="00BB2CB5"/>
    <w:rPr>
      <w:color w:val="0000FF"/>
      <w:u w:val="single"/>
    </w:rPr>
  </w:style>
  <w:style w:type="character" w:styleId="FollowedHyperlink">
    <w:name w:val="FollowedHyperlink"/>
    <w:basedOn w:val="DefaultParagraphFont"/>
    <w:rsid w:val="00346A90"/>
    <w:rPr>
      <w:color w:val="800080"/>
      <w:u w:val="single"/>
    </w:rPr>
  </w:style>
  <w:style w:type="character" w:customStyle="1" w:styleId="HeaderChar">
    <w:name w:val="Header Char"/>
    <w:basedOn w:val="DefaultParagraphFont"/>
    <w:link w:val="Header"/>
    <w:rsid w:val="009636C1"/>
  </w:style>
  <w:style w:type="paragraph" w:styleId="BalloonText">
    <w:name w:val="Balloon Text"/>
    <w:basedOn w:val="Normal"/>
    <w:link w:val="BalloonTextChar"/>
    <w:rsid w:val="00CC1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C151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B5599E"/>
    <w:rPr>
      <w:b/>
      <w:i/>
      <w:sz w:val="28"/>
      <w:u w:val="single"/>
    </w:rPr>
  </w:style>
  <w:style w:type="character" w:customStyle="1" w:styleId="Heading2Char">
    <w:name w:val="Heading 2 Char"/>
    <w:basedOn w:val="DefaultParagraphFont"/>
    <w:link w:val="Heading2"/>
    <w:semiHidden/>
    <w:rsid w:val="00B5599E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B5599E"/>
    <w:rPr>
      <w:sz w:val="24"/>
    </w:rPr>
  </w:style>
  <w:style w:type="paragraph" w:styleId="ListParagraph">
    <w:name w:val="List Paragraph"/>
    <w:basedOn w:val="Normal"/>
    <w:uiPriority w:val="34"/>
    <w:qFormat/>
    <w:rsid w:val="00B55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39B3B945D4347BF78011EF9ED0F2B" ma:contentTypeVersion="1" ma:contentTypeDescription="Create a new document." ma:contentTypeScope="" ma:versionID="feedb9b8c371aa3c9a7631ff85e29fee">
  <xsd:schema xmlns:xsd="http://www.w3.org/2001/XMLSchema" xmlns:p="http://schemas.microsoft.com/office/2006/metadata/properties" targetNamespace="http://schemas.microsoft.com/office/2006/metadata/properties" ma:root="true" ma:fieldsID="42b534c4b9808aed034c0dbeb294005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Description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ABDD2-B101-4F70-932F-C1B8C7483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2B26C66-A212-4887-8734-66C12D697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99DCF6-2F3C-452D-B965-84035724AAE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0C65F76-A34B-4340-B512-A49474DFDA45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68D85C57-2DB7-44AC-8FAE-80518356604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420D1A2-FA09-492D-85B9-933691B4BCBB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D662DCCF-9AD9-4BBA-8D2A-0E29B854F743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9FF24B3F-66FC-4D54-A516-D38244CFFDD3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3F958BEE-08C5-4622-BAA6-CF18E015A966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909388AC-B250-4A9A-9C8A-318D2B165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183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New Jersey</Company>
  <LinksUpToDate>false</LinksUpToDate>
  <CharactersWithSpaces>1278</CharactersWithSpaces>
  <SharedDoc>false</SharedDoc>
  <HLinks>
    <vt:vector size="12" baseType="variant">
      <vt:variant>
        <vt:i4>1114139</vt:i4>
      </vt:variant>
      <vt:variant>
        <vt:i4>3</vt:i4>
      </vt:variant>
      <vt:variant>
        <vt:i4>0</vt:i4>
      </vt:variant>
      <vt:variant>
        <vt:i4>5</vt:i4>
      </vt:variant>
      <vt:variant>
        <vt:lpwstr>http://www.state.nj.us/infobank/circular/circindx.htm</vt:lpwstr>
      </vt:variant>
      <vt:variant>
        <vt:lpwstr/>
      </vt:variant>
      <vt:variant>
        <vt:i4>5767216</vt:i4>
      </vt:variant>
      <vt:variant>
        <vt:i4>0</vt:i4>
      </vt:variant>
      <vt:variant>
        <vt:i4>0</vt:i4>
      </vt:variant>
      <vt:variant>
        <vt:i4>5</vt:i4>
      </vt:variant>
      <vt:variant>
        <vt:lpwstr>mailto:Jim.Strype@treas.state.nj.us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tyqmag1</dc:creator>
  <cp:lastModifiedBy>Valerie Taylor</cp:lastModifiedBy>
  <cp:revision>4</cp:revision>
  <cp:lastPrinted>2012-05-17T14:48:00Z</cp:lastPrinted>
  <dcterms:created xsi:type="dcterms:W3CDTF">2017-08-31T19:29:00Z</dcterms:created>
  <dcterms:modified xsi:type="dcterms:W3CDTF">2017-08-31T19:30:00Z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_AdHocReviewCycleID">
    <vt:i4>-1159110752</vt:i4>
  </property>
  <property fmtid="{D5CDD505-2E9C-101B-9397-08002B2CF9AE}" pid="4" name="_NewReviewCycle">
    <vt:lpwstr/>
  </property>
  <property fmtid="{D5CDD505-2E9C-101B-9397-08002B2CF9AE}" pid="5" name="_EmailSubject">
    <vt:lpwstr>Letterhead</vt:lpwstr>
  </property>
  <property fmtid="{D5CDD505-2E9C-101B-9397-08002B2CF9AE}" pid="6" name="_AuthorEmail">
    <vt:lpwstr>Marcia.Warfel@treas.state.nj.us</vt:lpwstr>
  </property>
  <property fmtid="{D5CDD505-2E9C-101B-9397-08002B2CF9AE}" pid="7" name="_AuthorEmailDisplayName">
    <vt:lpwstr>Warfel, Marcia</vt:lpwstr>
  </property>
  <property fmtid="{D5CDD505-2E9C-101B-9397-08002B2CF9AE}" pid="8" name="_PreviousAdHocReviewCycleID">
    <vt:i4>-2102528033</vt:i4>
  </property>
  <property fmtid="{D5CDD505-2E9C-101B-9397-08002B2CF9AE}" pid="9" name="_ReviewingToolsShownOnce">
    <vt:lpwstr/>
  </property>
  <property fmtid="{D5CDD505-2E9C-101B-9397-08002B2CF9AE}" pid="10" name="ContentTypeId">
    <vt:lpwstr>0x010100EC839B3B945D4347BF78011EF9ED0F2B</vt:lpwstr>
  </property>
</Properties>
</file>