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870AEB" w:rsidRDefault="00870AEB" w:rsidP="00364A22">
      <w:pPr>
        <w:pStyle w:val="Heading3"/>
        <w:keepNext w:val="0"/>
        <w:ind w:left="4320" w:firstLine="720"/>
        <w:rPr>
          <w:rFonts w:ascii="Arial" w:hAnsi="Arial" w:cs="Arial"/>
          <w:sz w:val="20"/>
        </w:rPr>
      </w:pPr>
    </w:p>
    <w:p w:rsidR="00437015" w:rsidRDefault="00437015" w:rsidP="00F231D2">
      <w:pPr>
        <w:pStyle w:val="Heading3"/>
        <w:keepNext w:val="0"/>
        <w:ind w:left="4320" w:firstLine="720"/>
        <w:rPr>
          <w:rFonts w:ascii="Arial" w:hAnsi="Arial" w:cs="Arial"/>
          <w:sz w:val="20"/>
        </w:rPr>
      </w:pPr>
    </w:p>
    <w:p w:rsidR="00364A22" w:rsidRPr="00221535" w:rsidRDefault="00AB5362" w:rsidP="00AB5362">
      <w:pPr>
        <w:pStyle w:val="Heading3"/>
        <w:keepNext w:val="0"/>
        <w:ind w:left="360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</w:t>
      </w:r>
      <w:r w:rsidR="006C5A4F">
        <w:rPr>
          <w:rFonts w:ascii="Arial" w:hAnsi="Arial" w:cs="Arial"/>
          <w:sz w:val="20"/>
        </w:rPr>
        <w:t>June 6</w:t>
      </w:r>
      <w:r w:rsidR="00F231D2" w:rsidRPr="00221535">
        <w:rPr>
          <w:rFonts w:ascii="Arial" w:hAnsi="Arial" w:cs="Arial"/>
          <w:sz w:val="20"/>
        </w:rPr>
        <w:t>, 2017</w:t>
      </w:r>
    </w:p>
    <w:p w:rsidR="00437015" w:rsidRPr="00437015" w:rsidRDefault="00437015" w:rsidP="00437015"/>
    <w:p w:rsidR="00AD1C45" w:rsidRPr="007D1D98" w:rsidRDefault="00AD1C45" w:rsidP="00AD1C45">
      <w:pPr>
        <w:rPr>
          <w:rFonts w:ascii="Arial" w:hAnsi="Arial" w:cs="Arial"/>
          <w:sz w:val="22"/>
        </w:rPr>
      </w:pPr>
    </w:p>
    <w:p w:rsidR="00AD1C45" w:rsidRPr="007D1D98" w:rsidRDefault="00AD1C45" w:rsidP="00AD1C45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:rsidR="00AD1C45" w:rsidRPr="007D1D98" w:rsidRDefault="00AD1C45" w:rsidP="00AD1C45">
      <w:pPr>
        <w:rPr>
          <w:sz w:val="22"/>
        </w:rPr>
      </w:pPr>
    </w:p>
    <w:p w:rsidR="00AD1C45" w:rsidRPr="007D1D98" w:rsidRDefault="00AD1C45" w:rsidP="00AD1C45">
      <w:pPr>
        <w:tabs>
          <w:tab w:val="left" w:pos="0"/>
        </w:tabs>
        <w:rPr>
          <w:rFonts w:ascii="Arial" w:hAnsi="Arial" w:cs="Arial"/>
          <w:szCs w:val="18"/>
        </w:rPr>
      </w:pPr>
      <w:bookmarkStart w:id="0" w:name="_GoBack"/>
      <w:bookmarkEnd w:id="0"/>
    </w:p>
    <w:p w:rsidR="00AD1C45" w:rsidRPr="007D1D98" w:rsidRDefault="00AD1C45" w:rsidP="00AD1C45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Re:  Bid Solicitation {RFP} # </w:t>
      </w:r>
      <w:r w:rsidR="00F82933">
        <w:rPr>
          <w:rFonts w:ascii="Arial" w:hAnsi="Arial" w:cs="Arial"/>
          <w:sz w:val="20"/>
          <w:szCs w:val="18"/>
        </w:rPr>
        <w:t>17DPP00138</w:t>
      </w:r>
    </w:p>
    <w:p w:rsidR="00BC61A2" w:rsidRPr="007D1D98" w:rsidRDefault="00F82933" w:rsidP="00F82933">
      <w:pPr>
        <w:rPr>
          <w:sz w:val="22"/>
        </w:rPr>
      </w:pPr>
      <w:r>
        <w:rPr>
          <w:rFonts w:ascii="Arial" w:hAnsi="Arial" w:cs="Arial"/>
          <w:b/>
        </w:rPr>
        <w:t xml:space="preserve">     </w:t>
      </w:r>
      <w:r w:rsidRPr="00F82933">
        <w:rPr>
          <w:rFonts w:ascii="Arial" w:hAnsi="Arial" w:cs="Arial"/>
          <w:b/>
        </w:rPr>
        <w:t>T-3066 Tractor, Agricultural/ Landscape/ Utility with Attachments</w:t>
      </w:r>
    </w:p>
    <w:p w:rsidR="00AD1C45" w:rsidRPr="007D1D98" w:rsidRDefault="00AD1C45" w:rsidP="00AD1C45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</w:t>
      </w:r>
      <w:r w:rsidR="00F7391B">
        <w:rPr>
          <w:rFonts w:ascii="Arial" w:hAnsi="Arial" w:cs="Arial"/>
          <w:b/>
          <w:szCs w:val="18"/>
        </w:rPr>
        <w:t>Original Q</w:t>
      </w:r>
      <w:r w:rsidRPr="007D1D98">
        <w:rPr>
          <w:rFonts w:ascii="Arial" w:hAnsi="Arial" w:cs="Arial"/>
          <w:b/>
          <w:szCs w:val="18"/>
        </w:rPr>
        <w:t>uote {Proposal} Submission Due Date:</w:t>
      </w:r>
      <w:r w:rsidR="00F82933">
        <w:rPr>
          <w:rFonts w:ascii="Arial" w:hAnsi="Arial" w:cs="Arial"/>
          <w:b/>
          <w:szCs w:val="18"/>
        </w:rPr>
        <w:t xml:space="preserve"> June 9</w:t>
      </w:r>
      <w:r>
        <w:rPr>
          <w:rFonts w:ascii="Arial" w:hAnsi="Arial" w:cs="Arial"/>
          <w:b/>
          <w:szCs w:val="18"/>
        </w:rPr>
        <w:t>, 2017 (2:00 p.m. E</w:t>
      </w:r>
      <w:r w:rsidRPr="007D1D98">
        <w:rPr>
          <w:rFonts w:ascii="Arial" w:hAnsi="Arial" w:cs="Arial"/>
          <w:b/>
          <w:szCs w:val="18"/>
        </w:rPr>
        <w:t>T)</w:t>
      </w:r>
    </w:p>
    <w:p w:rsidR="00AD1C45" w:rsidRDefault="00162D45" w:rsidP="00AD1C45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i w:val="0"/>
          <w:sz w:val="20"/>
          <w:u w:val="none"/>
        </w:rPr>
      </w:pPr>
      <w:r>
        <w:rPr>
          <w:rFonts w:ascii="Arial" w:hAnsi="Arial" w:cs="Arial"/>
          <w:b w:val="0"/>
          <w:i w:val="0"/>
          <w:sz w:val="22"/>
          <w:u w:val="none"/>
        </w:rPr>
        <w:t xml:space="preserve">   </w:t>
      </w:r>
      <w:r w:rsidRPr="00162D45">
        <w:rPr>
          <w:rFonts w:ascii="Arial" w:hAnsi="Arial" w:cs="Arial"/>
          <w:i w:val="0"/>
          <w:sz w:val="22"/>
          <w:u w:val="none"/>
        </w:rPr>
        <w:t xml:space="preserve"> </w:t>
      </w:r>
      <w:r w:rsidR="006C5A4F">
        <w:rPr>
          <w:rFonts w:ascii="Arial" w:hAnsi="Arial" w:cs="Arial"/>
          <w:i w:val="0"/>
          <w:sz w:val="22"/>
          <w:u w:val="none"/>
        </w:rPr>
        <w:t xml:space="preserve"> </w:t>
      </w:r>
      <w:r w:rsidRPr="00162D45">
        <w:rPr>
          <w:rFonts w:ascii="Arial" w:hAnsi="Arial" w:cs="Arial"/>
          <w:i w:val="0"/>
          <w:sz w:val="20"/>
          <w:u w:val="none"/>
        </w:rPr>
        <w:t>Revised Quote {Proposal} Submission Due Date:</w:t>
      </w:r>
      <w:r w:rsidR="006C5A4F">
        <w:rPr>
          <w:rFonts w:ascii="Arial" w:hAnsi="Arial" w:cs="Arial"/>
          <w:i w:val="0"/>
          <w:sz w:val="20"/>
          <w:u w:val="none"/>
        </w:rPr>
        <w:t xml:space="preserve"> June 23, 2017 (2:00</w:t>
      </w:r>
      <w:r w:rsidR="002F5DED">
        <w:rPr>
          <w:rFonts w:ascii="Arial" w:hAnsi="Arial" w:cs="Arial"/>
          <w:i w:val="0"/>
          <w:sz w:val="20"/>
          <w:u w:val="none"/>
        </w:rPr>
        <w:t xml:space="preserve"> p.m. ET)</w:t>
      </w:r>
    </w:p>
    <w:p w:rsidR="002C288E" w:rsidRPr="002C288E" w:rsidRDefault="002C288E" w:rsidP="002C288E"/>
    <w:p w:rsidR="00AD1C45" w:rsidRPr="007D1D98" w:rsidRDefault="00AD1C45" w:rsidP="00AD1C45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</w:t>
      </w:r>
      <w:r>
        <w:rPr>
          <w:rFonts w:ascii="Arial" w:hAnsi="Arial" w:cs="Arial"/>
          <w:i w:val="0"/>
          <w:sz w:val="20"/>
          <w:szCs w:val="18"/>
        </w:rPr>
        <w:t>Addendum</w:t>
      </w:r>
      <w:r w:rsidRPr="007D1D98">
        <w:rPr>
          <w:rFonts w:ascii="Arial" w:hAnsi="Arial" w:cs="Arial"/>
          <w:i w:val="0"/>
          <w:sz w:val="20"/>
          <w:szCs w:val="18"/>
        </w:rPr>
        <w:t>} #</w:t>
      </w:r>
      <w:r>
        <w:rPr>
          <w:rFonts w:ascii="Arial" w:hAnsi="Arial" w:cs="Arial"/>
          <w:i w:val="0"/>
          <w:sz w:val="20"/>
          <w:szCs w:val="18"/>
        </w:rPr>
        <w:t xml:space="preserve"> </w:t>
      </w:r>
      <w:r w:rsidR="00F635B6">
        <w:rPr>
          <w:rFonts w:ascii="Arial" w:hAnsi="Arial" w:cs="Arial"/>
          <w:i w:val="0"/>
          <w:sz w:val="20"/>
          <w:szCs w:val="18"/>
        </w:rPr>
        <w:t>1</w:t>
      </w:r>
    </w:p>
    <w:p w:rsidR="00AD1C45" w:rsidRDefault="00AD1C45" w:rsidP="00AD1C45">
      <w:pPr>
        <w:tabs>
          <w:tab w:val="left" w:pos="0"/>
        </w:tabs>
        <w:rPr>
          <w:rFonts w:ascii="Arial" w:hAnsi="Arial" w:cs="Arial"/>
        </w:rPr>
      </w:pPr>
    </w:p>
    <w:p w:rsidR="00AD1C45" w:rsidRDefault="00AD1C45" w:rsidP="00AD1C45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>
        <w:rPr>
          <w:rFonts w:ascii="Arial" w:hAnsi="Arial" w:cs="Arial"/>
        </w:rPr>
        <w:t xml:space="preserve"> </w:t>
      </w:r>
      <w:r w:rsidR="00F82933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</w:t>
      </w:r>
      <w:r w:rsidRPr="007D1D98">
        <w:rPr>
          <w:rFonts w:ascii="Arial" w:hAnsi="Arial" w:cs="Arial"/>
        </w:rPr>
        <w:t xml:space="preserve">to the above referenced </w:t>
      </w:r>
      <w:r>
        <w:rPr>
          <w:rFonts w:ascii="Arial" w:hAnsi="Arial" w:cs="Arial"/>
        </w:rPr>
        <w:t>Bid Solicitation {RFP}:</w:t>
      </w:r>
    </w:p>
    <w:p w:rsidR="00AD1C45" w:rsidRDefault="00AD1C45" w:rsidP="00AD1C45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  </w:t>
      </w:r>
    </w:p>
    <w:p w:rsidR="00AD1C45" w:rsidRPr="008E50F3" w:rsidRDefault="00AD1C45" w:rsidP="00AD1C45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 w:rsidRPr="008E50F3">
        <w:rPr>
          <w:rFonts w:ascii="Arial" w:hAnsi="Arial" w:cs="Arial"/>
        </w:rPr>
        <w:t>This B</w:t>
      </w:r>
      <w:r w:rsidR="002F5DED">
        <w:rPr>
          <w:rFonts w:ascii="Arial" w:hAnsi="Arial" w:cs="Arial"/>
        </w:rPr>
        <w:t>id Amendment {Addendum} r</w:t>
      </w:r>
      <w:r w:rsidR="006C5A4F">
        <w:rPr>
          <w:rFonts w:ascii="Arial" w:hAnsi="Arial" w:cs="Arial"/>
        </w:rPr>
        <w:t>evis</w:t>
      </w:r>
      <w:r w:rsidR="006F0AAB">
        <w:rPr>
          <w:rFonts w:ascii="Arial" w:hAnsi="Arial" w:cs="Arial"/>
        </w:rPr>
        <w:t>es the Quote {Proposal} submission d</w:t>
      </w:r>
      <w:r w:rsidR="006C5A4F">
        <w:rPr>
          <w:rFonts w:ascii="Arial" w:hAnsi="Arial" w:cs="Arial"/>
        </w:rPr>
        <w:t xml:space="preserve">ue </w:t>
      </w:r>
      <w:r w:rsidR="006F0AAB">
        <w:rPr>
          <w:rFonts w:ascii="Arial" w:hAnsi="Arial" w:cs="Arial"/>
        </w:rPr>
        <w:t>date to</w:t>
      </w:r>
      <w:r w:rsidR="006C5A4F">
        <w:rPr>
          <w:rFonts w:ascii="Arial" w:hAnsi="Arial" w:cs="Arial"/>
        </w:rPr>
        <w:t xml:space="preserve"> June 23, </w:t>
      </w:r>
      <w:r w:rsidR="002F5DED">
        <w:rPr>
          <w:rFonts w:ascii="Arial" w:hAnsi="Arial" w:cs="Arial"/>
        </w:rPr>
        <w:t>2017 (2:00 p.m</w:t>
      </w:r>
      <w:r w:rsidRPr="008E50F3">
        <w:rPr>
          <w:rFonts w:ascii="Arial" w:hAnsi="Arial" w:cs="Arial"/>
        </w:rPr>
        <w:t>.</w:t>
      </w:r>
      <w:r w:rsidR="002F5DED">
        <w:rPr>
          <w:rFonts w:ascii="Arial" w:hAnsi="Arial" w:cs="Arial"/>
        </w:rPr>
        <w:t xml:space="preserve"> E.T.)</w:t>
      </w:r>
      <w:r w:rsidRPr="008E50F3">
        <w:rPr>
          <w:rFonts w:ascii="Arial" w:hAnsi="Arial" w:cs="Arial"/>
        </w:rPr>
        <w:t xml:space="preserve">  </w:t>
      </w:r>
    </w:p>
    <w:p w:rsidR="00AD1C45" w:rsidRPr="007D1D98" w:rsidRDefault="00AD1C45" w:rsidP="00AD1C45">
      <w:pPr>
        <w:tabs>
          <w:tab w:val="left" w:pos="0"/>
        </w:tabs>
        <w:rPr>
          <w:rFonts w:ascii="Arial" w:hAnsi="Arial" w:cs="Arial"/>
        </w:rPr>
      </w:pPr>
    </w:p>
    <w:p w:rsidR="00AD1C45" w:rsidRPr="007D1D98" w:rsidRDefault="00AD1C45" w:rsidP="00AD1C45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:rsidR="00AD1C45" w:rsidRPr="007D1D98" w:rsidRDefault="00AD1C45" w:rsidP="00AD1C45">
      <w:pPr>
        <w:tabs>
          <w:tab w:val="left" w:pos="0"/>
        </w:tabs>
        <w:rPr>
          <w:rFonts w:ascii="Arial" w:hAnsi="Arial" w:cs="Arial"/>
        </w:rPr>
      </w:pPr>
    </w:p>
    <w:p w:rsidR="00AD1C45" w:rsidRPr="007D1D98" w:rsidRDefault="00AD1C45" w:rsidP="00AD1C45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sectPr w:rsidR="00AD1C45" w:rsidRPr="007D1D98" w:rsidSect="00181C85">
      <w:headerReference w:type="first" r:id="rId12"/>
      <w:footerReference w:type="first" r:id="rId13"/>
      <w:pgSz w:w="12240" w:h="15840" w:code="1"/>
      <w:pgMar w:top="1170" w:right="1350" w:bottom="1440" w:left="1170" w:header="36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5A4F" w:rsidRDefault="006C5A4F">
      <w:r>
        <w:separator/>
      </w:r>
    </w:p>
  </w:endnote>
  <w:endnote w:type="continuationSeparator" w:id="0">
    <w:p w:rsidR="006C5A4F" w:rsidRDefault="006C5A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5A4F" w:rsidRDefault="006C5A4F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5A4F" w:rsidRPr="003048CF" w:rsidRDefault="006C5A4F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" stroked="f">
              <v:textbox style="mso-fit-shape-to-text:t">
                <w:txbxContent>
                  <w:p w:rsidR="008D3488" w:rsidRPr="003048CF" w:rsidRDefault="008D3488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5A4F" w:rsidRDefault="006C5A4F">
      <w:r>
        <w:separator/>
      </w:r>
    </w:p>
  </w:footnote>
  <w:footnote w:type="continuationSeparator" w:id="0">
    <w:p w:rsidR="006C5A4F" w:rsidRDefault="006C5A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5A4F" w:rsidRDefault="006C5A4F" w:rsidP="00935A9A">
    <w:pPr>
      <w:tabs>
        <w:tab w:val="left" w:pos="2625"/>
        <w:tab w:val="center" w:pos="4680"/>
      </w:tabs>
      <w:ind w:left="-1080" w:right="-1080"/>
      <w:jc w:val="center"/>
      <w:rPr>
        <w:b/>
        <w:color w:val="000080"/>
        <w:sz w:val="24"/>
      </w:rPr>
    </w:pPr>
    <w:r>
      <w:rPr>
        <w:noProof/>
      </w:rPr>
      <w:drawing>
        <wp:inline distT="0" distB="0" distL="0" distR="0">
          <wp:extent cx="647700" cy="638175"/>
          <wp:effectExtent l="0" t="0" r="0" b="0"/>
          <wp:docPr id="1" name="Picture 2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lu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C5A4F" w:rsidRPr="009848C5" w:rsidRDefault="006C5A4F" w:rsidP="00935A9A">
    <w:pPr>
      <w:pStyle w:val="Heading1"/>
      <w:rPr>
        <w:rFonts w:ascii="Old English Text MT" w:hAnsi="Old English Text MT"/>
        <w:b w:val="0"/>
        <w:i w:val="0"/>
        <w:color w:val="000080"/>
        <w:u w:val="none"/>
      </w:rPr>
    </w:pPr>
    <w:r w:rsidRPr="009848C5">
      <w:rPr>
        <w:rFonts w:ascii="Old English Text MT" w:hAnsi="Old English Text MT"/>
        <w:b w:val="0"/>
        <w:i w:val="0"/>
        <w:color w:val="000080"/>
        <w:u w:val="none"/>
      </w:rPr>
      <w:t>State of New Jersey</w:t>
    </w:r>
  </w:p>
  <w:p w:rsidR="006C5A4F" w:rsidRPr="006C7B09" w:rsidRDefault="006C5A4F" w:rsidP="00935A9A">
    <w:pPr>
      <w:tabs>
        <w:tab w:val="center" w:pos="360"/>
        <w:tab w:val="center" w:pos="4680"/>
        <w:tab w:val="center" w:pos="10800"/>
      </w:tabs>
      <w:ind w:left="-1080" w:right="-1080"/>
      <w:jc w:val="center"/>
      <w:rPr>
        <w:smallCaps/>
        <w:color w:val="000080"/>
      </w:rPr>
    </w:pP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:rsidR="006C5A4F" w:rsidRPr="006C7B09" w:rsidRDefault="006C5A4F" w:rsidP="00935A9A">
    <w:pPr>
      <w:tabs>
        <w:tab w:val="center" w:pos="360"/>
        <w:tab w:val="center" w:pos="4680"/>
        <w:tab w:val="left" w:pos="765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  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</w:r>
    <w:r>
      <w:rPr>
        <w:smallCaps/>
        <w:color w:val="000080"/>
      </w:rPr>
      <w:t xml:space="preserve">         </w:t>
    </w:r>
    <w:r w:rsidRPr="006C7B09">
      <w:rPr>
        <w:smallCaps/>
        <w:color w:val="000080"/>
      </w:rPr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:rsidR="006C5A4F" w:rsidRDefault="006C5A4F" w:rsidP="00935A9A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</w:t>
    </w:r>
    <w:r>
      <w:rPr>
        <w:i/>
        <w:color w:val="000080"/>
      </w:rPr>
      <w:t xml:space="preserve">       </w:t>
    </w:r>
    <w:r w:rsidRPr="006C7B09">
      <w:rPr>
        <w:i/>
        <w:color w:val="000080"/>
      </w:rPr>
      <w:t xml:space="preserve">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>
      <w:rPr>
        <w:i/>
        <w:color w:val="000080"/>
      </w:rPr>
      <w:t xml:space="preserve">      </w:t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   </w:t>
    </w:r>
    <w:r w:rsidRPr="006C7B09">
      <w:rPr>
        <w:i/>
        <w:color w:val="000080"/>
      </w:rPr>
      <w:t>State Treasurer</w:t>
    </w:r>
  </w:p>
  <w:p w:rsidR="006C5A4F" w:rsidRPr="006C7B09" w:rsidRDefault="006C5A4F" w:rsidP="00935A9A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  <w:t xml:space="preserve">    </w:t>
    </w:r>
    <w:r>
      <w:rPr>
        <w:smallCaps/>
        <w:color w:val="000080"/>
        <w:sz w:val="18"/>
      </w:rPr>
      <w:t>33 West State Street</w:t>
    </w:r>
  </w:p>
  <w:p w:rsidR="006C5A4F" w:rsidRPr="006C7B09" w:rsidRDefault="006C5A4F" w:rsidP="00935A9A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</w:rPr>
      <w:t xml:space="preserve">     </w:t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:rsidR="006C5A4F" w:rsidRDefault="006C5A4F" w:rsidP="009848C5">
    <w:pPr>
      <w:tabs>
        <w:tab w:val="center" w:pos="-720"/>
        <w:tab w:val="center" w:pos="4680"/>
        <w:tab w:val="left" w:pos="8190"/>
        <w:tab w:val="right" w:pos="11520"/>
      </w:tabs>
      <w:ind w:right="-1080" w:hanging="1080"/>
      <w:rPr>
        <w:smallCaps/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 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230</w:t>
    </w:r>
    <w:r>
      <w:rPr>
        <w:color w:val="000080"/>
      </w:rPr>
      <w:t xml:space="preserve">                                     </w:t>
    </w:r>
    <w:r>
      <w:rPr>
        <w:smallCaps/>
        <w:color w:val="000080"/>
      </w:rPr>
      <w:t>Maurice Griffin</w:t>
    </w:r>
  </w:p>
  <w:p w:rsidR="006C5A4F" w:rsidRPr="009848C5" w:rsidRDefault="006C5A4F" w:rsidP="009848C5">
    <w:pPr>
      <w:tabs>
        <w:tab w:val="center" w:pos="-720"/>
        <w:tab w:val="center" w:pos="4680"/>
        <w:tab w:val="left" w:pos="8190"/>
        <w:tab w:val="right" w:pos="11520"/>
      </w:tabs>
      <w:ind w:right="-1080" w:hanging="1080"/>
      <w:rPr>
        <w:color w:val="000080"/>
      </w:rPr>
    </w:pPr>
    <w:r>
      <w:rPr>
        <w:smallCaps/>
        <w:color w:val="000080"/>
      </w:rPr>
      <w:t xml:space="preserve">      </w:t>
    </w:r>
    <w:r>
      <w:rPr>
        <w:i/>
        <w:color w:val="000080"/>
      </w:rPr>
      <w:t xml:space="preserve">           </w:t>
    </w:r>
    <w:r w:rsidRPr="001C3404">
      <w:rPr>
        <w:i/>
        <w:color w:val="000080"/>
      </w:rPr>
      <w:t>Lt. Governo</w:t>
    </w:r>
    <w:r>
      <w:rPr>
        <w:i/>
        <w:color w:val="000080"/>
      </w:rPr>
      <w:t xml:space="preserve">r                                      </w:t>
    </w:r>
    <w:r>
      <w:rPr>
        <w:i/>
        <w:smallCaps/>
        <w:color w:val="000080"/>
      </w:rPr>
      <w:t xml:space="preserve">                        </w:t>
    </w:r>
    <w:r>
      <w:rPr>
        <w:i/>
        <w:color w:val="000080"/>
      </w:rPr>
      <w:t xml:space="preserve"> https://www.njstart.gov                         </w:t>
    </w:r>
    <w:r>
      <w:rPr>
        <w:i/>
        <w:smallCaps/>
        <w:color w:val="000080"/>
      </w:rPr>
      <w:t xml:space="preserve">                          Acting Director</w:t>
    </w:r>
    <w:r>
      <w:rPr>
        <w:i/>
        <w:color w:val="000080"/>
      </w:rPr>
      <w:t xml:space="preserve">                                                   </w:t>
    </w:r>
    <w:r>
      <w:rPr>
        <w:color w:val="000080"/>
      </w:rPr>
      <w:t xml:space="preserve">                </w:t>
    </w:r>
    <w:r>
      <w:rPr>
        <w:i/>
        <w:color w:val="000080"/>
      </w:rPr>
      <w:t xml:space="preserve">                                                    </w:t>
    </w:r>
    <w:r>
      <w:rPr>
        <w:i/>
        <w:smallCaps/>
        <w:color w:val="000080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LG3oIJs5/ZXJnS8Sd97ejpiyP0+uflynEZdzlYZaqVG+0zGEGd3xgkHGwQ54zAoYhdwbEOhEeuiBjxXQJ8GzZg==" w:salt="QArcBlBHSCJHEXZXqhb5IQ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8129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07DD"/>
    <w:rsid w:val="000018BB"/>
    <w:rsid w:val="00014287"/>
    <w:rsid w:val="000152FF"/>
    <w:rsid w:val="000178AC"/>
    <w:rsid w:val="000179C9"/>
    <w:rsid w:val="00017E0E"/>
    <w:rsid w:val="0002016E"/>
    <w:rsid w:val="00040A13"/>
    <w:rsid w:val="0004455E"/>
    <w:rsid w:val="00047D91"/>
    <w:rsid w:val="0006318B"/>
    <w:rsid w:val="000677AD"/>
    <w:rsid w:val="00077041"/>
    <w:rsid w:val="00087AC7"/>
    <w:rsid w:val="000C3964"/>
    <w:rsid w:val="000D0811"/>
    <w:rsid w:val="000E098B"/>
    <w:rsid w:val="000E48C8"/>
    <w:rsid w:val="000F0AA8"/>
    <w:rsid w:val="000F4E55"/>
    <w:rsid w:val="00111C18"/>
    <w:rsid w:val="00116954"/>
    <w:rsid w:val="001176B5"/>
    <w:rsid w:val="001236A1"/>
    <w:rsid w:val="001265C6"/>
    <w:rsid w:val="0013770E"/>
    <w:rsid w:val="00142C9D"/>
    <w:rsid w:val="00143C92"/>
    <w:rsid w:val="0015648E"/>
    <w:rsid w:val="00162225"/>
    <w:rsid w:val="00162315"/>
    <w:rsid w:val="00162CDB"/>
    <w:rsid w:val="00162D45"/>
    <w:rsid w:val="00165799"/>
    <w:rsid w:val="00167CF5"/>
    <w:rsid w:val="0017152F"/>
    <w:rsid w:val="00181C85"/>
    <w:rsid w:val="00182F8D"/>
    <w:rsid w:val="001915F5"/>
    <w:rsid w:val="001B05F7"/>
    <w:rsid w:val="001B347D"/>
    <w:rsid w:val="001C4A91"/>
    <w:rsid w:val="001D1ABC"/>
    <w:rsid w:val="001D340F"/>
    <w:rsid w:val="001E2DB8"/>
    <w:rsid w:val="001E46FA"/>
    <w:rsid w:val="001E4A2A"/>
    <w:rsid w:val="001E7C48"/>
    <w:rsid w:val="0020175D"/>
    <w:rsid w:val="002053D5"/>
    <w:rsid w:val="00221535"/>
    <w:rsid w:val="00222373"/>
    <w:rsid w:val="00230455"/>
    <w:rsid w:val="002468FC"/>
    <w:rsid w:val="002536A8"/>
    <w:rsid w:val="00265591"/>
    <w:rsid w:val="002672A8"/>
    <w:rsid w:val="00271544"/>
    <w:rsid w:val="0027196F"/>
    <w:rsid w:val="002745C5"/>
    <w:rsid w:val="00287790"/>
    <w:rsid w:val="002A414B"/>
    <w:rsid w:val="002A763E"/>
    <w:rsid w:val="002B05F0"/>
    <w:rsid w:val="002B1914"/>
    <w:rsid w:val="002B1F4F"/>
    <w:rsid w:val="002C1484"/>
    <w:rsid w:val="002C288E"/>
    <w:rsid w:val="002C54B7"/>
    <w:rsid w:val="002C7EC5"/>
    <w:rsid w:val="002D022B"/>
    <w:rsid w:val="002D3FE4"/>
    <w:rsid w:val="002D484B"/>
    <w:rsid w:val="002D5936"/>
    <w:rsid w:val="002E2B05"/>
    <w:rsid w:val="002E60E7"/>
    <w:rsid w:val="002F11EA"/>
    <w:rsid w:val="002F56EF"/>
    <w:rsid w:val="002F5DED"/>
    <w:rsid w:val="00304645"/>
    <w:rsid w:val="003048CF"/>
    <w:rsid w:val="00305B6D"/>
    <w:rsid w:val="003101AF"/>
    <w:rsid w:val="0031242A"/>
    <w:rsid w:val="003269CA"/>
    <w:rsid w:val="00326DC4"/>
    <w:rsid w:val="00337E7C"/>
    <w:rsid w:val="0034222F"/>
    <w:rsid w:val="003427CC"/>
    <w:rsid w:val="00357A5C"/>
    <w:rsid w:val="00364A22"/>
    <w:rsid w:val="00372C16"/>
    <w:rsid w:val="003758E0"/>
    <w:rsid w:val="0037646A"/>
    <w:rsid w:val="00377D91"/>
    <w:rsid w:val="00380A86"/>
    <w:rsid w:val="003841AD"/>
    <w:rsid w:val="00394B89"/>
    <w:rsid w:val="003A13F3"/>
    <w:rsid w:val="003A2C53"/>
    <w:rsid w:val="003A76EC"/>
    <w:rsid w:val="003D02FC"/>
    <w:rsid w:val="003D1B65"/>
    <w:rsid w:val="003F2A90"/>
    <w:rsid w:val="00404DFF"/>
    <w:rsid w:val="004355EF"/>
    <w:rsid w:val="00437015"/>
    <w:rsid w:val="00437030"/>
    <w:rsid w:val="00442F58"/>
    <w:rsid w:val="0044508B"/>
    <w:rsid w:val="00446F52"/>
    <w:rsid w:val="004628F4"/>
    <w:rsid w:val="0047147B"/>
    <w:rsid w:val="004726ED"/>
    <w:rsid w:val="00476106"/>
    <w:rsid w:val="00496D4E"/>
    <w:rsid w:val="004A01A4"/>
    <w:rsid w:val="004A0576"/>
    <w:rsid w:val="004A121D"/>
    <w:rsid w:val="004A402A"/>
    <w:rsid w:val="004A7DA7"/>
    <w:rsid w:val="004B3171"/>
    <w:rsid w:val="004C322A"/>
    <w:rsid w:val="004D125C"/>
    <w:rsid w:val="004D39D7"/>
    <w:rsid w:val="004D7093"/>
    <w:rsid w:val="004E2EF9"/>
    <w:rsid w:val="004F3C89"/>
    <w:rsid w:val="004F3D39"/>
    <w:rsid w:val="004F62C8"/>
    <w:rsid w:val="004F696F"/>
    <w:rsid w:val="0052409C"/>
    <w:rsid w:val="0052706A"/>
    <w:rsid w:val="0054794A"/>
    <w:rsid w:val="00557FB2"/>
    <w:rsid w:val="00567F16"/>
    <w:rsid w:val="00572F24"/>
    <w:rsid w:val="005748C4"/>
    <w:rsid w:val="00584BCD"/>
    <w:rsid w:val="0058635F"/>
    <w:rsid w:val="00586CAE"/>
    <w:rsid w:val="00590B77"/>
    <w:rsid w:val="0059509B"/>
    <w:rsid w:val="005A4381"/>
    <w:rsid w:val="005B7B28"/>
    <w:rsid w:val="005D1FD3"/>
    <w:rsid w:val="005D55C6"/>
    <w:rsid w:val="005E3AEA"/>
    <w:rsid w:val="005E5B27"/>
    <w:rsid w:val="005E6FFF"/>
    <w:rsid w:val="00606B15"/>
    <w:rsid w:val="0064090C"/>
    <w:rsid w:val="00641781"/>
    <w:rsid w:val="00646560"/>
    <w:rsid w:val="00666603"/>
    <w:rsid w:val="0066738A"/>
    <w:rsid w:val="00670177"/>
    <w:rsid w:val="0068393B"/>
    <w:rsid w:val="006850E4"/>
    <w:rsid w:val="00691FA4"/>
    <w:rsid w:val="006B3833"/>
    <w:rsid w:val="006C0B7A"/>
    <w:rsid w:val="006C37AB"/>
    <w:rsid w:val="006C5A4F"/>
    <w:rsid w:val="006E4B05"/>
    <w:rsid w:val="006E4B71"/>
    <w:rsid w:val="006F0AAB"/>
    <w:rsid w:val="006F1424"/>
    <w:rsid w:val="007035DA"/>
    <w:rsid w:val="00716D15"/>
    <w:rsid w:val="0071783F"/>
    <w:rsid w:val="00720AAC"/>
    <w:rsid w:val="00721A16"/>
    <w:rsid w:val="0072309A"/>
    <w:rsid w:val="0072597F"/>
    <w:rsid w:val="0073600A"/>
    <w:rsid w:val="0076294D"/>
    <w:rsid w:val="00776D84"/>
    <w:rsid w:val="007826CD"/>
    <w:rsid w:val="00785AFC"/>
    <w:rsid w:val="00790C15"/>
    <w:rsid w:val="007A5F35"/>
    <w:rsid w:val="007C31B3"/>
    <w:rsid w:val="007C3B8D"/>
    <w:rsid w:val="007C41D8"/>
    <w:rsid w:val="007D4291"/>
    <w:rsid w:val="007E3705"/>
    <w:rsid w:val="00815E39"/>
    <w:rsid w:val="0082019A"/>
    <w:rsid w:val="0083064A"/>
    <w:rsid w:val="008319ED"/>
    <w:rsid w:val="0084497A"/>
    <w:rsid w:val="00845AD2"/>
    <w:rsid w:val="00857090"/>
    <w:rsid w:val="0086035B"/>
    <w:rsid w:val="00870AEB"/>
    <w:rsid w:val="00880498"/>
    <w:rsid w:val="00883737"/>
    <w:rsid w:val="00887219"/>
    <w:rsid w:val="0089193B"/>
    <w:rsid w:val="008A62C0"/>
    <w:rsid w:val="008A7690"/>
    <w:rsid w:val="008C5C92"/>
    <w:rsid w:val="008D3488"/>
    <w:rsid w:val="008D3A86"/>
    <w:rsid w:val="008D4B86"/>
    <w:rsid w:val="008E50C7"/>
    <w:rsid w:val="008F3CF6"/>
    <w:rsid w:val="008F75E9"/>
    <w:rsid w:val="00904395"/>
    <w:rsid w:val="00906499"/>
    <w:rsid w:val="0091092B"/>
    <w:rsid w:val="00913163"/>
    <w:rsid w:val="009225CB"/>
    <w:rsid w:val="00935A9A"/>
    <w:rsid w:val="00943F73"/>
    <w:rsid w:val="00954320"/>
    <w:rsid w:val="00962EDA"/>
    <w:rsid w:val="00963B9C"/>
    <w:rsid w:val="00980AC4"/>
    <w:rsid w:val="00980BAA"/>
    <w:rsid w:val="00981F5A"/>
    <w:rsid w:val="009832B3"/>
    <w:rsid w:val="009848C5"/>
    <w:rsid w:val="0099102B"/>
    <w:rsid w:val="00993884"/>
    <w:rsid w:val="00993A2A"/>
    <w:rsid w:val="00997EEA"/>
    <w:rsid w:val="009A0701"/>
    <w:rsid w:val="009B63E6"/>
    <w:rsid w:val="009D0859"/>
    <w:rsid w:val="009D198D"/>
    <w:rsid w:val="009D2175"/>
    <w:rsid w:val="009D5F0C"/>
    <w:rsid w:val="009F66F6"/>
    <w:rsid w:val="00A002BF"/>
    <w:rsid w:val="00A02297"/>
    <w:rsid w:val="00A0624B"/>
    <w:rsid w:val="00A0739E"/>
    <w:rsid w:val="00A16CAD"/>
    <w:rsid w:val="00A2224C"/>
    <w:rsid w:val="00A23403"/>
    <w:rsid w:val="00A265BE"/>
    <w:rsid w:val="00A27083"/>
    <w:rsid w:val="00A40774"/>
    <w:rsid w:val="00A4443B"/>
    <w:rsid w:val="00A464B5"/>
    <w:rsid w:val="00A527F9"/>
    <w:rsid w:val="00A605EF"/>
    <w:rsid w:val="00A6113F"/>
    <w:rsid w:val="00A768A6"/>
    <w:rsid w:val="00A8091E"/>
    <w:rsid w:val="00A87E40"/>
    <w:rsid w:val="00A920CE"/>
    <w:rsid w:val="00A9314E"/>
    <w:rsid w:val="00AA2C37"/>
    <w:rsid w:val="00AA3920"/>
    <w:rsid w:val="00AB5362"/>
    <w:rsid w:val="00AB5A7E"/>
    <w:rsid w:val="00AB72B8"/>
    <w:rsid w:val="00AC2FD7"/>
    <w:rsid w:val="00AD1C45"/>
    <w:rsid w:val="00AE0ED9"/>
    <w:rsid w:val="00AE64A1"/>
    <w:rsid w:val="00AF76F8"/>
    <w:rsid w:val="00B1392F"/>
    <w:rsid w:val="00B26BDB"/>
    <w:rsid w:val="00B33985"/>
    <w:rsid w:val="00B3763D"/>
    <w:rsid w:val="00B555FD"/>
    <w:rsid w:val="00B6362A"/>
    <w:rsid w:val="00B664C5"/>
    <w:rsid w:val="00B66A87"/>
    <w:rsid w:val="00B70951"/>
    <w:rsid w:val="00B7192C"/>
    <w:rsid w:val="00B9391C"/>
    <w:rsid w:val="00BA468B"/>
    <w:rsid w:val="00BB186B"/>
    <w:rsid w:val="00BB4722"/>
    <w:rsid w:val="00BB52BC"/>
    <w:rsid w:val="00BC1F1B"/>
    <w:rsid w:val="00BC61A2"/>
    <w:rsid w:val="00BD378C"/>
    <w:rsid w:val="00BE032C"/>
    <w:rsid w:val="00BE531B"/>
    <w:rsid w:val="00BF50E0"/>
    <w:rsid w:val="00BF5170"/>
    <w:rsid w:val="00C06423"/>
    <w:rsid w:val="00C17F87"/>
    <w:rsid w:val="00C200D5"/>
    <w:rsid w:val="00C236BC"/>
    <w:rsid w:val="00C3057C"/>
    <w:rsid w:val="00C45AB4"/>
    <w:rsid w:val="00C56198"/>
    <w:rsid w:val="00C744AB"/>
    <w:rsid w:val="00C777E0"/>
    <w:rsid w:val="00C83977"/>
    <w:rsid w:val="00C8591D"/>
    <w:rsid w:val="00CA748C"/>
    <w:rsid w:val="00CA7F95"/>
    <w:rsid w:val="00CC0F21"/>
    <w:rsid w:val="00CD78EF"/>
    <w:rsid w:val="00CE3124"/>
    <w:rsid w:val="00CE568A"/>
    <w:rsid w:val="00CE5974"/>
    <w:rsid w:val="00CF3D21"/>
    <w:rsid w:val="00CF7589"/>
    <w:rsid w:val="00D057E9"/>
    <w:rsid w:val="00D13E62"/>
    <w:rsid w:val="00D21529"/>
    <w:rsid w:val="00D223F7"/>
    <w:rsid w:val="00D33B5E"/>
    <w:rsid w:val="00D54B29"/>
    <w:rsid w:val="00D61884"/>
    <w:rsid w:val="00D6422B"/>
    <w:rsid w:val="00D75306"/>
    <w:rsid w:val="00D840BB"/>
    <w:rsid w:val="00D91B32"/>
    <w:rsid w:val="00D97E29"/>
    <w:rsid w:val="00DA3A95"/>
    <w:rsid w:val="00DB1AD5"/>
    <w:rsid w:val="00DC60A6"/>
    <w:rsid w:val="00DD6116"/>
    <w:rsid w:val="00DE6071"/>
    <w:rsid w:val="00DF4E98"/>
    <w:rsid w:val="00DF6BBF"/>
    <w:rsid w:val="00DF76A2"/>
    <w:rsid w:val="00E123ED"/>
    <w:rsid w:val="00E14025"/>
    <w:rsid w:val="00E14B7B"/>
    <w:rsid w:val="00E23C5A"/>
    <w:rsid w:val="00E315A2"/>
    <w:rsid w:val="00E318C5"/>
    <w:rsid w:val="00E323B6"/>
    <w:rsid w:val="00E34AE2"/>
    <w:rsid w:val="00E35E58"/>
    <w:rsid w:val="00E42495"/>
    <w:rsid w:val="00E464AB"/>
    <w:rsid w:val="00E4652C"/>
    <w:rsid w:val="00E52571"/>
    <w:rsid w:val="00E562C2"/>
    <w:rsid w:val="00E71B04"/>
    <w:rsid w:val="00E77B7A"/>
    <w:rsid w:val="00E834E2"/>
    <w:rsid w:val="00E91849"/>
    <w:rsid w:val="00E92ADD"/>
    <w:rsid w:val="00E97321"/>
    <w:rsid w:val="00E974A8"/>
    <w:rsid w:val="00EA31BD"/>
    <w:rsid w:val="00EA330C"/>
    <w:rsid w:val="00EA3FBE"/>
    <w:rsid w:val="00EC5F73"/>
    <w:rsid w:val="00ED1538"/>
    <w:rsid w:val="00EE13EA"/>
    <w:rsid w:val="00EE31B0"/>
    <w:rsid w:val="00EF3B43"/>
    <w:rsid w:val="00EF68C6"/>
    <w:rsid w:val="00EF7D4E"/>
    <w:rsid w:val="00F043D3"/>
    <w:rsid w:val="00F0546C"/>
    <w:rsid w:val="00F10081"/>
    <w:rsid w:val="00F21482"/>
    <w:rsid w:val="00F231D2"/>
    <w:rsid w:val="00F3434F"/>
    <w:rsid w:val="00F3730E"/>
    <w:rsid w:val="00F401B4"/>
    <w:rsid w:val="00F40A08"/>
    <w:rsid w:val="00F54D34"/>
    <w:rsid w:val="00F635B6"/>
    <w:rsid w:val="00F63917"/>
    <w:rsid w:val="00F7391B"/>
    <w:rsid w:val="00F82933"/>
    <w:rsid w:val="00FA0A5A"/>
    <w:rsid w:val="00FA1383"/>
    <w:rsid w:val="00FA7242"/>
    <w:rsid w:val="00FB2462"/>
    <w:rsid w:val="00FB5424"/>
    <w:rsid w:val="00FB6B05"/>
    <w:rsid w:val="00FC38DA"/>
    <w:rsid w:val="00FC529C"/>
    <w:rsid w:val="00FD2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>
      <o:colormenu v:ext="edit" fillcolor="none [3212]"/>
    </o:shapedefaults>
    <o:shapelayout v:ext="edit">
      <o:idmap v:ext="edit" data="1"/>
    </o:shapelayout>
  </w:shapeDefaults>
  <w:decimalSymbol w:val="."/>
  <w:listSeparator w:val=","/>
  <w15:docId w15:val="{1ABD4D08-E3F2-4873-8B2A-82E4F4C87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F56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F56E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D1C45"/>
    <w:pPr>
      <w:ind w:left="720"/>
      <w:contextualSpacing/>
    </w:pPr>
  </w:style>
  <w:style w:type="paragraph" w:styleId="NoSpacing">
    <w:name w:val="No Spacing"/>
    <w:uiPriority w:val="1"/>
    <w:qFormat/>
    <w:rsid w:val="00A4443B"/>
    <w:rPr>
      <w:sz w:val="24"/>
      <w:szCs w:val="24"/>
    </w:rPr>
  </w:style>
  <w:style w:type="character" w:styleId="Hyperlink">
    <w:name w:val="Hyperlink"/>
    <w:uiPriority w:val="99"/>
    <w:rsid w:val="00116954"/>
    <w:rPr>
      <w:color w:val="0000FF"/>
      <w:u w:val="single"/>
    </w:rPr>
  </w:style>
  <w:style w:type="character" w:styleId="Strong">
    <w:name w:val="Strong"/>
    <w:uiPriority w:val="22"/>
    <w:qFormat/>
    <w:rsid w:val="00404DFF"/>
    <w:rPr>
      <w:b/>
      <w:bCs/>
    </w:rPr>
  </w:style>
  <w:style w:type="paragraph" w:customStyle="1" w:styleId="Default">
    <w:name w:val="Default"/>
    <w:basedOn w:val="Normal"/>
    <w:rsid w:val="00E52571"/>
    <w:pPr>
      <w:autoSpaceDE w:val="0"/>
      <w:autoSpaceDN w:val="0"/>
    </w:pPr>
    <w:rPr>
      <w:rFonts w:ascii="Arial" w:eastAsiaTheme="minorHAns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8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0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EB60935252E84AB41F536618411F2E" ma:contentTypeVersion="15" ma:contentTypeDescription="Create a new document." ma:contentTypeScope="" ma:versionID="055c955bc9b952b2ec9bc18444864a8e">
  <xsd:schema xmlns:xsd="http://www.w3.org/2001/XMLSchema" xmlns:p="http://schemas.microsoft.com/office/2006/metadata/properties" targetNamespace="http://schemas.microsoft.com/office/2006/metadata/properties" ma:root="true" ma:fieldsID="ca53a8898ec133f6c51351a21d64d761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D59A60-E407-409D-880F-C8A7630DFB96}">
  <ds:schemaRefs>
    <ds:schemaRef ds:uri="http://schemas.microsoft.com/office/2006/documentManagement/types"/>
    <ds:schemaRef ds:uri="http://purl.org/dc/dcmitype/"/>
    <ds:schemaRef ds:uri="http://purl.org/dc/elements/1.1/"/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39D2CF70-CB1E-466D-9A39-6AF7108145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5.xml><?xml version="1.0" encoding="utf-8"?>
<ds:datastoreItem xmlns:ds="http://schemas.openxmlformats.org/officeDocument/2006/customXml" ds:itemID="{937F520D-C0DA-4330-844F-B98A4B06A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4</TotalTime>
  <Pages>1</Pages>
  <Words>146</Words>
  <Characters>858</Characters>
  <Application>Microsoft Office Word</Application>
  <DocSecurity>8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tyqmag1</dc:creator>
  <cp:lastModifiedBy>Warren, Donald</cp:lastModifiedBy>
  <cp:revision>4</cp:revision>
  <cp:lastPrinted>2017-06-05T17:56:00Z</cp:lastPrinted>
  <dcterms:created xsi:type="dcterms:W3CDTF">2017-06-06T13:26:00Z</dcterms:created>
  <dcterms:modified xsi:type="dcterms:W3CDTF">2017-06-07T13:07:00Z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</Properties>
</file>