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C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03C6B40E" w14:textId="1CFDEBC5" w:rsidR="00364A22" w:rsidRPr="00B65D8D" w:rsidRDefault="0060529A" w:rsidP="00B65D8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EA67E7">
        <w:rPr>
          <w:rFonts w:ascii="Arial" w:hAnsi="Arial" w:cs="Arial"/>
        </w:rPr>
        <w:t>5</w:t>
      </w:r>
      <w:r>
        <w:rPr>
          <w:rFonts w:ascii="Arial" w:hAnsi="Arial" w:cs="Arial"/>
        </w:rPr>
        <w:t>/</w:t>
      </w:r>
      <w:r w:rsidR="00EA67E7">
        <w:rPr>
          <w:rFonts w:ascii="Arial" w:hAnsi="Arial" w:cs="Arial"/>
        </w:rPr>
        <w:t>02</w:t>
      </w:r>
      <w:r w:rsidR="00B65D8D" w:rsidRPr="00B65D8D">
        <w:rPr>
          <w:rFonts w:ascii="Arial" w:hAnsi="Arial" w:cs="Arial"/>
        </w:rPr>
        <w:t>/17</w:t>
      </w:r>
    </w:p>
    <w:p w14:paraId="03C6B40F" w14:textId="77777777" w:rsidR="00364A22" w:rsidRPr="007D1D98" w:rsidRDefault="00364A22" w:rsidP="00364A22">
      <w:pPr>
        <w:rPr>
          <w:rFonts w:ascii="Arial" w:hAnsi="Arial" w:cs="Arial"/>
          <w:sz w:val="22"/>
        </w:rPr>
      </w:pPr>
    </w:p>
    <w:p w14:paraId="39D2481B" w14:textId="77777777" w:rsidR="00B65D8D" w:rsidRDefault="00B65D8D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</w:p>
    <w:p w14:paraId="03C6B410" w14:textId="77777777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14:paraId="03C6B41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14:paraId="03C6B413" w14:textId="7CBBB2F8"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Re:  Bid Solicitation {RFP} #</w:t>
      </w:r>
      <w:r w:rsidR="00B65D8D">
        <w:rPr>
          <w:rFonts w:ascii="Arial" w:hAnsi="Arial" w:cs="Arial"/>
          <w:sz w:val="20"/>
          <w:szCs w:val="18"/>
        </w:rPr>
        <w:t>17DPP00135</w:t>
      </w:r>
    </w:p>
    <w:p w14:paraId="03C6B414" w14:textId="466FC619" w:rsidR="007D1D98" w:rsidRPr="00B65D8D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B65D8D">
        <w:rPr>
          <w:sz w:val="22"/>
        </w:rPr>
        <w:t xml:space="preserve"> </w:t>
      </w:r>
      <w:r w:rsidR="00B65D8D" w:rsidRPr="00B65D8D">
        <w:rPr>
          <w:rFonts w:ascii="Arial" w:hAnsi="Arial" w:cs="Arial"/>
          <w:b/>
          <w:color w:val="000000"/>
          <w:szCs w:val="16"/>
        </w:rPr>
        <w:t>T1186 Blueprint/Architect Print Reproduction Services</w:t>
      </w:r>
    </w:p>
    <w:p w14:paraId="03C6B415" w14:textId="77777777" w:rsidR="007D1D98" w:rsidRPr="007D1D98" w:rsidRDefault="007D1D98" w:rsidP="007D1D98">
      <w:pPr>
        <w:rPr>
          <w:sz w:val="22"/>
        </w:rPr>
      </w:pPr>
    </w:p>
    <w:p w14:paraId="03C6B416" w14:textId="0D4829B2"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B65D8D">
        <w:rPr>
          <w:rFonts w:ascii="Arial" w:hAnsi="Arial" w:cs="Arial"/>
          <w:b/>
          <w:szCs w:val="18"/>
          <w:u w:val="single"/>
        </w:rPr>
        <w:t>05/16/17</w:t>
      </w:r>
      <w:r w:rsidR="0053372D">
        <w:rPr>
          <w:rFonts w:ascii="Arial" w:hAnsi="Arial" w:cs="Arial"/>
          <w:b/>
          <w:szCs w:val="18"/>
        </w:rPr>
        <w:t xml:space="preserve"> (2:00 p.m. E</w:t>
      </w:r>
      <w:r w:rsidRPr="007D1D98">
        <w:rPr>
          <w:rFonts w:ascii="Arial" w:hAnsi="Arial" w:cs="Arial"/>
          <w:b/>
          <w:szCs w:val="18"/>
        </w:rPr>
        <w:t>T)</w:t>
      </w:r>
    </w:p>
    <w:p w14:paraId="03C6B417" w14:textId="77777777"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14:paraId="03C6B419" w14:textId="1DC66E25"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B65D8D">
        <w:rPr>
          <w:rFonts w:ascii="Arial" w:hAnsi="Arial" w:cs="Arial"/>
          <w:i w:val="0"/>
          <w:sz w:val="20"/>
          <w:szCs w:val="18"/>
        </w:rPr>
        <w:t>} #</w:t>
      </w:r>
      <w:r w:rsidR="00B65D8D" w:rsidRPr="00B65D8D">
        <w:rPr>
          <w:rFonts w:ascii="Arial" w:hAnsi="Arial" w:cs="Arial"/>
          <w:i w:val="0"/>
          <w:sz w:val="20"/>
          <w:szCs w:val="18"/>
        </w:rPr>
        <w:t>1</w:t>
      </w:r>
    </w:p>
    <w:p w14:paraId="03C6B41A" w14:textId="77777777"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14:paraId="03C6B41C" w14:textId="1C28BD74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B65D8D">
        <w:rPr>
          <w:rFonts w:ascii="Arial" w:hAnsi="Arial" w:cs="Arial"/>
        </w:rPr>
        <w:t>1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14:paraId="03C6B41D" w14:textId="77777777"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14:paraId="03C6B41F" w14:textId="1B7202DB" w:rsidR="00A233DA" w:rsidRPr="00CD7387" w:rsidRDefault="007D1D98" w:rsidP="00D30C7D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CD7387">
        <w:rPr>
          <w:rFonts w:ascii="Arial" w:hAnsi="Arial" w:cs="Arial"/>
        </w:rPr>
        <w:t xml:space="preserve">This </w:t>
      </w:r>
      <w:r w:rsidR="00490B0F" w:rsidRPr="00CD7387">
        <w:rPr>
          <w:rFonts w:ascii="Arial" w:hAnsi="Arial" w:cs="Arial"/>
        </w:rPr>
        <w:t>B</w:t>
      </w:r>
      <w:r w:rsidRPr="00CD7387">
        <w:rPr>
          <w:rFonts w:ascii="Arial" w:hAnsi="Arial" w:cs="Arial"/>
        </w:rPr>
        <w:t xml:space="preserve">id </w:t>
      </w:r>
      <w:r w:rsidR="00490B0F" w:rsidRPr="00CD7387">
        <w:rPr>
          <w:rFonts w:ascii="Arial" w:hAnsi="Arial" w:cs="Arial"/>
        </w:rPr>
        <w:t>A</w:t>
      </w:r>
      <w:r w:rsidRPr="00CD7387">
        <w:rPr>
          <w:rFonts w:ascii="Arial" w:hAnsi="Arial" w:cs="Arial"/>
        </w:rPr>
        <w:t>mendment {</w:t>
      </w:r>
      <w:r w:rsidR="00490B0F" w:rsidRPr="00CD7387">
        <w:rPr>
          <w:rFonts w:ascii="Arial" w:hAnsi="Arial" w:cs="Arial"/>
        </w:rPr>
        <w:t>A</w:t>
      </w:r>
      <w:r w:rsidR="00A233DA" w:rsidRPr="00CD7387">
        <w:rPr>
          <w:rFonts w:ascii="Arial" w:hAnsi="Arial" w:cs="Arial"/>
        </w:rPr>
        <w:t>ddendum} includes</w:t>
      </w:r>
      <w:r w:rsidRPr="00CD7387">
        <w:rPr>
          <w:rFonts w:ascii="Arial" w:hAnsi="Arial" w:cs="Arial"/>
        </w:rPr>
        <w:t xml:space="preserve"> </w:t>
      </w:r>
      <w:r w:rsidR="00260851" w:rsidRPr="00CD7387">
        <w:rPr>
          <w:rFonts w:ascii="Arial" w:hAnsi="Arial" w:cs="Arial"/>
        </w:rPr>
        <w:t>answers to questions</w:t>
      </w:r>
      <w:r w:rsidR="005B3D43" w:rsidRPr="00CD7387">
        <w:rPr>
          <w:rFonts w:ascii="Arial" w:hAnsi="Arial" w:cs="Arial"/>
        </w:rPr>
        <w:t xml:space="preserve">; and </w:t>
      </w:r>
    </w:p>
    <w:p w14:paraId="7FE449BF" w14:textId="77777777" w:rsidR="005B3D43" w:rsidRPr="00CD7387" w:rsidRDefault="005B3D43" w:rsidP="005B3D43">
      <w:pPr>
        <w:pStyle w:val="ListParagraph"/>
        <w:tabs>
          <w:tab w:val="left" w:pos="0"/>
        </w:tabs>
        <w:rPr>
          <w:rFonts w:ascii="Arial" w:hAnsi="Arial" w:cs="Arial"/>
        </w:rPr>
      </w:pPr>
    </w:p>
    <w:p w14:paraId="03C6B420" w14:textId="718ECBBC" w:rsidR="007D1D98" w:rsidRPr="00CD7387" w:rsidRDefault="00A233DA" w:rsidP="00260851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CD7387">
        <w:rPr>
          <w:rFonts w:ascii="Arial" w:hAnsi="Arial" w:cs="Arial"/>
        </w:rPr>
        <w:t>Please note that f</w:t>
      </w:r>
      <w:r w:rsidR="00EB3E79" w:rsidRPr="00CD7387">
        <w:rPr>
          <w:rFonts w:ascii="Arial" w:hAnsi="Arial" w:cs="Arial"/>
        </w:rPr>
        <w:t>or all a</w:t>
      </w:r>
      <w:r w:rsidR="007D1D98" w:rsidRPr="00CD7387">
        <w:rPr>
          <w:rFonts w:ascii="Arial" w:hAnsi="Arial" w:cs="Arial"/>
        </w:rPr>
        <w:t>dditions, deletions, clarifica</w:t>
      </w:r>
      <w:r w:rsidR="00502120" w:rsidRPr="00CD7387">
        <w:rPr>
          <w:rFonts w:ascii="Arial" w:hAnsi="Arial" w:cs="Arial"/>
        </w:rPr>
        <w:t>tions and modifications to the Bid S</w:t>
      </w:r>
      <w:r w:rsidR="007D1D98" w:rsidRPr="00CD7387">
        <w:rPr>
          <w:rFonts w:ascii="Arial" w:hAnsi="Arial" w:cs="Arial"/>
        </w:rPr>
        <w:t>olicitation {RFP}</w:t>
      </w:r>
      <w:r w:rsidR="00502120" w:rsidRPr="00CD7387">
        <w:rPr>
          <w:rFonts w:ascii="Arial" w:hAnsi="Arial" w:cs="Arial"/>
        </w:rPr>
        <w:t xml:space="preserve"> </w:t>
      </w:r>
      <w:r w:rsidR="005B3D43" w:rsidRPr="00CD7387">
        <w:rPr>
          <w:rFonts w:ascii="Arial" w:hAnsi="Arial" w:cs="Arial"/>
          <w:szCs w:val="18"/>
        </w:rPr>
        <w:t>#17DPP00135</w:t>
      </w:r>
      <w:r w:rsidR="00EB3E79" w:rsidRPr="00CD7387">
        <w:rPr>
          <w:rFonts w:ascii="Arial" w:hAnsi="Arial" w:cs="Arial"/>
        </w:rPr>
        <w:t>,</w:t>
      </w:r>
      <w:r w:rsidR="00D55DDC" w:rsidRPr="00CD7387">
        <w:rPr>
          <w:rFonts w:ascii="Arial" w:hAnsi="Arial" w:cs="Arial"/>
        </w:rPr>
        <w:t xml:space="preserve"> </w:t>
      </w:r>
      <w:r w:rsidR="00EB3E79" w:rsidRPr="00CD7387">
        <w:rPr>
          <w:rFonts w:ascii="Arial" w:hAnsi="Arial" w:cs="Arial"/>
        </w:rPr>
        <w:t>please r</w:t>
      </w:r>
      <w:r w:rsidR="00D55DDC" w:rsidRPr="00CD7387">
        <w:rPr>
          <w:rFonts w:ascii="Arial" w:hAnsi="Arial" w:cs="Arial"/>
        </w:rPr>
        <w:t xml:space="preserve">efer to </w:t>
      </w:r>
      <w:r w:rsidR="00DC72EC" w:rsidRPr="00CD7387">
        <w:rPr>
          <w:rFonts w:ascii="Arial" w:hAnsi="Arial" w:cs="Arial"/>
        </w:rPr>
        <w:t xml:space="preserve">the </w:t>
      </w:r>
      <w:r w:rsidR="00721BC8" w:rsidRPr="00CD7387">
        <w:rPr>
          <w:rFonts w:ascii="Arial" w:hAnsi="Arial" w:cs="Arial"/>
        </w:rPr>
        <w:t xml:space="preserve">Revised </w:t>
      </w:r>
      <w:r w:rsidRPr="00CD7387">
        <w:rPr>
          <w:rFonts w:ascii="Arial" w:hAnsi="Arial" w:cs="Arial"/>
        </w:rPr>
        <w:t>Bid Solicitation {</w:t>
      </w:r>
      <w:r w:rsidR="00721BC8" w:rsidRPr="00CD7387">
        <w:rPr>
          <w:rFonts w:ascii="Arial" w:hAnsi="Arial" w:cs="Arial"/>
        </w:rPr>
        <w:t>RFP</w:t>
      </w:r>
      <w:r w:rsidRPr="00CD7387">
        <w:rPr>
          <w:rFonts w:ascii="Arial" w:hAnsi="Arial" w:cs="Arial"/>
        </w:rPr>
        <w:t>}</w:t>
      </w:r>
      <w:r w:rsidR="00721BC8" w:rsidRPr="00CD7387">
        <w:rPr>
          <w:rFonts w:ascii="Arial" w:hAnsi="Arial" w:cs="Arial"/>
        </w:rPr>
        <w:t xml:space="preserve"> </w:t>
      </w:r>
      <w:r w:rsidR="00DC72EC" w:rsidRPr="00CD7387">
        <w:rPr>
          <w:rFonts w:ascii="Arial" w:hAnsi="Arial" w:cs="Arial"/>
        </w:rPr>
        <w:t>titled “</w:t>
      </w:r>
      <w:bookmarkStart w:id="0" w:name="_GoBack"/>
      <w:r w:rsidR="005C0967">
        <w:rPr>
          <w:rFonts w:ascii="Arial" w:hAnsi="Arial" w:cs="Arial"/>
        </w:rPr>
        <w:t>RFP Revised 0</w:t>
      </w:r>
      <w:r w:rsidR="00A33576">
        <w:rPr>
          <w:rFonts w:ascii="Arial" w:hAnsi="Arial" w:cs="Arial"/>
        </w:rPr>
        <w:t>5</w:t>
      </w:r>
      <w:r w:rsidR="005C0967">
        <w:rPr>
          <w:rFonts w:ascii="Arial" w:hAnsi="Arial" w:cs="Arial"/>
        </w:rPr>
        <w:t>/</w:t>
      </w:r>
      <w:r w:rsidR="00A33576">
        <w:rPr>
          <w:rFonts w:ascii="Arial" w:hAnsi="Arial" w:cs="Arial"/>
        </w:rPr>
        <w:t>02</w:t>
      </w:r>
      <w:r w:rsidR="005C0967">
        <w:rPr>
          <w:rFonts w:ascii="Arial" w:hAnsi="Arial" w:cs="Arial"/>
        </w:rPr>
        <w:t xml:space="preserve">/17” </w:t>
      </w:r>
      <w:r w:rsidR="005B3D43" w:rsidRPr="00CD7387">
        <w:rPr>
          <w:rFonts w:ascii="Arial" w:hAnsi="Arial" w:cs="Arial"/>
        </w:rPr>
        <w:t xml:space="preserve">and </w:t>
      </w:r>
      <w:r w:rsidR="005C0967">
        <w:rPr>
          <w:rFonts w:ascii="Arial" w:hAnsi="Arial" w:cs="Arial"/>
        </w:rPr>
        <w:t xml:space="preserve">to the revised Price Sheet </w:t>
      </w:r>
      <w:r w:rsidR="005C0967" w:rsidRPr="00CD7387">
        <w:rPr>
          <w:rFonts w:ascii="Arial" w:hAnsi="Arial" w:cs="Arial"/>
        </w:rPr>
        <w:t>titled “</w:t>
      </w:r>
      <w:r w:rsidR="005C0967">
        <w:rPr>
          <w:rFonts w:ascii="Arial" w:hAnsi="Arial" w:cs="Arial"/>
        </w:rPr>
        <w:t>Price Sheet Revised 0</w:t>
      </w:r>
      <w:r w:rsidR="00A33576">
        <w:rPr>
          <w:rFonts w:ascii="Arial" w:hAnsi="Arial" w:cs="Arial"/>
        </w:rPr>
        <w:t>5</w:t>
      </w:r>
      <w:r w:rsidR="005C0967">
        <w:rPr>
          <w:rFonts w:ascii="Arial" w:hAnsi="Arial" w:cs="Arial"/>
        </w:rPr>
        <w:t>/</w:t>
      </w:r>
      <w:r w:rsidR="00A33576">
        <w:rPr>
          <w:rFonts w:ascii="Arial" w:hAnsi="Arial" w:cs="Arial"/>
        </w:rPr>
        <w:t>02</w:t>
      </w:r>
      <w:r w:rsidR="005C0967">
        <w:rPr>
          <w:rFonts w:ascii="Arial" w:hAnsi="Arial" w:cs="Arial"/>
        </w:rPr>
        <w:t>/17</w:t>
      </w:r>
      <w:bookmarkEnd w:id="0"/>
      <w:r w:rsidR="005C0967" w:rsidRPr="00CD7387">
        <w:rPr>
          <w:rFonts w:ascii="Arial" w:hAnsi="Arial" w:cs="Arial"/>
        </w:rPr>
        <w:t>”</w:t>
      </w:r>
      <w:r w:rsidR="00502120" w:rsidRPr="00CD7387">
        <w:rPr>
          <w:rFonts w:ascii="Arial" w:hAnsi="Arial" w:cs="Arial"/>
        </w:rPr>
        <w:t xml:space="preserve">. </w:t>
      </w:r>
    </w:p>
    <w:p w14:paraId="03C6B421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2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14:paraId="03C6B423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24" w14:textId="77777777"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14:paraId="03C6B425" w14:textId="77777777"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14:paraId="03C6B426" w14:textId="77777777"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</w:p>
    <w:p w14:paraId="32DE5C0A" w14:textId="77777777" w:rsidR="00B65D8D" w:rsidRDefault="00B65D8D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  <w:r w:rsidRPr="00B65D8D">
        <w:rPr>
          <w:rFonts w:ascii="Arial" w:hAnsi="Arial" w:cs="Arial"/>
          <w:b/>
          <w:color w:val="000000"/>
          <w:szCs w:val="16"/>
        </w:rPr>
        <w:lastRenderedPageBreak/>
        <w:t>T1186 Blueprint/Architect Print Reproduction Services</w:t>
      </w:r>
      <w:r>
        <w:rPr>
          <w:rFonts w:ascii="Arial" w:hAnsi="Arial" w:cs="Arial"/>
          <w:b/>
          <w:bCs/>
        </w:rPr>
        <w:t xml:space="preserve"> </w:t>
      </w:r>
    </w:p>
    <w:p w14:paraId="03C6B428" w14:textId="7EB72096"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B65D8D">
        <w:rPr>
          <w:rFonts w:ascii="Arial" w:hAnsi="Arial" w:cs="Arial"/>
          <w:b/>
          <w:bCs/>
        </w:rPr>
        <w:t>17DPP00135</w:t>
      </w: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77777777" w:rsidR="007E56C8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14:paraId="2DB33ADB" w14:textId="77777777" w:rsidR="007E56C8" w:rsidRDefault="007E56C8" w:rsidP="007E56C8">
      <w:pPr>
        <w:tabs>
          <w:tab w:val="left" w:pos="0"/>
        </w:tabs>
        <w:rPr>
          <w:rFonts w:ascii="Arial" w:hAnsi="Arial" w:cs="Arial"/>
        </w:rPr>
      </w:pPr>
    </w:p>
    <w:p w14:paraId="4FE59D1A" w14:textId="66A69C6D" w:rsidR="007E56C8" w:rsidRPr="00FD5E3B" w:rsidRDefault="007E56C8" w:rsidP="007E56C8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Note: This question has been paraphrased in the interest of readability and clarity</w:t>
      </w:r>
      <w:r w:rsidR="00EA7D41">
        <w:rPr>
          <w:rFonts w:ascii="Arial" w:hAnsi="Arial" w:cs="Arial"/>
        </w:rPr>
        <w:t>.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7020"/>
      </w:tblGrid>
      <w:tr w:rsidR="00A233DA" w14:paraId="03C6B432" w14:textId="77777777" w:rsidTr="005663AD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F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C6B430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A233DA" w:rsidRDefault="00A233D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233DA" w14:paraId="03C6B437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A233DA" w:rsidRPr="004108A1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4" w14:textId="7DEC1E18" w:rsidR="00A233DA" w:rsidRPr="004108A1" w:rsidRDefault="005B3D4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6285DFB6" w:rsidR="00A233DA" w:rsidRPr="004108A1" w:rsidRDefault="00B65D8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>Bidders List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4008" w14:textId="73E963A2" w:rsidR="00A233DA" w:rsidRPr="004108A1" w:rsidRDefault="00B65D8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108A1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Other than FLM has anyone responded to this RFP with questions regarding the </w:t>
            </w:r>
            <w:r w:rsidR="00C37494" w:rsidRPr="004108A1">
              <w:rPr>
                <w:rFonts w:ascii="Arial" w:hAnsi="Arial" w:cs="Arial"/>
                <w:b/>
                <w:color w:val="000000"/>
                <w:sz w:val="16"/>
                <w:szCs w:val="16"/>
              </w:rPr>
              <w:t>bid?</w:t>
            </w:r>
            <w:r w:rsidRPr="004108A1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If so, please provide me with their names.</w:t>
            </w:r>
          </w:p>
          <w:p w14:paraId="58102375" w14:textId="77777777" w:rsidR="008F2B62" w:rsidRPr="004108A1" w:rsidRDefault="008F2B6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3C6B436" w14:textId="262DED08" w:rsidR="008F2B62" w:rsidRPr="004108A1" w:rsidRDefault="00F26ECC" w:rsidP="001F1CC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>FLM was the only Vendor {Bidder} to submit q</w:t>
            </w:r>
            <w:r w:rsidR="008F2B62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uestions in response to this </w:t>
            </w:r>
            <w:r w:rsidR="00961348" w:rsidRPr="004108A1">
              <w:rPr>
                <w:rFonts w:ascii="Arial" w:hAnsi="Arial" w:cs="Arial"/>
                <w:color w:val="000000"/>
                <w:sz w:val="16"/>
                <w:szCs w:val="16"/>
              </w:rPr>
              <w:t>Bid S</w:t>
            </w:r>
            <w:r w:rsidR="008F2B62" w:rsidRPr="004108A1">
              <w:rPr>
                <w:rFonts w:ascii="Arial" w:hAnsi="Arial" w:cs="Arial"/>
                <w:color w:val="000000"/>
                <w:sz w:val="16"/>
                <w:szCs w:val="16"/>
              </w:rPr>
              <w:t>olicitation</w:t>
            </w:r>
            <w:r w:rsidR="00961348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{RFP}</w:t>
            </w: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.  </w:t>
            </w:r>
            <w:r w:rsidR="001F1CC8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A registered NJSTART </w:t>
            </w: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Vendor {Bidder} </w:t>
            </w:r>
            <w:r w:rsidR="008F2B62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can </w:t>
            </w:r>
            <w:r w:rsidR="001F1CC8" w:rsidRPr="004108A1">
              <w:rPr>
                <w:rFonts w:ascii="Arial" w:hAnsi="Arial" w:cs="Arial"/>
                <w:color w:val="000000"/>
                <w:sz w:val="16"/>
                <w:szCs w:val="16"/>
              </w:rPr>
              <w:t>view</w:t>
            </w:r>
            <w:r w:rsidR="008F2B62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1F1CC8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all questions </w:t>
            </w:r>
            <w:r w:rsidR="00961348" w:rsidRPr="004108A1">
              <w:rPr>
                <w:rFonts w:ascii="Arial" w:hAnsi="Arial" w:cs="Arial"/>
                <w:color w:val="000000"/>
                <w:sz w:val="16"/>
                <w:szCs w:val="16"/>
              </w:rPr>
              <w:t>by clicking on the Q&amp;A tab.</w:t>
            </w:r>
          </w:p>
        </w:tc>
      </w:tr>
      <w:tr w:rsidR="00A233DA" w14:paraId="03C6B43C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77777777" w:rsidR="00A233DA" w:rsidRPr="004108A1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9" w14:textId="56B7B0EE" w:rsidR="00A233DA" w:rsidRPr="004108A1" w:rsidRDefault="00F5435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13C03038" w:rsidR="00A233DA" w:rsidRPr="004108A1" w:rsidRDefault="008D524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>NJSTART Procurement Checklist</w:t>
            </w:r>
            <w:r w:rsidR="009F2B96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/ </w:t>
            </w:r>
            <w:r w:rsidR="009F2B96" w:rsidRPr="004108A1">
              <w:rPr>
                <w:rFonts w:ascii="Arial" w:hAnsi="Arial" w:cs="Arial"/>
                <w:sz w:val="16"/>
                <w:szCs w:val="16"/>
              </w:rPr>
              <w:t>Disclosure of Investigations and Other Actions Involving Bidder Form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2686" w14:textId="3BF9F31F" w:rsidR="00971F01" w:rsidRDefault="00B65D8D" w:rsidP="008161B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161BF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I am requesting confirmation on all forms to be submitted for the RFP. </w:t>
            </w:r>
          </w:p>
          <w:p w14:paraId="1737E3A8" w14:textId="77777777" w:rsidR="008161BF" w:rsidRDefault="008161BF" w:rsidP="008161B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002A4B58" w14:textId="38E1EE71" w:rsidR="008161BF" w:rsidRPr="008161BF" w:rsidRDefault="008161BF" w:rsidP="008161BF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8161BF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On the checklist it mentions “Use with completed NJ START category Only – See Section 4.4.2.2. Please explain.  Note: This question has been paraphrased in the interest of readability and clarity.  </w:t>
            </w:r>
          </w:p>
          <w:p w14:paraId="7EF0BC48" w14:textId="77777777" w:rsidR="008161BF" w:rsidRPr="008161BF" w:rsidRDefault="008161BF" w:rsidP="008161B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4554D953" w14:textId="77777777" w:rsidR="008161BF" w:rsidRPr="008161BF" w:rsidRDefault="00971F01" w:rsidP="00870DB0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8161BF">
              <w:rPr>
                <w:rFonts w:ascii="Arial" w:hAnsi="Arial" w:cs="Arial"/>
                <w:color w:val="000000"/>
                <w:sz w:val="16"/>
                <w:szCs w:val="16"/>
              </w:rPr>
              <w:t>Please refer to the Bid Solicitation {RFP} Section 4.4.1.2 for a listing of all forms required with Quote {Proposal} submission.</w:t>
            </w:r>
            <w:r w:rsidR="008161BF" w:rsidRPr="008161BF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14:paraId="2F340623" w14:textId="77777777" w:rsidR="008161BF" w:rsidRPr="008161BF" w:rsidRDefault="008161BF" w:rsidP="008161BF">
            <w:pPr>
              <w:pStyle w:val="ListParagraph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</w:p>
          <w:p w14:paraId="6BF27161" w14:textId="54FC34FC" w:rsidR="00971F01" w:rsidRPr="008161BF" w:rsidRDefault="005072DB" w:rsidP="00870DB0">
            <w:pPr>
              <w:pStyle w:val="ListParagraph"/>
              <w:numPr>
                <w:ilvl w:val="0"/>
                <w:numId w:val="4"/>
              </w:num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8161BF">
              <w:rPr>
                <w:rFonts w:ascii="Arial" w:hAnsi="Arial" w:cs="Arial"/>
                <w:sz w:val="16"/>
                <w:szCs w:val="16"/>
              </w:rPr>
              <w:t xml:space="preserve">The language </w:t>
            </w:r>
            <w:r w:rsidR="009A4B24" w:rsidRPr="008161BF">
              <w:rPr>
                <w:rFonts w:ascii="Arial" w:hAnsi="Arial" w:cs="Arial"/>
                <w:sz w:val="16"/>
                <w:szCs w:val="16"/>
              </w:rPr>
              <w:t>referring to “</w:t>
            </w:r>
            <w:r w:rsidR="009A4B24" w:rsidRPr="008161BF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Use with completed NJSTART Category ONLY </w:t>
            </w:r>
            <w:r w:rsidR="009A4B24" w:rsidRPr="008161BF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9A4B24" w:rsidRPr="008161BF">
              <w:rPr>
                <w:rFonts w:ascii="Arial" w:hAnsi="Arial" w:cs="Arial"/>
                <w:bCs/>
                <w:sz w:val="16"/>
                <w:szCs w:val="16"/>
              </w:rPr>
              <w:t>SEE SECTION 4.4.2.2” under form section</w:t>
            </w:r>
            <w:r w:rsidR="009A4B24" w:rsidRPr="008161B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45759C" w:rsidRPr="008161BF">
              <w:rPr>
                <w:rFonts w:ascii="Arial" w:hAnsi="Arial" w:cs="Arial"/>
                <w:sz w:val="16"/>
                <w:szCs w:val="16"/>
              </w:rPr>
              <w:t xml:space="preserve">Disclosure of Investigations and Other Actions Involving Bidder form </w:t>
            </w:r>
            <w:r w:rsidR="00AB4DFD" w:rsidRPr="008161BF">
              <w:rPr>
                <w:rFonts w:ascii="Arial" w:hAnsi="Arial" w:cs="Arial"/>
                <w:sz w:val="16"/>
                <w:szCs w:val="16"/>
              </w:rPr>
              <w:t>instructs</w:t>
            </w:r>
            <w:r w:rsidR="009A4B24" w:rsidRPr="008161BF">
              <w:rPr>
                <w:rFonts w:ascii="Arial" w:hAnsi="Arial" w:cs="Arial"/>
                <w:sz w:val="16"/>
                <w:szCs w:val="16"/>
              </w:rPr>
              <w:t xml:space="preserve"> the Vendor {Bidder} to submit</w:t>
            </w:r>
            <w:r w:rsidR="009F2B96" w:rsidRPr="008161B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A508F" w:rsidRPr="008161BF">
              <w:rPr>
                <w:rFonts w:ascii="Arial" w:hAnsi="Arial" w:cs="Arial"/>
                <w:sz w:val="16"/>
                <w:szCs w:val="16"/>
              </w:rPr>
              <w:t xml:space="preserve">a full version or a shortened version of the form based on </w:t>
            </w:r>
            <w:r w:rsidR="00F54352">
              <w:rPr>
                <w:rFonts w:ascii="Arial" w:hAnsi="Arial" w:cs="Arial"/>
                <w:sz w:val="16"/>
                <w:szCs w:val="16"/>
              </w:rPr>
              <w:t xml:space="preserve">the </w:t>
            </w:r>
            <w:r w:rsidR="005A508F" w:rsidRPr="008161BF">
              <w:rPr>
                <w:rFonts w:ascii="Arial" w:hAnsi="Arial" w:cs="Arial"/>
                <w:sz w:val="16"/>
                <w:szCs w:val="16"/>
              </w:rPr>
              <w:t>Vendor</w:t>
            </w:r>
            <w:r w:rsidR="00F54352">
              <w:rPr>
                <w:rFonts w:ascii="Arial" w:hAnsi="Arial" w:cs="Arial"/>
                <w:sz w:val="16"/>
                <w:szCs w:val="16"/>
              </w:rPr>
              <w:t>s’</w:t>
            </w:r>
            <w:r w:rsidR="005A508F" w:rsidRPr="008161BF">
              <w:rPr>
                <w:rFonts w:ascii="Arial" w:hAnsi="Arial" w:cs="Arial"/>
                <w:sz w:val="16"/>
                <w:szCs w:val="16"/>
              </w:rPr>
              <w:t xml:space="preserve"> {Bidder</w:t>
            </w:r>
            <w:r w:rsidR="00F54352">
              <w:rPr>
                <w:rFonts w:ascii="Arial" w:hAnsi="Arial" w:cs="Arial"/>
                <w:sz w:val="16"/>
                <w:szCs w:val="16"/>
              </w:rPr>
              <w:t>s’</w:t>
            </w:r>
            <w:r w:rsidR="005A508F" w:rsidRPr="008161BF">
              <w:rPr>
                <w:rFonts w:ascii="Arial" w:hAnsi="Arial" w:cs="Arial"/>
                <w:sz w:val="16"/>
                <w:szCs w:val="16"/>
              </w:rPr>
              <w:t>}</w:t>
            </w:r>
            <w:r w:rsidR="00A7709D" w:rsidRPr="008161BF">
              <w:rPr>
                <w:rFonts w:ascii="Arial" w:hAnsi="Arial" w:cs="Arial"/>
                <w:sz w:val="16"/>
                <w:szCs w:val="16"/>
              </w:rPr>
              <w:t xml:space="preserve"> Quote {Proposal} submission</w:t>
            </w:r>
            <w:r w:rsidR="00F54352">
              <w:rPr>
                <w:rFonts w:ascii="Arial" w:hAnsi="Arial" w:cs="Arial"/>
                <w:sz w:val="16"/>
                <w:szCs w:val="16"/>
              </w:rPr>
              <w:t xml:space="preserve"> method</w:t>
            </w:r>
            <w:r w:rsidR="005A508F" w:rsidRPr="008161BF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  <w:p w14:paraId="150623CA" w14:textId="77777777" w:rsidR="00971F01" w:rsidRDefault="00971F01" w:rsidP="00971F0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</w:p>
          <w:p w14:paraId="38C64C9F" w14:textId="46B05C3E" w:rsidR="00971F01" w:rsidRDefault="005A508F" w:rsidP="00971F0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971F01">
              <w:rPr>
                <w:rFonts w:ascii="Arial" w:hAnsi="Arial" w:cs="Arial"/>
                <w:sz w:val="16"/>
                <w:szCs w:val="16"/>
              </w:rPr>
              <w:t xml:space="preserve">A Vendor {Bidder} submitting a </w:t>
            </w:r>
            <w:r w:rsidR="00E90E90" w:rsidRPr="00971F01">
              <w:rPr>
                <w:rFonts w:ascii="Arial" w:hAnsi="Arial" w:cs="Arial"/>
                <w:sz w:val="16"/>
                <w:szCs w:val="16"/>
              </w:rPr>
              <w:t>Quote {Proposal} using NJSTART should complete the attached shorten</w:t>
            </w:r>
            <w:r w:rsidR="008341FB">
              <w:rPr>
                <w:rFonts w:ascii="Arial" w:hAnsi="Arial" w:cs="Arial"/>
                <w:sz w:val="16"/>
                <w:szCs w:val="16"/>
              </w:rPr>
              <w:t>ed</w:t>
            </w:r>
            <w:r w:rsidR="00E90E90" w:rsidRPr="00971F01">
              <w:rPr>
                <w:rFonts w:ascii="Arial" w:hAnsi="Arial" w:cs="Arial"/>
                <w:sz w:val="16"/>
                <w:szCs w:val="16"/>
              </w:rPr>
              <w:t xml:space="preserve"> Disclosure of Investigations and Other Actions Involving Bidder form </w:t>
            </w:r>
            <w:r w:rsidR="00623A69" w:rsidRPr="00971F01">
              <w:rPr>
                <w:rFonts w:ascii="Arial" w:hAnsi="Arial" w:cs="Arial"/>
                <w:sz w:val="16"/>
                <w:szCs w:val="16"/>
              </w:rPr>
              <w:t>and</w:t>
            </w:r>
            <w:r w:rsidR="00E90E90" w:rsidRPr="00971F01">
              <w:rPr>
                <w:rFonts w:ascii="Arial" w:hAnsi="Arial" w:cs="Arial"/>
                <w:sz w:val="16"/>
                <w:szCs w:val="16"/>
              </w:rPr>
              <w:t xml:space="preserve"> make the appropriate </w:t>
            </w:r>
            <w:r w:rsidR="00623A69" w:rsidRPr="00971F01">
              <w:rPr>
                <w:rFonts w:ascii="Arial" w:hAnsi="Arial" w:cs="Arial"/>
                <w:sz w:val="16"/>
                <w:szCs w:val="16"/>
              </w:rPr>
              <w:t>certification under the Vendors’ {Bidders’}</w:t>
            </w:r>
            <w:r w:rsidR="006B7CA5" w:rsidRPr="00971F01">
              <w:rPr>
                <w:rFonts w:ascii="Arial" w:hAnsi="Arial" w:cs="Arial"/>
                <w:sz w:val="16"/>
                <w:szCs w:val="16"/>
              </w:rPr>
              <w:t xml:space="preserve"> “Maintain Terms and Categories” tab.  </w:t>
            </w:r>
          </w:p>
          <w:p w14:paraId="17DE2B7B" w14:textId="77777777" w:rsidR="00971F01" w:rsidRDefault="00971F01" w:rsidP="00971F0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</w:p>
          <w:p w14:paraId="79BCC5C7" w14:textId="77777777" w:rsidR="00971F01" w:rsidRDefault="00AB4DFD" w:rsidP="00971F0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A </w:t>
            </w:r>
            <w:r w:rsidR="006B7CA5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Vendor {Bidder} </w:t>
            </w: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>submitting hard copy Quote {Proposal} should</w:t>
            </w:r>
            <w:r w:rsidR="006B7CA5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complete the full version of the </w:t>
            </w:r>
            <w:r w:rsidRPr="004108A1">
              <w:rPr>
                <w:rFonts w:ascii="Arial" w:hAnsi="Arial" w:cs="Arial"/>
                <w:sz w:val="16"/>
                <w:szCs w:val="16"/>
              </w:rPr>
              <w:t>Disclosure of Investigations and Other Actions Involving Bidder form</w:t>
            </w:r>
            <w:r w:rsidR="006B7CA5" w:rsidRPr="004108A1">
              <w:rPr>
                <w:rFonts w:ascii="Arial" w:hAnsi="Arial" w:cs="Arial"/>
                <w:color w:val="000000"/>
                <w:sz w:val="16"/>
                <w:szCs w:val="16"/>
              </w:rPr>
              <w:t>.</w:t>
            </w:r>
          </w:p>
          <w:p w14:paraId="3FFDEDDA" w14:textId="77777777" w:rsidR="00971F01" w:rsidRDefault="00971F01" w:rsidP="00971F0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14:paraId="03C6B43B" w14:textId="59FC52B6" w:rsidR="006B7CA5" w:rsidRPr="004108A1" w:rsidRDefault="006B7CA5" w:rsidP="00971F01">
            <w:pPr>
              <w:pStyle w:val="ListParagraph"/>
              <w:autoSpaceDE w:val="0"/>
              <w:autoSpaceDN w:val="0"/>
              <w:adjustRightInd w:val="0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="00AB4DFD" w:rsidRPr="004108A1">
              <w:rPr>
                <w:rFonts w:ascii="Arial" w:hAnsi="Arial" w:cs="Arial"/>
                <w:sz w:val="16"/>
                <w:szCs w:val="16"/>
              </w:rPr>
              <w:t>Vendor {Bidder} who fails to submit the Disclosure of Investigations and Other Actions Involving Bidder form</w:t>
            </w:r>
            <w:r w:rsidR="00100328" w:rsidRPr="004108A1">
              <w:rPr>
                <w:rFonts w:ascii="Arial" w:hAnsi="Arial" w:cs="Arial"/>
                <w:sz w:val="16"/>
                <w:szCs w:val="16"/>
              </w:rPr>
              <w:t xml:space="preserve"> with the Quote {Proposal} </w:t>
            </w:r>
            <w:r w:rsidR="00AB4DFD" w:rsidRPr="004108A1">
              <w:rPr>
                <w:rFonts w:ascii="Arial" w:hAnsi="Arial" w:cs="Arial"/>
                <w:sz w:val="16"/>
                <w:szCs w:val="16"/>
              </w:rPr>
              <w:t>must comply</w:t>
            </w:r>
            <w:r w:rsidR="00100328" w:rsidRPr="004108A1">
              <w:rPr>
                <w:rFonts w:ascii="Arial" w:hAnsi="Arial" w:cs="Arial"/>
                <w:sz w:val="16"/>
                <w:szCs w:val="16"/>
              </w:rPr>
              <w:t xml:space="preserve"> with the State’s request </w:t>
            </w:r>
            <w:r w:rsidR="00AF52D2" w:rsidRPr="004108A1">
              <w:rPr>
                <w:rFonts w:ascii="Arial" w:hAnsi="Arial" w:cs="Arial"/>
                <w:sz w:val="16"/>
                <w:szCs w:val="16"/>
              </w:rPr>
              <w:t xml:space="preserve">for the form </w:t>
            </w:r>
            <w:r w:rsidR="00AB4DFD" w:rsidRPr="004108A1">
              <w:rPr>
                <w:rFonts w:ascii="Arial" w:hAnsi="Arial" w:cs="Arial"/>
                <w:sz w:val="16"/>
                <w:szCs w:val="16"/>
              </w:rPr>
              <w:t>within seven (7) business days</w:t>
            </w:r>
            <w:r w:rsidR="00100328" w:rsidRPr="004108A1">
              <w:rPr>
                <w:rFonts w:ascii="Arial" w:hAnsi="Arial" w:cs="Arial"/>
                <w:sz w:val="16"/>
                <w:szCs w:val="16"/>
              </w:rPr>
              <w:t xml:space="preserve"> or the State may deem the Quote {Proposal} non-responsive. </w:t>
            </w:r>
          </w:p>
        </w:tc>
      </w:tr>
      <w:tr w:rsidR="00A233DA" w14:paraId="03C6B441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58B789B4" w:rsidR="00A233DA" w:rsidRPr="004108A1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E" w14:textId="22CC4E24" w:rsidR="00A233DA" w:rsidRPr="004108A1" w:rsidRDefault="008161B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Price Sheet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7E57804F" w:rsidR="00A233DA" w:rsidRPr="004108A1" w:rsidRDefault="002322E0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>Price Line #</w:t>
            </w:r>
            <w:r w:rsidR="00712834" w:rsidRPr="004108A1">
              <w:rPr>
                <w:rFonts w:ascii="Arial" w:hAnsi="Arial" w:cs="Arial"/>
                <w:color w:val="000000"/>
                <w:sz w:val="16"/>
                <w:szCs w:val="16"/>
              </w:rPr>
              <w:t>30</w:t>
            </w:r>
            <w:r w:rsid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- 31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CED37" w14:textId="77777777" w:rsidR="00A233DA" w:rsidRPr="004108A1" w:rsidRDefault="00B65D8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108A1">
              <w:rPr>
                <w:rFonts w:ascii="Arial" w:hAnsi="Arial" w:cs="Arial"/>
                <w:b/>
                <w:color w:val="000000"/>
                <w:sz w:val="16"/>
                <w:szCs w:val="16"/>
              </w:rPr>
              <w:t>The quantity 400. What is 400? 400 books or 400 individual sheets.</w:t>
            </w:r>
          </w:p>
          <w:p w14:paraId="2E55286E" w14:textId="77777777" w:rsidR="00D9156D" w:rsidRPr="004108A1" w:rsidRDefault="00D9156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03C6B440" w14:textId="0F94A967" w:rsidR="00D9156D" w:rsidRPr="004108A1" w:rsidRDefault="009D4C46" w:rsidP="008161B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 xml:space="preserve">The quantity </w:t>
            </w:r>
            <w:r w:rsidR="00AF52D2" w:rsidRPr="004108A1">
              <w:rPr>
                <w:rFonts w:ascii="Arial" w:hAnsi="Arial" w:cs="Arial"/>
                <w:sz w:val="16"/>
                <w:szCs w:val="16"/>
              </w:rPr>
              <w:t xml:space="preserve">on price line #30 </w:t>
            </w:r>
            <w:r w:rsidR="00EA7D41">
              <w:rPr>
                <w:rFonts w:ascii="Arial" w:hAnsi="Arial" w:cs="Arial"/>
                <w:sz w:val="16"/>
                <w:szCs w:val="16"/>
              </w:rPr>
              <w:t xml:space="preserve">and </w:t>
            </w:r>
            <w:r w:rsidR="008161BF">
              <w:rPr>
                <w:rFonts w:ascii="Arial" w:hAnsi="Arial" w:cs="Arial"/>
                <w:sz w:val="16"/>
                <w:szCs w:val="16"/>
              </w:rPr>
              <w:t>#</w:t>
            </w:r>
            <w:r w:rsidR="00EA7D41">
              <w:rPr>
                <w:rFonts w:ascii="Arial" w:hAnsi="Arial" w:cs="Arial"/>
                <w:sz w:val="16"/>
                <w:szCs w:val="16"/>
              </w:rPr>
              <w:t xml:space="preserve">31 </w:t>
            </w:r>
            <w:r w:rsidR="00AF52D2" w:rsidRPr="004108A1">
              <w:rPr>
                <w:rFonts w:ascii="Arial" w:hAnsi="Arial" w:cs="Arial"/>
                <w:sz w:val="16"/>
                <w:szCs w:val="16"/>
              </w:rPr>
              <w:t>represent</w:t>
            </w:r>
            <w:r w:rsidR="00EA7D4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F52D2" w:rsidRPr="004108A1">
              <w:rPr>
                <w:rFonts w:ascii="Arial" w:hAnsi="Arial" w:cs="Arial"/>
                <w:sz w:val="16"/>
                <w:szCs w:val="16"/>
              </w:rPr>
              <w:t xml:space="preserve">individual </w:t>
            </w:r>
            <w:r w:rsidR="002322E0" w:rsidRPr="004108A1">
              <w:rPr>
                <w:rFonts w:ascii="Arial" w:hAnsi="Arial" w:cs="Arial"/>
                <w:sz w:val="16"/>
                <w:szCs w:val="16"/>
              </w:rPr>
              <w:t>impressions</w:t>
            </w:r>
            <w:r w:rsidR="00EA7D41">
              <w:rPr>
                <w:rFonts w:ascii="Arial" w:hAnsi="Arial" w:cs="Arial"/>
                <w:sz w:val="16"/>
                <w:szCs w:val="16"/>
              </w:rPr>
              <w:t>.</w:t>
            </w:r>
            <w:r w:rsidR="00AF52D2" w:rsidRPr="004108A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108A1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A233DA" w14:paraId="03C6B446" w14:textId="77777777" w:rsidTr="005663A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42" w14:textId="77777777" w:rsidR="00A233DA" w:rsidRPr="004108A1" w:rsidRDefault="00A233DA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3" w14:textId="55339561" w:rsidR="00A233DA" w:rsidRPr="004108A1" w:rsidRDefault="008161B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44" w14:textId="53634CA9" w:rsidR="00A233DA" w:rsidRPr="004108A1" w:rsidRDefault="00B65D8D" w:rsidP="004108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>Line #</w:t>
            </w:r>
            <w:r w:rsidR="004108A1" w:rsidRPr="004108A1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="004108A1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="004108A1"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="004108A1">
              <w:rPr>
                <w:rFonts w:ascii="Arial" w:hAnsi="Arial" w:cs="Arial"/>
                <w:color w:val="000000"/>
                <w:sz w:val="16"/>
                <w:szCs w:val="16"/>
              </w:rPr>
              <w:t>- 33</w:t>
            </w:r>
            <w:r w:rsidRPr="004108A1">
              <w:rPr>
                <w:rFonts w:ascii="Arial" w:hAnsi="Arial" w:cs="Arial"/>
                <w:color w:val="000000"/>
                <w:sz w:val="16"/>
                <w:szCs w:val="16"/>
              </w:rPr>
              <w:t xml:space="preserve"> Reproduce Spec Book from Auto Cad File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BB63F" w14:textId="77777777" w:rsidR="00A233DA" w:rsidRPr="004108A1" w:rsidRDefault="00B65D8D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4108A1">
              <w:rPr>
                <w:rFonts w:ascii="Arial" w:hAnsi="Arial" w:cs="Arial"/>
                <w:b/>
                <w:color w:val="000000"/>
                <w:sz w:val="16"/>
                <w:szCs w:val="16"/>
              </w:rPr>
              <w:t>Most specs today are saved in pdf. Question: individual sheets or total number of books for the duration of the contract.</w:t>
            </w:r>
          </w:p>
          <w:p w14:paraId="01BB4D75" w14:textId="77777777" w:rsidR="009D4C46" w:rsidRPr="004108A1" w:rsidRDefault="009D4C46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03C6B445" w14:textId="3D86D8C0" w:rsidR="009D4C46" w:rsidRPr="004108A1" w:rsidRDefault="001F1CC8" w:rsidP="004108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r w:rsidRPr="004108A1">
              <w:rPr>
                <w:rFonts w:ascii="Arial" w:eastAsiaTheme="minorHAnsi" w:hAnsi="Arial" w:cs="Arial"/>
                <w:sz w:val="16"/>
                <w:szCs w:val="16"/>
              </w:rPr>
              <w:t xml:space="preserve">Please see revised </w:t>
            </w:r>
            <w:r w:rsidRPr="004108A1">
              <w:rPr>
                <w:rFonts w:ascii="Arial" w:eastAsiaTheme="minorHAnsi" w:hAnsi="Arial" w:cs="Arial"/>
                <w:sz w:val="16"/>
                <w:szCs w:val="16"/>
                <w:lang w:val="x-none" w:eastAsia="x-none"/>
              </w:rPr>
              <w:t>Bid Solicitation</w:t>
            </w:r>
            <w:r w:rsidRPr="004108A1">
              <w:rPr>
                <w:rFonts w:ascii="Arial" w:eastAsiaTheme="minorHAnsi" w:hAnsi="Arial" w:cs="Arial"/>
                <w:sz w:val="16"/>
                <w:szCs w:val="16"/>
                <w:lang w:eastAsia="x-none"/>
              </w:rPr>
              <w:t xml:space="preserve"> {RFP} Section </w:t>
            </w:r>
            <w:r w:rsidRPr="004108A1">
              <w:rPr>
                <w:rFonts w:ascii="Arial" w:eastAsiaTheme="minorHAnsi" w:hAnsi="Arial" w:cs="Arial"/>
                <w:sz w:val="16"/>
                <w:szCs w:val="16"/>
              </w:rPr>
              <w:t xml:space="preserve">3.2.4.1 </w:t>
            </w:r>
            <w:r w:rsidR="004108A1" w:rsidRPr="004108A1">
              <w:rPr>
                <w:rFonts w:ascii="Arial" w:eastAsiaTheme="minorHAnsi" w:hAnsi="Arial" w:cs="Arial"/>
                <w:sz w:val="16"/>
                <w:szCs w:val="16"/>
              </w:rPr>
              <w:t xml:space="preserve">and Revised Price Sheet </w:t>
            </w:r>
            <w:r w:rsidRPr="004108A1">
              <w:rPr>
                <w:rFonts w:ascii="Arial" w:eastAsiaTheme="minorHAnsi" w:hAnsi="Arial" w:cs="Arial"/>
                <w:sz w:val="16"/>
                <w:szCs w:val="16"/>
              </w:rPr>
              <w:t>for additions, deletions, clarifications and modifications.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A6F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2" w14:textId="77777777"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03C6B4BD" wp14:editId="03C6B4BE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C6B4B3" w14:textId="77777777"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03C6B4B4" w14:textId="77777777"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03C6B4B5" w14:textId="77777777"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03C6B4B6" w14:textId="77777777"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</w:t>
    </w:r>
    <w:r w:rsidR="009D676C">
      <w:rPr>
        <w:i/>
        <w:color w:val="000080"/>
      </w:rPr>
      <w:t xml:space="preserve">      </w:t>
    </w:r>
    <w:r w:rsidRPr="006C7B09">
      <w:rPr>
        <w:i/>
        <w:color w:val="000080"/>
      </w:rPr>
      <w:t>State Treasurer</w:t>
    </w:r>
  </w:p>
  <w:p w14:paraId="03C6B4B7" w14:textId="77777777"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03C6B4B8" w14:textId="77777777"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6B1340C7" w14:textId="45A00FE9" w:rsidR="007E56C8" w:rsidRPr="006C7B09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 w:rsidR="00A84B37">
      <w:rPr>
        <w:color w:val="000080"/>
      </w:rPr>
      <w:t xml:space="preserve">      </w:t>
    </w:r>
    <w:r w:rsidR="007E56C8">
      <w:rPr>
        <w:color w:val="000080"/>
      </w:rPr>
      <w:t xml:space="preserve">  </w:t>
    </w:r>
    <w:r w:rsidR="007E56C8">
      <w:rPr>
        <w:smallCaps/>
        <w:color w:val="000080"/>
      </w:rPr>
      <w:t xml:space="preserve">Maurice </w:t>
    </w:r>
    <w:r w:rsidR="00A84B37">
      <w:rPr>
        <w:smallCaps/>
        <w:color w:val="000080"/>
      </w:rPr>
      <w:t xml:space="preserve">A. </w:t>
    </w:r>
    <w:r w:rsidR="007E56C8">
      <w:rPr>
        <w:smallCaps/>
        <w:color w:val="000080"/>
      </w:rPr>
      <w:t>griffin</w:t>
    </w:r>
  </w:p>
  <w:p w14:paraId="5CA90E4D" w14:textId="135337AB" w:rsidR="007E56C8" w:rsidRPr="00C162F6" w:rsidRDefault="007E56C8" w:rsidP="007E56C8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Acting Director</w:t>
    </w:r>
  </w:p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42EDC"/>
    <w:multiLevelType w:val="hybridMultilevel"/>
    <w:tmpl w:val="A6A80C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633270"/>
    <w:multiLevelType w:val="hybridMultilevel"/>
    <w:tmpl w:val="16866C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0512981"/>
    <w:multiLevelType w:val="hybridMultilevel"/>
    <w:tmpl w:val="538E04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vmIPLobDKsp6bH46unekSL7ONTqE4lVEiVSp49Bd7Ov9JAjyacQr0qz/8NdEHeXm90cvTvlkL7IoGUn9wWwHPw==" w:salt="v8bjZh4qtPp3Ij6mAqMiJ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6310"/>
    <w:rsid w:val="000C3964"/>
    <w:rsid w:val="000C7991"/>
    <w:rsid w:val="000D0811"/>
    <w:rsid w:val="000F21AF"/>
    <w:rsid w:val="00100328"/>
    <w:rsid w:val="001036B6"/>
    <w:rsid w:val="001130EC"/>
    <w:rsid w:val="001236A1"/>
    <w:rsid w:val="001265C6"/>
    <w:rsid w:val="00160E56"/>
    <w:rsid w:val="00194DDF"/>
    <w:rsid w:val="001C6B32"/>
    <w:rsid w:val="001D1ABC"/>
    <w:rsid w:val="001F1CC8"/>
    <w:rsid w:val="001F34F3"/>
    <w:rsid w:val="0020175D"/>
    <w:rsid w:val="00202F19"/>
    <w:rsid w:val="002322E0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08A1"/>
    <w:rsid w:val="00417A2E"/>
    <w:rsid w:val="004315E8"/>
    <w:rsid w:val="004355EF"/>
    <w:rsid w:val="0043667E"/>
    <w:rsid w:val="00436D34"/>
    <w:rsid w:val="00437030"/>
    <w:rsid w:val="00446F52"/>
    <w:rsid w:val="0045759C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72DB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508F"/>
    <w:rsid w:val="005B3D43"/>
    <w:rsid w:val="005B7B28"/>
    <w:rsid w:val="005C0967"/>
    <w:rsid w:val="005D1FD3"/>
    <w:rsid w:val="005D5F8B"/>
    <w:rsid w:val="005E3AEA"/>
    <w:rsid w:val="005E7D9D"/>
    <w:rsid w:val="005F3A74"/>
    <w:rsid w:val="0060529A"/>
    <w:rsid w:val="00610AAA"/>
    <w:rsid w:val="00610ADE"/>
    <w:rsid w:val="00623A69"/>
    <w:rsid w:val="00646784"/>
    <w:rsid w:val="00670FCB"/>
    <w:rsid w:val="006848B7"/>
    <w:rsid w:val="006A3DE5"/>
    <w:rsid w:val="006B3745"/>
    <w:rsid w:val="006B3833"/>
    <w:rsid w:val="006B7CA5"/>
    <w:rsid w:val="006C37AB"/>
    <w:rsid w:val="006C5427"/>
    <w:rsid w:val="006D2967"/>
    <w:rsid w:val="006D6EE7"/>
    <w:rsid w:val="006E6FF8"/>
    <w:rsid w:val="00712834"/>
    <w:rsid w:val="0071384F"/>
    <w:rsid w:val="00721BC8"/>
    <w:rsid w:val="00727258"/>
    <w:rsid w:val="0073494A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1BF"/>
    <w:rsid w:val="00816EA4"/>
    <w:rsid w:val="0082019A"/>
    <w:rsid w:val="008341FB"/>
    <w:rsid w:val="00883737"/>
    <w:rsid w:val="00884C9E"/>
    <w:rsid w:val="008D3A86"/>
    <w:rsid w:val="008D524D"/>
    <w:rsid w:val="008E50C7"/>
    <w:rsid w:val="008F2B62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1348"/>
    <w:rsid w:val="00963B9C"/>
    <w:rsid w:val="00971F01"/>
    <w:rsid w:val="00980AC4"/>
    <w:rsid w:val="00990CED"/>
    <w:rsid w:val="00993884"/>
    <w:rsid w:val="009A4B24"/>
    <w:rsid w:val="009B63E6"/>
    <w:rsid w:val="009C0858"/>
    <w:rsid w:val="009C4E02"/>
    <w:rsid w:val="009C76AA"/>
    <w:rsid w:val="009D198D"/>
    <w:rsid w:val="009D2175"/>
    <w:rsid w:val="009D4C46"/>
    <w:rsid w:val="009D676C"/>
    <w:rsid w:val="009F1316"/>
    <w:rsid w:val="009F2B96"/>
    <w:rsid w:val="009F527D"/>
    <w:rsid w:val="00A0222F"/>
    <w:rsid w:val="00A02297"/>
    <w:rsid w:val="00A233DA"/>
    <w:rsid w:val="00A30216"/>
    <w:rsid w:val="00A33576"/>
    <w:rsid w:val="00A40774"/>
    <w:rsid w:val="00A51E71"/>
    <w:rsid w:val="00A527F9"/>
    <w:rsid w:val="00A6113F"/>
    <w:rsid w:val="00A7709D"/>
    <w:rsid w:val="00A8091E"/>
    <w:rsid w:val="00A84B37"/>
    <w:rsid w:val="00A8549A"/>
    <w:rsid w:val="00AA2C37"/>
    <w:rsid w:val="00AA3920"/>
    <w:rsid w:val="00AA6F71"/>
    <w:rsid w:val="00AB4DFD"/>
    <w:rsid w:val="00AB72B8"/>
    <w:rsid w:val="00AD3D3C"/>
    <w:rsid w:val="00AF52D2"/>
    <w:rsid w:val="00AF7FFE"/>
    <w:rsid w:val="00B1392F"/>
    <w:rsid w:val="00B2669F"/>
    <w:rsid w:val="00B3763D"/>
    <w:rsid w:val="00B432C3"/>
    <w:rsid w:val="00B54579"/>
    <w:rsid w:val="00B555FD"/>
    <w:rsid w:val="00B55897"/>
    <w:rsid w:val="00B620E1"/>
    <w:rsid w:val="00B65D8D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37494"/>
    <w:rsid w:val="00C41CB6"/>
    <w:rsid w:val="00C45AB4"/>
    <w:rsid w:val="00C56198"/>
    <w:rsid w:val="00C564E7"/>
    <w:rsid w:val="00C60DC5"/>
    <w:rsid w:val="00C83977"/>
    <w:rsid w:val="00CC2CBB"/>
    <w:rsid w:val="00CD7387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56D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0E90"/>
    <w:rsid w:val="00E92ADD"/>
    <w:rsid w:val="00E945C1"/>
    <w:rsid w:val="00E97321"/>
    <w:rsid w:val="00EA330C"/>
    <w:rsid w:val="00EA67E7"/>
    <w:rsid w:val="00EA7D41"/>
    <w:rsid w:val="00EB3E79"/>
    <w:rsid w:val="00EB557F"/>
    <w:rsid w:val="00EC5F73"/>
    <w:rsid w:val="00EE31B0"/>
    <w:rsid w:val="00EF7D4E"/>
    <w:rsid w:val="00F043D3"/>
    <w:rsid w:val="00F05D01"/>
    <w:rsid w:val="00F26ECC"/>
    <w:rsid w:val="00F3434F"/>
    <w:rsid w:val="00F34973"/>
    <w:rsid w:val="00F401B4"/>
    <w:rsid w:val="00F40A08"/>
    <w:rsid w:val="00F45001"/>
    <w:rsid w:val="00F47276"/>
    <w:rsid w:val="00F52E4E"/>
    <w:rsid w:val="00F54352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A508F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purl.org/dc/elements/1.1/"/>
    <ds:schemaRef ds:uri="035e97a8-7486-4082-94c4-ab983c563e82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16B100D7-5CD5-4711-A6E1-9F23ACB50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203</TotalTime>
  <Pages>2</Pages>
  <Words>584</Words>
  <Characters>3328</Characters>
  <Application>Microsoft Office Word</Application>
  <DocSecurity>8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Karamali, Jawad</cp:lastModifiedBy>
  <cp:revision>14</cp:revision>
  <cp:lastPrinted>2016-08-03T15:29:00Z</cp:lastPrinted>
  <dcterms:created xsi:type="dcterms:W3CDTF">2017-04-21T20:12:00Z</dcterms:created>
  <dcterms:modified xsi:type="dcterms:W3CDTF">2017-05-02T18:40:00Z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