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5FD71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5D587AE4" w14:textId="13124857" w:rsidR="00364A22" w:rsidRDefault="0060052A" w:rsidP="007479CB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March</w:t>
      </w:r>
      <w:r w:rsidR="00B62B61">
        <w:rPr>
          <w:rFonts w:ascii="Arial" w:hAnsi="Arial" w:cs="Arial"/>
          <w:sz w:val="20"/>
        </w:rPr>
        <w:t xml:space="preserve"> </w:t>
      </w:r>
      <w:r w:rsidR="00A56843">
        <w:rPr>
          <w:rFonts w:ascii="Arial" w:hAnsi="Arial" w:cs="Arial"/>
          <w:sz w:val="20"/>
        </w:rPr>
        <w:t>22,</w:t>
      </w:r>
      <w:r w:rsidR="007479CB">
        <w:rPr>
          <w:rFonts w:ascii="Arial" w:hAnsi="Arial" w:cs="Arial"/>
          <w:sz w:val="20"/>
        </w:rPr>
        <w:t xml:space="preserve"> 2017</w:t>
      </w:r>
      <w:bookmarkStart w:id="0" w:name="_GoBack"/>
      <w:bookmarkEnd w:id="0"/>
    </w:p>
    <w:p w14:paraId="266F686D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1B05F125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4E00E039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22E03FC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FFAB625" w14:textId="77777777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7479CB">
        <w:rPr>
          <w:rFonts w:ascii="Arial" w:hAnsi="Arial" w:cs="Arial"/>
          <w:sz w:val="20"/>
          <w:szCs w:val="18"/>
        </w:rPr>
        <w:t>17DPP00111</w:t>
      </w:r>
    </w:p>
    <w:p w14:paraId="202A538E" w14:textId="77777777"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7479CB">
        <w:rPr>
          <w:rFonts w:ascii="Arial" w:hAnsi="Arial" w:cs="Arial"/>
          <w:b/>
          <w:szCs w:val="18"/>
        </w:rPr>
        <w:t>T0114 – Library &amp; School Supplies</w:t>
      </w:r>
    </w:p>
    <w:p w14:paraId="399EC321" w14:textId="77777777" w:rsidR="007479CB" w:rsidRPr="007479CB" w:rsidRDefault="007479CB" w:rsidP="007479CB"/>
    <w:p w14:paraId="1AB0A1C8" w14:textId="77777777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7479CB">
        <w:rPr>
          <w:rFonts w:ascii="Arial" w:hAnsi="Arial" w:cs="Arial"/>
          <w:i w:val="0"/>
          <w:sz w:val="20"/>
          <w:szCs w:val="18"/>
        </w:rPr>
        <w:t>1</w:t>
      </w:r>
    </w:p>
    <w:p w14:paraId="053B3280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5A37D84F" w14:textId="77777777" w:rsidR="00057DF1" w:rsidRDefault="007D1D98" w:rsidP="007D1D98">
      <w:pPr>
        <w:tabs>
          <w:tab w:val="left" w:pos="0"/>
        </w:tabs>
        <w:rPr>
          <w:rFonts w:ascii="Arial" w:hAnsi="Arial" w:cs="Arial"/>
        </w:rPr>
      </w:pPr>
      <w:r w:rsidRPr="00A56843">
        <w:rPr>
          <w:rFonts w:ascii="Arial" w:hAnsi="Arial" w:cs="Arial"/>
        </w:rPr>
        <w:t>The following constitutes Bid Amendment {Addendum} #</w:t>
      </w:r>
      <w:r w:rsidR="007479CB" w:rsidRPr="00A56843">
        <w:rPr>
          <w:rFonts w:ascii="Arial" w:hAnsi="Arial" w:cs="Arial"/>
        </w:rPr>
        <w:t>1</w:t>
      </w:r>
      <w:r w:rsidRPr="00A56843">
        <w:rPr>
          <w:rFonts w:ascii="Arial" w:hAnsi="Arial" w:cs="Arial"/>
        </w:rPr>
        <w:t xml:space="preserve"> to the above referenced </w:t>
      </w:r>
      <w:r w:rsidR="00502120" w:rsidRPr="00A56843">
        <w:rPr>
          <w:rFonts w:ascii="Arial" w:hAnsi="Arial" w:cs="Arial"/>
        </w:rPr>
        <w:t>Bid S</w:t>
      </w:r>
      <w:r w:rsidR="00260851" w:rsidRPr="00A56843">
        <w:rPr>
          <w:rFonts w:ascii="Arial" w:hAnsi="Arial" w:cs="Arial"/>
        </w:rPr>
        <w:t>olicitation {RFP}</w:t>
      </w:r>
      <w:r w:rsidR="00A56843" w:rsidRPr="00A56843">
        <w:rPr>
          <w:rFonts w:ascii="Arial" w:hAnsi="Arial" w:cs="Arial"/>
        </w:rPr>
        <w:t xml:space="preserve">.  </w:t>
      </w:r>
    </w:p>
    <w:p w14:paraId="5658FE7E" w14:textId="77777777" w:rsidR="00057DF1" w:rsidRDefault="00057DF1" w:rsidP="007D1D98">
      <w:pPr>
        <w:tabs>
          <w:tab w:val="left" w:pos="0"/>
        </w:tabs>
        <w:rPr>
          <w:rFonts w:ascii="Arial" w:hAnsi="Arial" w:cs="Arial"/>
        </w:rPr>
      </w:pPr>
    </w:p>
    <w:p w14:paraId="5165A6E7" w14:textId="2A537FEE" w:rsidR="00A233DA" w:rsidRPr="00A56843" w:rsidRDefault="00A56843" w:rsidP="007D1D98">
      <w:pPr>
        <w:tabs>
          <w:tab w:val="left" w:pos="0"/>
        </w:tabs>
        <w:rPr>
          <w:rFonts w:ascii="Arial" w:hAnsi="Arial" w:cs="Arial"/>
        </w:rPr>
      </w:pPr>
      <w:r w:rsidRPr="00A56843">
        <w:rPr>
          <w:rFonts w:ascii="Arial" w:hAnsi="Arial" w:cs="Arial"/>
        </w:rPr>
        <w:t xml:space="preserve">The following </w:t>
      </w:r>
      <w:r w:rsidR="00057DF1">
        <w:rPr>
          <w:rFonts w:ascii="Arial" w:hAnsi="Arial" w:cs="Arial"/>
        </w:rPr>
        <w:t>revisions</w:t>
      </w:r>
      <w:r w:rsidRPr="00A56843">
        <w:rPr>
          <w:rFonts w:ascii="Arial" w:hAnsi="Arial" w:cs="Arial"/>
        </w:rPr>
        <w:t xml:space="preserve"> have been completed</w:t>
      </w:r>
      <w:r w:rsidR="00260851" w:rsidRPr="00A56843">
        <w:rPr>
          <w:rFonts w:ascii="Arial" w:hAnsi="Arial" w:cs="Arial"/>
        </w:rPr>
        <w:t>:</w:t>
      </w:r>
    </w:p>
    <w:p w14:paraId="43C0C29C" w14:textId="77777777" w:rsidR="00A233DA" w:rsidRPr="00A56843" w:rsidRDefault="007D1D98" w:rsidP="007D1D98">
      <w:pPr>
        <w:tabs>
          <w:tab w:val="left" w:pos="0"/>
        </w:tabs>
        <w:rPr>
          <w:rFonts w:ascii="Arial" w:hAnsi="Arial" w:cs="Arial"/>
        </w:rPr>
      </w:pPr>
      <w:r w:rsidRPr="00A56843">
        <w:rPr>
          <w:rFonts w:ascii="Arial" w:hAnsi="Arial" w:cs="Arial"/>
        </w:rPr>
        <w:t xml:space="preserve">  </w:t>
      </w:r>
    </w:p>
    <w:p w14:paraId="33237A95" w14:textId="0C988F71" w:rsidR="007D1D98" w:rsidRPr="00A56843" w:rsidRDefault="00A56843" w:rsidP="00A56843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A56843">
        <w:rPr>
          <w:rFonts w:ascii="Arial" w:hAnsi="Arial" w:cs="Arial"/>
        </w:rPr>
        <w:t>Allow Electronic Response changed from "No" to "Yes".</w:t>
      </w:r>
    </w:p>
    <w:p w14:paraId="3A3FAD09" w14:textId="77777777" w:rsidR="00A56843" w:rsidRPr="00A56843" w:rsidRDefault="00A56843" w:rsidP="00A56843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73228788" w14:textId="77777777" w:rsidR="007D1D98" w:rsidRPr="00A56843" w:rsidRDefault="007D1D98" w:rsidP="007D1D98">
      <w:pPr>
        <w:tabs>
          <w:tab w:val="left" w:pos="0"/>
        </w:tabs>
        <w:rPr>
          <w:rFonts w:ascii="Arial" w:hAnsi="Arial" w:cs="Arial"/>
        </w:rPr>
      </w:pPr>
      <w:r w:rsidRPr="00A56843">
        <w:rPr>
          <w:rFonts w:ascii="Arial" w:hAnsi="Arial" w:cs="Arial"/>
        </w:rPr>
        <w:t xml:space="preserve">It is the sole responsibility of the </w:t>
      </w:r>
      <w:r w:rsidR="009C76AA" w:rsidRPr="00A56843">
        <w:rPr>
          <w:rFonts w:ascii="Arial" w:hAnsi="Arial" w:cs="Arial"/>
        </w:rPr>
        <w:t>V</w:t>
      </w:r>
      <w:r w:rsidRPr="00A56843">
        <w:rPr>
          <w:rFonts w:ascii="Arial" w:hAnsi="Arial" w:cs="Arial"/>
        </w:rPr>
        <w:t>endor {</w:t>
      </w:r>
      <w:r w:rsidR="009C76AA" w:rsidRPr="00A56843">
        <w:rPr>
          <w:rFonts w:ascii="Arial" w:hAnsi="Arial" w:cs="Arial"/>
        </w:rPr>
        <w:t>B</w:t>
      </w:r>
      <w:r w:rsidRPr="00A56843">
        <w:rPr>
          <w:rFonts w:ascii="Arial" w:hAnsi="Arial" w:cs="Arial"/>
        </w:rPr>
        <w:t>idder} to be knowledgeable of all of the additions, deletions, clarificat</w:t>
      </w:r>
      <w:r w:rsidR="00502120" w:rsidRPr="00A56843">
        <w:rPr>
          <w:rFonts w:ascii="Arial" w:hAnsi="Arial" w:cs="Arial"/>
        </w:rPr>
        <w:t>ions, and modifications to the Bid S</w:t>
      </w:r>
      <w:r w:rsidRPr="00A56843">
        <w:rPr>
          <w:rFonts w:ascii="Arial" w:hAnsi="Arial" w:cs="Arial"/>
        </w:rPr>
        <w:t>olicitation {RFP} and/or the New Jersey Standard Terms a</w:t>
      </w:r>
      <w:r w:rsidR="00502120" w:rsidRPr="00A56843">
        <w:rPr>
          <w:rFonts w:ascii="Arial" w:hAnsi="Arial" w:cs="Arial"/>
        </w:rPr>
        <w:t>nd Conditions relative to this Bid S</w:t>
      </w:r>
      <w:r w:rsidRPr="00A56843">
        <w:rPr>
          <w:rFonts w:ascii="Arial" w:hAnsi="Arial" w:cs="Arial"/>
        </w:rPr>
        <w:t xml:space="preserve">olicitation {RFP} as set forth in all </w:t>
      </w:r>
      <w:r w:rsidR="00490B0F" w:rsidRPr="00A56843">
        <w:rPr>
          <w:rFonts w:ascii="Arial" w:hAnsi="Arial" w:cs="Arial"/>
        </w:rPr>
        <w:t>B</w:t>
      </w:r>
      <w:r w:rsidRPr="00A56843">
        <w:rPr>
          <w:rFonts w:ascii="Arial" w:hAnsi="Arial" w:cs="Arial"/>
        </w:rPr>
        <w:t xml:space="preserve">id </w:t>
      </w:r>
      <w:r w:rsidR="00490B0F" w:rsidRPr="00A56843">
        <w:rPr>
          <w:rFonts w:ascii="Arial" w:hAnsi="Arial" w:cs="Arial"/>
        </w:rPr>
        <w:t>A</w:t>
      </w:r>
      <w:r w:rsidRPr="00A56843">
        <w:rPr>
          <w:rFonts w:ascii="Arial" w:hAnsi="Arial" w:cs="Arial"/>
        </w:rPr>
        <w:t>mendments {</w:t>
      </w:r>
      <w:r w:rsidR="00490B0F" w:rsidRPr="00A56843">
        <w:rPr>
          <w:rFonts w:ascii="Arial" w:hAnsi="Arial" w:cs="Arial"/>
        </w:rPr>
        <w:t>A</w:t>
      </w:r>
      <w:r w:rsidRPr="00A56843">
        <w:rPr>
          <w:rFonts w:ascii="Arial" w:hAnsi="Arial" w:cs="Arial"/>
        </w:rPr>
        <w:t xml:space="preserve">ddenda}. </w:t>
      </w:r>
    </w:p>
    <w:p w14:paraId="0EB671B5" w14:textId="77777777" w:rsidR="007D1D98" w:rsidRPr="00A56843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834E5A1" w14:textId="77777777" w:rsidR="007D1D98" w:rsidRPr="00A56843" w:rsidRDefault="007D1D98" w:rsidP="007D1D98">
      <w:pPr>
        <w:tabs>
          <w:tab w:val="left" w:pos="0"/>
        </w:tabs>
        <w:rPr>
          <w:rFonts w:ascii="Arial" w:hAnsi="Arial" w:cs="Arial"/>
        </w:rPr>
      </w:pPr>
      <w:r w:rsidRPr="00A56843">
        <w:rPr>
          <w:rFonts w:ascii="Arial" w:hAnsi="Arial" w:cs="Arial"/>
        </w:rPr>
        <w:t>All other instructions</w:t>
      </w:r>
      <w:r w:rsidR="00502120" w:rsidRPr="00A56843">
        <w:rPr>
          <w:rFonts w:ascii="Arial" w:hAnsi="Arial" w:cs="Arial"/>
        </w:rPr>
        <w:t>, terms, and conditions of the Bid S</w:t>
      </w:r>
      <w:r w:rsidRPr="00A56843">
        <w:rPr>
          <w:rFonts w:ascii="Arial" w:hAnsi="Arial" w:cs="Arial"/>
        </w:rPr>
        <w:t>olicitation {RFP} shall remain the same.</w:t>
      </w:r>
    </w:p>
    <w:p w14:paraId="47B6F253" w14:textId="6598B109" w:rsidR="007D1D98" w:rsidRPr="00D90C20" w:rsidRDefault="007D1D98" w:rsidP="00A5684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D9CC0" w14:textId="77777777" w:rsidR="009C1EAF" w:rsidRDefault="009C1EAF">
      <w:r>
        <w:separator/>
      </w:r>
    </w:p>
  </w:endnote>
  <w:endnote w:type="continuationSeparator" w:id="0">
    <w:p w14:paraId="1CA9A30C" w14:textId="77777777" w:rsidR="009C1EAF" w:rsidRDefault="009C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93C442" w14:textId="77777777" w:rsidR="009C1EAF" w:rsidRDefault="009C1E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8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DCFF4D" w14:textId="77777777" w:rsidR="009C1EAF" w:rsidRDefault="009C1E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56E21" w14:textId="77777777" w:rsidR="009C1EAF" w:rsidRDefault="009C1E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00E23CA" wp14:editId="097FC0A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E3FA1" w14:textId="77777777" w:rsidR="009C1EAF" w:rsidRPr="003048CF" w:rsidRDefault="009C1E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0E23C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50E3FA1" w14:textId="77777777" w:rsidR="009C1EAF" w:rsidRPr="003048CF" w:rsidRDefault="009C1E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8F85F" w14:textId="77777777" w:rsidR="009C1EAF" w:rsidRDefault="009C1EAF">
      <w:r>
        <w:separator/>
      </w:r>
    </w:p>
  </w:footnote>
  <w:footnote w:type="continuationSeparator" w:id="0">
    <w:p w14:paraId="06187045" w14:textId="77777777" w:rsidR="009C1EAF" w:rsidRDefault="009C1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A0B29" w14:textId="77777777" w:rsidR="009C1EAF" w:rsidRDefault="009C1EAF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2A638E2D" wp14:editId="4852157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9B0B12" w14:textId="77777777" w:rsidR="009C1EAF" w:rsidRPr="00C162F6" w:rsidRDefault="009C1EAF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2D048FF3" w14:textId="77777777" w:rsidR="009C1EAF" w:rsidRPr="006C7B09" w:rsidRDefault="009C1EAF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23133206" w14:textId="77777777" w:rsidR="009C1EAF" w:rsidRPr="006C7B09" w:rsidRDefault="009C1EAF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3272D45E" w14:textId="77777777" w:rsidR="009C1EAF" w:rsidRDefault="009C1EAF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14:paraId="7A49D8DC" w14:textId="77777777" w:rsidR="009C1EAF" w:rsidRPr="006C7B09" w:rsidRDefault="009C1EAF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7E117165" w14:textId="77777777" w:rsidR="009C1EAF" w:rsidRPr="006C7B09" w:rsidRDefault="009C1EAF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7E382B18" w14:textId="28E3F040" w:rsidR="009C1EAF" w:rsidRPr="006C7B09" w:rsidRDefault="009C1EAF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         </w:t>
    </w:r>
    <w:r w:rsidR="00CB7A77">
      <w:rPr>
        <w:color w:val="000080"/>
      </w:rPr>
      <w:t xml:space="preserve"> </w:t>
    </w:r>
    <w:r>
      <w:rPr>
        <w:smallCaps/>
        <w:color w:val="000080"/>
      </w:rPr>
      <w:t>Maurice Griffin</w:t>
    </w:r>
  </w:p>
  <w:p w14:paraId="4BDA3E37" w14:textId="4B848FEE" w:rsidR="009C1EAF" w:rsidRPr="00C162F6" w:rsidRDefault="009C1EAF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</w:t>
    </w:r>
    <w:r w:rsidR="00CB7A77">
      <w:rPr>
        <w:i/>
        <w:smallCaps w:val="0"/>
        <w:color w:val="000080"/>
        <w:sz w:val="20"/>
      </w:rPr>
      <w:t xml:space="preserve"> </w:t>
    </w:r>
    <w:r>
      <w:rPr>
        <w:i/>
        <w:smallCaps w:val="0"/>
        <w:color w:val="000080"/>
        <w:sz w:val="20"/>
      </w:rPr>
      <w:t xml:space="preserve"> </w:t>
    </w:r>
    <w:r w:rsidR="00CB7A77">
      <w:rPr>
        <w:i/>
        <w:smallCaps w:val="0"/>
        <w:color w:val="000080"/>
        <w:sz w:val="20"/>
      </w:rPr>
      <w:t xml:space="preserve"> </w:t>
    </w:r>
    <w:r>
      <w:rPr>
        <w:i/>
        <w:smallCaps w:val="0"/>
        <w:color w:val="000080"/>
        <w:sz w:val="20"/>
      </w:rPr>
      <w:t>Acting Director</w:t>
    </w:r>
  </w:p>
  <w:p w14:paraId="0E919F9F" w14:textId="77777777" w:rsidR="009C1EAF" w:rsidRDefault="009C1EA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20FB9"/>
    <w:multiLevelType w:val="hybridMultilevel"/>
    <w:tmpl w:val="C7FE1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0aoipFAmgzHrQJ9y1jdGx36PiuW2xyUiy/bbXd5tMHJCBnw6xIFKMvAG9MdXH66KBzSVKSDrN8uANu94lmeknA==" w:salt="xX9A6omC+HmtV20ffw+zr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5879"/>
    <w:rsid w:val="00047D11"/>
    <w:rsid w:val="00047D91"/>
    <w:rsid w:val="00052193"/>
    <w:rsid w:val="00052433"/>
    <w:rsid w:val="000555F2"/>
    <w:rsid w:val="00057C1F"/>
    <w:rsid w:val="00057DF1"/>
    <w:rsid w:val="000608DA"/>
    <w:rsid w:val="0006149B"/>
    <w:rsid w:val="00080562"/>
    <w:rsid w:val="00087AC7"/>
    <w:rsid w:val="000919CB"/>
    <w:rsid w:val="00092C6F"/>
    <w:rsid w:val="000B1CB3"/>
    <w:rsid w:val="000B50D7"/>
    <w:rsid w:val="000C3964"/>
    <w:rsid w:val="000C5914"/>
    <w:rsid w:val="000C7991"/>
    <w:rsid w:val="000D0811"/>
    <w:rsid w:val="000D48C8"/>
    <w:rsid w:val="000F21AF"/>
    <w:rsid w:val="000F23E5"/>
    <w:rsid w:val="001036B6"/>
    <w:rsid w:val="001130EC"/>
    <w:rsid w:val="001236A1"/>
    <w:rsid w:val="001265C6"/>
    <w:rsid w:val="00134DDA"/>
    <w:rsid w:val="00144ED7"/>
    <w:rsid w:val="00160E56"/>
    <w:rsid w:val="00162ADF"/>
    <w:rsid w:val="00190229"/>
    <w:rsid w:val="00194DDF"/>
    <w:rsid w:val="001C69A0"/>
    <w:rsid w:val="001D1ABC"/>
    <w:rsid w:val="001F34F3"/>
    <w:rsid w:val="001F3761"/>
    <w:rsid w:val="0020175D"/>
    <w:rsid w:val="00201C62"/>
    <w:rsid w:val="00202F19"/>
    <w:rsid w:val="0021056B"/>
    <w:rsid w:val="0022691E"/>
    <w:rsid w:val="00233F11"/>
    <w:rsid w:val="00242174"/>
    <w:rsid w:val="002532A4"/>
    <w:rsid w:val="00257D6E"/>
    <w:rsid w:val="00260851"/>
    <w:rsid w:val="00271544"/>
    <w:rsid w:val="002745C5"/>
    <w:rsid w:val="00277BF3"/>
    <w:rsid w:val="00285BF3"/>
    <w:rsid w:val="002B4E30"/>
    <w:rsid w:val="002C1484"/>
    <w:rsid w:val="002C54B7"/>
    <w:rsid w:val="002C562E"/>
    <w:rsid w:val="002D59F0"/>
    <w:rsid w:val="002E2F92"/>
    <w:rsid w:val="002F1449"/>
    <w:rsid w:val="0030343D"/>
    <w:rsid w:val="003048CF"/>
    <w:rsid w:val="00305B6D"/>
    <w:rsid w:val="00312D7D"/>
    <w:rsid w:val="003215D7"/>
    <w:rsid w:val="00322697"/>
    <w:rsid w:val="00326DC4"/>
    <w:rsid w:val="0032707C"/>
    <w:rsid w:val="0034145A"/>
    <w:rsid w:val="0034222F"/>
    <w:rsid w:val="00360A1B"/>
    <w:rsid w:val="00364A22"/>
    <w:rsid w:val="00372C16"/>
    <w:rsid w:val="0037646A"/>
    <w:rsid w:val="00391DE8"/>
    <w:rsid w:val="0039648D"/>
    <w:rsid w:val="003A76EC"/>
    <w:rsid w:val="003B1D63"/>
    <w:rsid w:val="003D02FC"/>
    <w:rsid w:val="003D730C"/>
    <w:rsid w:val="003D747D"/>
    <w:rsid w:val="003F0C0C"/>
    <w:rsid w:val="003F2A90"/>
    <w:rsid w:val="003F7837"/>
    <w:rsid w:val="00403A37"/>
    <w:rsid w:val="004127D2"/>
    <w:rsid w:val="00417A2E"/>
    <w:rsid w:val="004315E8"/>
    <w:rsid w:val="00434AAF"/>
    <w:rsid w:val="004355EF"/>
    <w:rsid w:val="0043667E"/>
    <w:rsid w:val="00436D34"/>
    <w:rsid w:val="00437030"/>
    <w:rsid w:val="00446F52"/>
    <w:rsid w:val="004558A9"/>
    <w:rsid w:val="0046377C"/>
    <w:rsid w:val="00476106"/>
    <w:rsid w:val="004839CC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3E8"/>
    <w:rsid w:val="004F3C89"/>
    <w:rsid w:val="004F542C"/>
    <w:rsid w:val="00502120"/>
    <w:rsid w:val="00503CDA"/>
    <w:rsid w:val="005175DC"/>
    <w:rsid w:val="00521FFF"/>
    <w:rsid w:val="005271D3"/>
    <w:rsid w:val="00530EFA"/>
    <w:rsid w:val="0053372D"/>
    <w:rsid w:val="00534C15"/>
    <w:rsid w:val="005363F5"/>
    <w:rsid w:val="0054470E"/>
    <w:rsid w:val="0054794A"/>
    <w:rsid w:val="00560578"/>
    <w:rsid w:val="005654E0"/>
    <w:rsid w:val="005663AD"/>
    <w:rsid w:val="00567F16"/>
    <w:rsid w:val="00572F24"/>
    <w:rsid w:val="005748C4"/>
    <w:rsid w:val="00576276"/>
    <w:rsid w:val="0058187A"/>
    <w:rsid w:val="005840EA"/>
    <w:rsid w:val="0058635F"/>
    <w:rsid w:val="0059343B"/>
    <w:rsid w:val="005B7B28"/>
    <w:rsid w:val="005C4BD1"/>
    <w:rsid w:val="005C7FAA"/>
    <w:rsid w:val="005D1FD3"/>
    <w:rsid w:val="005D5F8B"/>
    <w:rsid w:val="005E1921"/>
    <w:rsid w:val="005E1D20"/>
    <w:rsid w:val="005E3AEA"/>
    <w:rsid w:val="005E7D9D"/>
    <w:rsid w:val="005F358F"/>
    <w:rsid w:val="005F3A74"/>
    <w:rsid w:val="0060052A"/>
    <w:rsid w:val="00603A3C"/>
    <w:rsid w:val="00610AAA"/>
    <w:rsid w:val="00610ADE"/>
    <w:rsid w:val="00617A94"/>
    <w:rsid w:val="006262F3"/>
    <w:rsid w:val="00633A83"/>
    <w:rsid w:val="00646784"/>
    <w:rsid w:val="00670FCB"/>
    <w:rsid w:val="006848B7"/>
    <w:rsid w:val="0068795C"/>
    <w:rsid w:val="006A3DE5"/>
    <w:rsid w:val="006A47AF"/>
    <w:rsid w:val="006B3833"/>
    <w:rsid w:val="006B654C"/>
    <w:rsid w:val="006B669B"/>
    <w:rsid w:val="006B74DC"/>
    <w:rsid w:val="006C37AB"/>
    <w:rsid w:val="006C5427"/>
    <w:rsid w:val="006C5FC5"/>
    <w:rsid w:val="006D2967"/>
    <w:rsid w:val="006D3789"/>
    <w:rsid w:val="006D6EE7"/>
    <w:rsid w:val="006E6FF8"/>
    <w:rsid w:val="006F2D7A"/>
    <w:rsid w:val="006F57F3"/>
    <w:rsid w:val="007003FE"/>
    <w:rsid w:val="00700803"/>
    <w:rsid w:val="00710847"/>
    <w:rsid w:val="00711A44"/>
    <w:rsid w:val="007120DD"/>
    <w:rsid w:val="0071384F"/>
    <w:rsid w:val="00721BC8"/>
    <w:rsid w:val="007271EF"/>
    <w:rsid w:val="00730A6C"/>
    <w:rsid w:val="00734427"/>
    <w:rsid w:val="007479CB"/>
    <w:rsid w:val="007677A8"/>
    <w:rsid w:val="00773C7D"/>
    <w:rsid w:val="00776521"/>
    <w:rsid w:val="00776D84"/>
    <w:rsid w:val="007779A0"/>
    <w:rsid w:val="00780679"/>
    <w:rsid w:val="007826CD"/>
    <w:rsid w:val="00785AFC"/>
    <w:rsid w:val="0079567A"/>
    <w:rsid w:val="007A05DF"/>
    <w:rsid w:val="007A453A"/>
    <w:rsid w:val="007A5014"/>
    <w:rsid w:val="007A5F35"/>
    <w:rsid w:val="007B3802"/>
    <w:rsid w:val="007C06FF"/>
    <w:rsid w:val="007C22BC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06A0E"/>
    <w:rsid w:val="008137DB"/>
    <w:rsid w:val="00815E39"/>
    <w:rsid w:val="00816EA4"/>
    <w:rsid w:val="0082019A"/>
    <w:rsid w:val="00826702"/>
    <w:rsid w:val="008342FF"/>
    <w:rsid w:val="008438C6"/>
    <w:rsid w:val="00862407"/>
    <w:rsid w:val="0086289E"/>
    <w:rsid w:val="00883737"/>
    <w:rsid w:val="00884C9E"/>
    <w:rsid w:val="0088619B"/>
    <w:rsid w:val="008C7747"/>
    <w:rsid w:val="008D3A86"/>
    <w:rsid w:val="008D4F2C"/>
    <w:rsid w:val="008D6973"/>
    <w:rsid w:val="008E4B9F"/>
    <w:rsid w:val="008E50C7"/>
    <w:rsid w:val="008F5A5F"/>
    <w:rsid w:val="008F6D3D"/>
    <w:rsid w:val="008F75E9"/>
    <w:rsid w:val="0091092B"/>
    <w:rsid w:val="00912FF8"/>
    <w:rsid w:val="00913F18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938"/>
    <w:rsid w:val="00990CED"/>
    <w:rsid w:val="00992CA2"/>
    <w:rsid w:val="00993884"/>
    <w:rsid w:val="00996932"/>
    <w:rsid w:val="00997AA0"/>
    <w:rsid w:val="009B63E6"/>
    <w:rsid w:val="009C0858"/>
    <w:rsid w:val="009C1EAF"/>
    <w:rsid w:val="009C4E02"/>
    <w:rsid w:val="009C76AA"/>
    <w:rsid w:val="009D087F"/>
    <w:rsid w:val="009D198D"/>
    <w:rsid w:val="009D2175"/>
    <w:rsid w:val="009D676C"/>
    <w:rsid w:val="009F1316"/>
    <w:rsid w:val="009F527D"/>
    <w:rsid w:val="00A0222F"/>
    <w:rsid w:val="00A02297"/>
    <w:rsid w:val="00A0337E"/>
    <w:rsid w:val="00A05CBF"/>
    <w:rsid w:val="00A233DA"/>
    <w:rsid w:val="00A30216"/>
    <w:rsid w:val="00A40774"/>
    <w:rsid w:val="00A422CB"/>
    <w:rsid w:val="00A50CF2"/>
    <w:rsid w:val="00A51E71"/>
    <w:rsid w:val="00A527F9"/>
    <w:rsid w:val="00A56843"/>
    <w:rsid w:val="00A6113F"/>
    <w:rsid w:val="00A71326"/>
    <w:rsid w:val="00A8091E"/>
    <w:rsid w:val="00A82E03"/>
    <w:rsid w:val="00A8549A"/>
    <w:rsid w:val="00AA2C37"/>
    <w:rsid w:val="00AA3920"/>
    <w:rsid w:val="00AA4852"/>
    <w:rsid w:val="00AB72B8"/>
    <w:rsid w:val="00AD3D3C"/>
    <w:rsid w:val="00AF7AF1"/>
    <w:rsid w:val="00B1392F"/>
    <w:rsid w:val="00B167E3"/>
    <w:rsid w:val="00B2669F"/>
    <w:rsid w:val="00B3763D"/>
    <w:rsid w:val="00B432C3"/>
    <w:rsid w:val="00B54579"/>
    <w:rsid w:val="00B555FD"/>
    <w:rsid w:val="00B55897"/>
    <w:rsid w:val="00B619E0"/>
    <w:rsid w:val="00B623D6"/>
    <w:rsid w:val="00B62B61"/>
    <w:rsid w:val="00B664C5"/>
    <w:rsid w:val="00B7192C"/>
    <w:rsid w:val="00B842BD"/>
    <w:rsid w:val="00B92AC8"/>
    <w:rsid w:val="00B9391C"/>
    <w:rsid w:val="00B93BD7"/>
    <w:rsid w:val="00B94666"/>
    <w:rsid w:val="00BA54E9"/>
    <w:rsid w:val="00BC21C1"/>
    <w:rsid w:val="00BC4F10"/>
    <w:rsid w:val="00BC7C61"/>
    <w:rsid w:val="00BD378C"/>
    <w:rsid w:val="00BD693F"/>
    <w:rsid w:val="00BE77F7"/>
    <w:rsid w:val="00BF5170"/>
    <w:rsid w:val="00C021F8"/>
    <w:rsid w:val="00C06423"/>
    <w:rsid w:val="00C06550"/>
    <w:rsid w:val="00C12A48"/>
    <w:rsid w:val="00C16006"/>
    <w:rsid w:val="00C16273"/>
    <w:rsid w:val="00C162F6"/>
    <w:rsid w:val="00C27093"/>
    <w:rsid w:val="00C34732"/>
    <w:rsid w:val="00C40627"/>
    <w:rsid w:val="00C41CB6"/>
    <w:rsid w:val="00C45AB4"/>
    <w:rsid w:val="00C56198"/>
    <w:rsid w:val="00C564E7"/>
    <w:rsid w:val="00C60DC5"/>
    <w:rsid w:val="00C6149E"/>
    <w:rsid w:val="00C80416"/>
    <w:rsid w:val="00C83977"/>
    <w:rsid w:val="00CA0EF3"/>
    <w:rsid w:val="00CA1ED9"/>
    <w:rsid w:val="00CB0EAA"/>
    <w:rsid w:val="00CB7A77"/>
    <w:rsid w:val="00CC2CBB"/>
    <w:rsid w:val="00CE1914"/>
    <w:rsid w:val="00CF3D21"/>
    <w:rsid w:val="00D02B85"/>
    <w:rsid w:val="00D057E9"/>
    <w:rsid w:val="00D2037F"/>
    <w:rsid w:val="00D33ABD"/>
    <w:rsid w:val="00D33B5E"/>
    <w:rsid w:val="00D41F5B"/>
    <w:rsid w:val="00D54D8D"/>
    <w:rsid w:val="00D55DDC"/>
    <w:rsid w:val="00D6148A"/>
    <w:rsid w:val="00D705AB"/>
    <w:rsid w:val="00D75306"/>
    <w:rsid w:val="00D91263"/>
    <w:rsid w:val="00D91B32"/>
    <w:rsid w:val="00D96404"/>
    <w:rsid w:val="00DC72EC"/>
    <w:rsid w:val="00DD6116"/>
    <w:rsid w:val="00DF4E98"/>
    <w:rsid w:val="00E001C4"/>
    <w:rsid w:val="00E02D77"/>
    <w:rsid w:val="00E02E9B"/>
    <w:rsid w:val="00E1253F"/>
    <w:rsid w:val="00E14372"/>
    <w:rsid w:val="00E14B7B"/>
    <w:rsid w:val="00E35E58"/>
    <w:rsid w:val="00E4324D"/>
    <w:rsid w:val="00E4652C"/>
    <w:rsid w:val="00E53143"/>
    <w:rsid w:val="00E61D3A"/>
    <w:rsid w:val="00E64C53"/>
    <w:rsid w:val="00E67791"/>
    <w:rsid w:val="00E76F39"/>
    <w:rsid w:val="00E7753F"/>
    <w:rsid w:val="00E807AD"/>
    <w:rsid w:val="00E90D91"/>
    <w:rsid w:val="00E91205"/>
    <w:rsid w:val="00E92ADD"/>
    <w:rsid w:val="00E945C1"/>
    <w:rsid w:val="00E97321"/>
    <w:rsid w:val="00EA330C"/>
    <w:rsid w:val="00EB0A78"/>
    <w:rsid w:val="00EB3E79"/>
    <w:rsid w:val="00EB557F"/>
    <w:rsid w:val="00EC5F73"/>
    <w:rsid w:val="00EE31B0"/>
    <w:rsid w:val="00EF7D4E"/>
    <w:rsid w:val="00F0286E"/>
    <w:rsid w:val="00F043D3"/>
    <w:rsid w:val="00F0592F"/>
    <w:rsid w:val="00F05D01"/>
    <w:rsid w:val="00F3434F"/>
    <w:rsid w:val="00F34973"/>
    <w:rsid w:val="00F4002C"/>
    <w:rsid w:val="00F401B4"/>
    <w:rsid w:val="00F40A08"/>
    <w:rsid w:val="00F45DB7"/>
    <w:rsid w:val="00F47276"/>
    <w:rsid w:val="00F52E4E"/>
    <w:rsid w:val="00F752D1"/>
    <w:rsid w:val="00F75EFF"/>
    <w:rsid w:val="00F76CA6"/>
    <w:rsid w:val="00FA0A5A"/>
    <w:rsid w:val="00FA1383"/>
    <w:rsid w:val="00FA59AD"/>
    <w:rsid w:val="00FA7242"/>
    <w:rsid w:val="00FB2462"/>
    <w:rsid w:val="00FB6B05"/>
    <w:rsid w:val="00FC529C"/>
    <w:rsid w:val="00FD5F98"/>
    <w:rsid w:val="00FE68D7"/>
    <w:rsid w:val="00FF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69F142A"/>
  <w15:docId w15:val="{9F702609-AFC5-4D0A-8701-9F8100A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4558A9"/>
    <w:rPr>
      <w:color w:val="0000FF" w:themeColor="hyperlink"/>
      <w:u w:val="single"/>
    </w:rPr>
  </w:style>
  <w:style w:type="character" w:styleId="IntenseEmphasis">
    <w:name w:val="Intense Emphasis"/>
    <w:uiPriority w:val="21"/>
    <w:qFormat/>
    <w:rsid w:val="004127D2"/>
    <w:rPr>
      <w:b/>
      <w:bCs/>
      <w:i/>
      <w:iCs/>
      <w:color w:val="4F81BD"/>
    </w:rPr>
  </w:style>
  <w:style w:type="paragraph" w:styleId="NormalWeb">
    <w:name w:val="Normal (Web)"/>
    <w:basedOn w:val="Normal"/>
    <w:uiPriority w:val="99"/>
    <w:unhideWhenUsed/>
    <w:rsid w:val="000608DA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D6973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D6973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8F8CB481-DC38-40AF-AE18-965D4E72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219</TotalTime>
  <Pages>1</Pages>
  <Words>117</Words>
  <Characters>673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Karamali, Jawad</cp:lastModifiedBy>
  <cp:revision>18</cp:revision>
  <cp:lastPrinted>2017-03-28T20:11:00Z</cp:lastPrinted>
  <dcterms:created xsi:type="dcterms:W3CDTF">2017-03-28T20:03:00Z</dcterms:created>
  <dcterms:modified xsi:type="dcterms:W3CDTF">2017-04-04T13:10:00Z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