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85FD71" w14:textId="77777777"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14:paraId="5D587AE4" w14:textId="32E3E367" w:rsidR="00364A22" w:rsidRPr="00A95A20" w:rsidRDefault="003F7313" w:rsidP="00385399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April 6</w:t>
      </w:r>
      <w:r w:rsidR="00DA1899">
        <w:rPr>
          <w:rFonts w:ascii="Arial" w:hAnsi="Arial" w:cs="Arial"/>
          <w:sz w:val="20"/>
        </w:rPr>
        <w:t>, 2017</w:t>
      </w:r>
    </w:p>
    <w:p w14:paraId="266F686D" w14:textId="77777777" w:rsidR="00364A22" w:rsidRPr="00A95A20" w:rsidRDefault="00364A22" w:rsidP="00364A22">
      <w:pPr>
        <w:rPr>
          <w:rFonts w:ascii="NewCenturySchlbk" w:hAnsi="NewCenturySchlbk"/>
        </w:rPr>
      </w:pPr>
    </w:p>
    <w:p w14:paraId="1B05F125" w14:textId="77777777" w:rsidR="00364A22" w:rsidRPr="00A95A20" w:rsidRDefault="00364A22" w:rsidP="00364A22">
      <w:pPr>
        <w:rPr>
          <w:rFonts w:ascii="Arial" w:hAnsi="Arial" w:cs="Arial"/>
        </w:rPr>
      </w:pPr>
    </w:p>
    <w:p w14:paraId="4E00E039" w14:textId="77777777" w:rsidR="007D1D98" w:rsidRPr="00A95A20" w:rsidRDefault="007D1D98" w:rsidP="007D1D98">
      <w:pPr>
        <w:tabs>
          <w:tab w:val="left" w:pos="0"/>
        </w:tabs>
        <w:outlineLvl w:val="0"/>
        <w:rPr>
          <w:rFonts w:ascii="Arial" w:hAnsi="Arial" w:cs="Arial"/>
        </w:rPr>
      </w:pPr>
      <w:r w:rsidRPr="00A95A20">
        <w:rPr>
          <w:rFonts w:ascii="Arial" w:hAnsi="Arial" w:cs="Arial"/>
        </w:rPr>
        <w:t xml:space="preserve">To: All Interested Vendors {Bidders} </w:t>
      </w:r>
    </w:p>
    <w:p w14:paraId="22E03FC2" w14:textId="77777777" w:rsidR="007D1D98" w:rsidRPr="00A95A20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FFAB625" w14:textId="77777777" w:rsidR="007D1D98" w:rsidRPr="00A95A20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A95A20">
        <w:rPr>
          <w:rFonts w:ascii="Arial" w:hAnsi="Arial" w:cs="Arial"/>
          <w:sz w:val="20"/>
        </w:rPr>
        <w:t xml:space="preserve">Re:  Bid Solicitation {RFP} # </w:t>
      </w:r>
      <w:r w:rsidR="007479CB" w:rsidRPr="00A95A20">
        <w:rPr>
          <w:rFonts w:ascii="Arial" w:hAnsi="Arial" w:cs="Arial"/>
          <w:sz w:val="20"/>
        </w:rPr>
        <w:t>17DPP00111</w:t>
      </w:r>
    </w:p>
    <w:p w14:paraId="202A538E" w14:textId="77777777" w:rsidR="007D1D98" w:rsidRPr="00A95A20" w:rsidRDefault="007D1D98" w:rsidP="007D1D98">
      <w:pPr>
        <w:rPr>
          <w:rFonts w:ascii="Arial" w:hAnsi="Arial" w:cs="Arial"/>
          <w:b/>
        </w:rPr>
      </w:pPr>
      <w:r w:rsidRPr="00A95A20">
        <w:t xml:space="preserve">       </w:t>
      </w:r>
      <w:r w:rsidR="007479CB" w:rsidRPr="00A95A20">
        <w:rPr>
          <w:rFonts w:ascii="Arial" w:hAnsi="Arial" w:cs="Arial"/>
          <w:b/>
        </w:rPr>
        <w:t>T0114 – Library &amp; School Supplies</w:t>
      </w:r>
    </w:p>
    <w:p w14:paraId="399EC321" w14:textId="77777777" w:rsidR="007479CB" w:rsidRPr="00A95A20" w:rsidRDefault="007479CB" w:rsidP="007479CB"/>
    <w:p w14:paraId="365BDB73" w14:textId="31254D95" w:rsidR="00A95A20" w:rsidRPr="00DA1899" w:rsidRDefault="00A95A20" w:rsidP="00A95A20">
      <w:pPr>
        <w:spacing w:after="120"/>
        <w:rPr>
          <w:rFonts w:ascii="Arial" w:hAnsi="Arial" w:cs="Arial"/>
          <w:color w:val="FF0000"/>
        </w:rPr>
      </w:pPr>
      <w:r w:rsidRPr="00DA1899">
        <w:rPr>
          <w:rFonts w:ascii="Arial" w:hAnsi="Arial" w:cs="Arial"/>
          <w:color w:val="FF0000"/>
        </w:rPr>
        <w:t>Revised Proposal Submission Due Date:  April 25, 2017 (2:00 P.M. Ea</w:t>
      </w:r>
      <w:bookmarkStart w:id="0" w:name="_GoBack"/>
      <w:bookmarkEnd w:id="0"/>
      <w:r w:rsidRPr="00DA1899">
        <w:rPr>
          <w:rFonts w:ascii="Arial" w:hAnsi="Arial" w:cs="Arial"/>
          <w:color w:val="FF0000"/>
        </w:rPr>
        <w:t>stern Standard Time)</w:t>
      </w:r>
    </w:p>
    <w:p w14:paraId="0AB7559B" w14:textId="77777777" w:rsidR="00A95A20" w:rsidRPr="00A95A20" w:rsidRDefault="00A95A20" w:rsidP="007479CB"/>
    <w:p w14:paraId="1AB0A1C8" w14:textId="7EE43890" w:rsidR="007D1D98" w:rsidRPr="00A95A20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A95A20">
        <w:rPr>
          <w:rFonts w:ascii="Arial" w:hAnsi="Arial" w:cs="Arial"/>
          <w:i w:val="0"/>
          <w:sz w:val="20"/>
        </w:rPr>
        <w:t>Bid Amendment {</w:t>
      </w:r>
      <w:r w:rsidR="00A233DA" w:rsidRPr="00A95A20">
        <w:rPr>
          <w:rFonts w:ascii="Arial" w:hAnsi="Arial" w:cs="Arial"/>
          <w:i w:val="0"/>
          <w:sz w:val="20"/>
        </w:rPr>
        <w:t>Addendum</w:t>
      </w:r>
      <w:r w:rsidRPr="00A95A20">
        <w:rPr>
          <w:rFonts w:ascii="Arial" w:hAnsi="Arial" w:cs="Arial"/>
          <w:i w:val="0"/>
          <w:sz w:val="20"/>
        </w:rPr>
        <w:t>} #</w:t>
      </w:r>
      <w:r w:rsidR="00385399" w:rsidRPr="00A95A20">
        <w:rPr>
          <w:rFonts w:ascii="Arial" w:hAnsi="Arial" w:cs="Arial"/>
          <w:i w:val="0"/>
          <w:sz w:val="20"/>
        </w:rPr>
        <w:t>3</w:t>
      </w:r>
    </w:p>
    <w:p w14:paraId="053B3280" w14:textId="77777777" w:rsidR="00364A22" w:rsidRPr="00A95A20" w:rsidRDefault="00364A22" w:rsidP="00364A22">
      <w:pPr>
        <w:tabs>
          <w:tab w:val="left" w:pos="0"/>
        </w:tabs>
        <w:rPr>
          <w:rFonts w:ascii="NewCenturySchlbk" w:hAnsi="NewCenturySchlbk"/>
        </w:rPr>
      </w:pPr>
    </w:p>
    <w:p w14:paraId="3A3FAD09" w14:textId="7DC9F42D" w:rsidR="00A56843" w:rsidRPr="00DA1899" w:rsidRDefault="007D1D98" w:rsidP="00A95A20">
      <w:pPr>
        <w:tabs>
          <w:tab w:val="left" w:pos="0"/>
        </w:tabs>
        <w:jc w:val="both"/>
        <w:rPr>
          <w:rFonts w:ascii="Arial" w:hAnsi="Arial" w:cs="Arial"/>
          <w:color w:val="FF0000"/>
        </w:rPr>
      </w:pPr>
      <w:r w:rsidRPr="00A95A20">
        <w:rPr>
          <w:rFonts w:ascii="Arial" w:hAnsi="Arial" w:cs="Arial"/>
        </w:rPr>
        <w:t>The following constitutes Bid Amendment {Addendum} #</w:t>
      </w:r>
      <w:r w:rsidR="00A95A20" w:rsidRPr="00A95A20">
        <w:rPr>
          <w:rFonts w:ascii="Arial" w:hAnsi="Arial" w:cs="Arial"/>
        </w:rPr>
        <w:t>3</w:t>
      </w:r>
      <w:r w:rsidRPr="00A95A20">
        <w:rPr>
          <w:rFonts w:ascii="Arial" w:hAnsi="Arial" w:cs="Arial"/>
        </w:rPr>
        <w:t xml:space="preserve"> to the above referenced </w:t>
      </w:r>
      <w:r w:rsidR="00502120" w:rsidRPr="00A95A20">
        <w:rPr>
          <w:rFonts w:ascii="Arial" w:hAnsi="Arial" w:cs="Arial"/>
        </w:rPr>
        <w:t>Bid S</w:t>
      </w:r>
      <w:r w:rsidR="00260851" w:rsidRPr="00A95A20">
        <w:rPr>
          <w:rFonts w:ascii="Arial" w:hAnsi="Arial" w:cs="Arial"/>
        </w:rPr>
        <w:t>olicitation {RFP}</w:t>
      </w:r>
      <w:r w:rsidR="00A56843" w:rsidRPr="00A95A20">
        <w:rPr>
          <w:rFonts w:ascii="Arial" w:hAnsi="Arial" w:cs="Arial"/>
        </w:rPr>
        <w:t>.</w:t>
      </w:r>
      <w:r w:rsidR="00A95A20">
        <w:rPr>
          <w:rFonts w:ascii="Arial" w:hAnsi="Arial" w:cs="Arial"/>
        </w:rPr>
        <w:t xml:space="preserve">  P</w:t>
      </w:r>
      <w:r w:rsidR="00A95A20" w:rsidRPr="00A95A20">
        <w:rPr>
          <w:rFonts w:ascii="Arial" w:hAnsi="Arial" w:cs="Arial"/>
        </w:rPr>
        <w:t xml:space="preserve">lease note that the proposal submission due date has been changed to </w:t>
      </w:r>
      <w:r w:rsidR="00A362B6" w:rsidRPr="00DA1899">
        <w:rPr>
          <w:rFonts w:ascii="Arial" w:hAnsi="Arial" w:cs="Arial"/>
          <w:color w:val="FF0000"/>
        </w:rPr>
        <w:t xml:space="preserve">April 25, 2017 </w:t>
      </w:r>
      <w:r w:rsidR="00A95A20" w:rsidRPr="00DA1899">
        <w:rPr>
          <w:rFonts w:ascii="Arial" w:hAnsi="Arial" w:cs="Arial"/>
          <w:color w:val="FF0000"/>
        </w:rPr>
        <w:t>(2:00 P.M. Eastern Standard Time).</w:t>
      </w:r>
    </w:p>
    <w:p w14:paraId="31548393" w14:textId="77777777" w:rsidR="00A95A20" w:rsidRPr="00A95A20" w:rsidRDefault="00A95A20" w:rsidP="00A95A20">
      <w:pPr>
        <w:tabs>
          <w:tab w:val="left" w:pos="0"/>
        </w:tabs>
        <w:jc w:val="both"/>
        <w:rPr>
          <w:rFonts w:ascii="Arial" w:hAnsi="Arial" w:cs="Arial"/>
        </w:rPr>
      </w:pPr>
    </w:p>
    <w:p w14:paraId="73228788" w14:textId="77777777" w:rsidR="007D1D98" w:rsidRPr="00A95A20" w:rsidRDefault="007D1D98" w:rsidP="00DA1899">
      <w:pPr>
        <w:tabs>
          <w:tab w:val="left" w:pos="0"/>
        </w:tabs>
        <w:jc w:val="both"/>
        <w:rPr>
          <w:rFonts w:ascii="Arial" w:hAnsi="Arial" w:cs="Arial"/>
        </w:rPr>
      </w:pPr>
      <w:r w:rsidRPr="00A95A20">
        <w:rPr>
          <w:rFonts w:ascii="Arial" w:hAnsi="Arial" w:cs="Arial"/>
        </w:rPr>
        <w:t xml:space="preserve">It is the sole responsibility of the </w:t>
      </w:r>
      <w:r w:rsidR="009C76AA" w:rsidRPr="00A95A20">
        <w:rPr>
          <w:rFonts w:ascii="Arial" w:hAnsi="Arial" w:cs="Arial"/>
        </w:rPr>
        <w:t>V</w:t>
      </w:r>
      <w:r w:rsidRPr="00A95A20">
        <w:rPr>
          <w:rFonts w:ascii="Arial" w:hAnsi="Arial" w:cs="Arial"/>
        </w:rPr>
        <w:t>endor {</w:t>
      </w:r>
      <w:r w:rsidR="009C76AA" w:rsidRPr="00A95A20">
        <w:rPr>
          <w:rFonts w:ascii="Arial" w:hAnsi="Arial" w:cs="Arial"/>
        </w:rPr>
        <w:t>B</w:t>
      </w:r>
      <w:r w:rsidRPr="00A95A20">
        <w:rPr>
          <w:rFonts w:ascii="Arial" w:hAnsi="Arial" w:cs="Arial"/>
        </w:rPr>
        <w:t>idder} to be knowledgeable of all of the additions, deletions, clarificat</w:t>
      </w:r>
      <w:r w:rsidR="00502120" w:rsidRPr="00A95A20">
        <w:rPr>
          <w:rFonts w:ascii="Arial" w:hAnsi="Arial" w:cs="Arial"/>
        </w:rPr>
        <w:t>ions, and modifications to the Bid S</w:t>
      </w:r>
      <w:r w:rsidRPr="00A95A20">
        <w:rPr>
          <w:rFonts w:ascii="Arial" w:hAnsi="Arial" w:cs="Arial"/>
        </w:rPr>
        <w:t>olicitation {RFP} and/or the New Jersey Standard Terms a</w:t>
      </w:r>
      <w:r w:rsidR="00502120" w:rsidRPr="00A95A20">
        <w:rPr>
          <w:rFonts w:ascii="Arial" w:hAnsi="Arial" w:cs="Arial"/>
        </w:rPr>
        <w:t>nd Conditions relative to this Bid S</w:t>
      </w:r>
      <w:r w:rsidRPr="00A95A20">
        <w:rPr>
          <w:rFonts w:ascii="Arial" w:hAnsi="Arial" w:cs="Arial"/>
        </w:rPr>
        <w:t xml:space="preserve">olicitation {RFP} as set forth in all </w:t>
      </w:r>
      <w:r w:rsidR="00490B0F" w:rsidRPr="00A95A20">
        <w:rPr>
          <w:rFonts w:ascii="Arial" w:hAnsi="Arial" w:cs="Arial"/>
        </w:rPr>
        <w:t>B</w:t>
      </w:r>
      <w:r w:rsidRPr="00A95A20">
        <w:rPr>
          <w:rFonts w:ascii="Arial" w:hAnsi="Arial" w:cs="Arial"/>
        </w:rPr>
        <w:t xml:space="preserve">id </w:t>
      </w:r>
      <w:r w:rsidR="00490B0F" w:rsidRPr="00A95A20">
        <w:rPr>
          <w:rFonts w:ascii="Arial" w:hAnsi="Arial" w:cs="Arial"/>
        </w:rPr>
        <w:t>A</w:t>
      </w:r>
      <w:r w:rsidRPr="00A95A20">
        <w:rPr>
          <w:rFonts w:ascii="Arial" w:hAnsi="Arial" w:cs="Arial"/>
        </w:rPr>
        <w:t>mendments {</w:t>
      </w:r>
      <w:r w:rsidR="00490B0F" w:rsidRPr="00A95A20">
        <w:rPr>
          <w:rFonts w:ascii="Arial" w:hAnsi="Arial" w:cs="Arial"/>
        </w:rPr>
        <w:t>A</w:t>
      </w:r>
      <w:r w:rsidRPr="00A95A20">
        <w:rPr>
          <w:rFonts w:ascii="Arial" w:hAnsi="Arial" w:cs="Arial"/>
        </w:rPr>
        <w:t xml:space="preserve">ddenda}. </w:t>
      </w:r>
    </w:p>
    <w:p w14:paraId="0EB671B5" w14:textId="77777777" w:rsidR="007D1D98" w:rsidRPr="00A95A20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834E5A1" w14:textId="77777777" w:rsidR="007D1D98" w:rsidRPr="00A95A20" w:rsidRDefault="007D1D98" w:rsidP="007D1D98">
      <w:pPr>
        <w:tabs>
          <w:tab w:val="left" w:pos="0"/>
        </w:tabs>
        <w:rPr>
          <w:rFonts w:ascii="Arial" w:hAnsi="Arial" w:cs="Arial"/>
        </w:rPr>
      </w:pPr>
      <w:r w:rsidRPr="00A95A20">
        <w:rPr>
          <w:rFonts w:ascii="Arial" w:hAnsi="Arial" w:cs="Arial"/>
        </w:rPr>
        <w:t>All other instructions</w:t>
      </w:r>
      <w:r w:rsidR="00502120" w:rsidRPr="00A95A20">
        <w:rPr>
          <w:rFonts w:ascii="Arial" w:hAnsi="Arial" w:cs="Arial"/>
        </w:rPr>
        <w:t>, terms, and conditions of the Bid S</w:t>
      </w:r>
      <w:r w:rsidRPr="00A95A20">
        <w:rPr>
          <w:rFonts w:ascii="Arial" w:hAnsi="Arial" w:cs="Arial"/>
        </w:rPr>
        <w:t>olicitation {RFP} shall remain the same.</w:t>
      </w:r>
    </w:p>
    <w:p w14:paraId="47B6F253" w14:textId="6598B109" w:rsidR="007D1D98" w:rsidRPr="00D90C20" w:rsidRDefault="007D1D98" w:rsidP="00A56843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D90C20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3D9CC0" w14:textId="77777777" w:rsidR="009C1EAF" w:rsidRDefault="009C1EAF">
      <w:r>
        <w:separator/>
      </w:r>
    </w:p>
  </w:endnote>
  <w:endnote w:type="continuationSeparator" w:id="0">
    <w:p w14:paraId="1CA9A30C" w14:textId="77777777" w:rsidR="009C1EAF" w:rsidRDefault="009C1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93C442" w14:textId="77777777" w:rsidR="009C1EAF" w:rsidRDefault="009C1EA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684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DCFF4D" w14:textId="77777777" w:rsidR="009C1EAF" w:rsidRDefault="009C1EA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F56E21" w14:textId="77777777" w:rsidR="009C1EAF" w:rsidRDefault="009C1EAF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00E23CA" wp14:editId="097FC0A5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E3FA1" w14:textId="77777777" w:rsidR="009C1EAF" w:rsidRPr="003048CF" w:rsidRDefault="009C1EAF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0E23CA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50E3FA1" w14:textId="77777777" w:rsidR="009C1EAF" w:rsidRPr="003048CF" w:rsidRDefault="009C1EAF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08F85F" w14:textId="77777777" w:rsidR="009C1EAF" w:rsidRDefault="009C1EAF">
      <w:r>
        <w:separator/>
      </w:r>
    </w:p>
  </w:footnote>
  <w:footnote w:type="continuationSeparator" w:id="0">
    <w:p w14:paraId="06187045" w14:textId="77777777" w:rsidR="009C1EAF" w:rsidRDefault="009C1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4A0B29" w14:textId="77777777" w:rsidR="009C1EAF" w:rsidRDefault="009C1EAF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2A638E2D" wp14:editId="48521576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E9B0B12" w14:textId="77777777" w:rsidR="009C1EAF" w:rsidRPr="00C162F6" w:rsidRDefault="009C1EAF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14:paraId="2D048FF3" w14:textId="77777777" w:rsidR="009C1EAF" w:rsidRPr="006C7B09" w:rsidRDefault="009C1EAF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23133206" w14:textId="77777777" w:rsidR="009C1EAF" w:rsidRPr="006C7B09" w:rsidRDefault="009C1EAF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14:paraId="3272D45E" w14:textId="77777777" w:rsidR="009C1EAF" w:rsidRDefault="009C1EAF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      </w:t>
    </w:r>
    <w:r w:rsidRPr="006C7B09">
      <w:rPr>
        <w:i/>
        <w:color w:val="000080"/>
      </w:rPr>
      <w:t>State Treasurer</w:t>
    </w:r>
  </w:p>
  <w:p w14:paraId="7A49D8DC" w14:textId="77777777" w:rsidR="009C1EAF" w:rsidRPr="006C7B09" w:rsidRDefault="009C1EAF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14:paraId="7E117165" w14:textId="77777777" w:rsidR="009C1EAF" w:rsidRPr="006C7B09" w:rsidRDefault="009C1EAF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14:paraId="7E382B18" w14:textId="28E3F040" w:rsidR="009C1EAF" w:rsidRPr="006C7B09" w:rsidRDefault="009C1EAF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         </w:t>
    </w:r>
    <w:r w:rsidR="00CB7A77">
      <w:rPr>
        <w:color w:val="000080"/>
      </w:rPr>
      <w:t xml:space="preserve"> </w:t>
    </w:r>
    <w:r>
      <w:rPr>
        <w:smallCaps/>
        <w:color w:val="000080"/>
      </w:rPr>
      <w:t>Maurice Griffin</w:t>
    </w:r>
  </w:p>
  <w:p w14:paraId="4BDA3E37" w14:textId="4B848FEE" w:rsidR="009C1EAF" w:rsidRPr="00C162F6" w:rsidRDefault="009C1EAF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</w:t>
    </w:r>
    <w:r w:rsidR="00CB7A77">
      <w:rPr>
        <w:i/>
        <w:smallCaps w:val="0"/>
        <w:color w:val="000080"/>
        <w:sz w:val="20"/>
      </w:rPr>
      <w:t xml:space="preserve"> </w:t>
    </w:r>
    <w:r>
      <w:rPr>
        <w:i/>
        <w:smallCaps w:val="0"/>
        <w:color w:val="000080"/>
        <w:sz w:val="20"/>
      </w:rPr>
      <w:t xml:space="preserve"> </w:t>
    </w:r>
    <w:r w:rsidR="00CB7A77">
      <w:rPr>
        <w:i/>
        <w:smallCaps w:val="0"/>
        <w:color w:val="000080"/>
        <w:sz w:val="20"/>
      </w:rPr>
      <w:t xml:space="preserve"> </w:t>
    </w:r>
    <w:r>
      <w:rPr>
        <w:i/>
        <w:smallCaps w:val="0"/>
        <w:color w:val="000080"/>
        <w:sz w:val="20"/>
      </w:rPr>
      <w:t>Acting Director</w:t>
    </w:r>
  </w:p>
  <w:p w14:paraId="0E919F9F" w14:textId="77777777" w:rsidR="009C1EAF" w:rsidRDefault="009C1EA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C20FB9"/>
    <w:multiLevelType w:val="hybridMultilevel"/>
    <w:tmpl w:val="C7FE1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9giAGxf7eqprwAK0O0ML9dsTLYBzIo10+VDGJCU9urbWqOa650G1/YjrNObj7OcJTHtW/hkIEGVtCIF8qBa0WQ==" w:salt="c5IHkAIw0PoOrhMnJDX1rA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5879"/>
    <w:rsid w:val="00047D11"/>
    <w:rsid w:val="00047D91"/>
    <w:rsid w:val="00052193"/>
    <w:rsid w:val="00052433"/>
    <w:rsid w:val="00054D1B"/>
    <w:rsid w:val="000555F2"/>
    <w:rsid w:val="00057C1F"/>
    <w:rsid w:val="00057DF1"/>
    <w:rsid w:val="000608DA"/>
    <w:rsid w:val="0006149B"/>
    <w:rsid w:val="00080562"/>
    <w:rsid w:val="00087AC7"/>
    <w:rsid w:val="000919CB"/>
    <w:rsid w:val="00092C6F"/>
    <w:rsid w:val="000B1CB3"/>
    <w:rsid w:val="000B50D7"/>
    <w:rsid w:val="000C3964"/>
    <w:rsid w:val="000C5914"/>
    <w:rsid w:val="000C7991"/>
    <w:rsid w:val="000D0811"/>
    <w:rsid w:val="000D48C8"/>
    <w:rsid w:val="000F21AF"/>
    <w:rsid w:val="000F23E5"/>
    <w:rsid w:val="001036B6"/>
    <w:rsid w:val="001130EC"/>
    <w:rsid w:val="001236A1"/>
    <w:rsid w:val="001265C6"/>
    <w:rsid w:val="00134DDA"/>
    <w:rsid w:val="00144ED7"/>
    <w:rsid w:val="00160E56"/>
    <w:rsid w:val="00162ADF"/>
    <w:rsid w:val="00190229"/>
    <w:rsid w:val="00194DDF"/>
    <w:rsid w:val="001C69A0"/>
    <w:rsid w:val="001D1ABC"/>
    <w:rsid w:val="001F34F3"/>
    <w:rsid w:val="001F3761"/>
    <w:rsid w:val="0020175D"/>
    <w:rsid w:val="00201C62"/>
    <w:rsid w:val="00202F19"/>
    <w:rsid w:val="0021056B"/>
    <w:rsid w:val="0022691E"/>
    <w:rsid w:val="00233F11"/>
    <w:rsid w:val="00242174"/>
    <w:rsid w:val="002532A4"/>
    <w:rsid w:val="00257D6E"/>
    <w:rsid w:val="00260851"/>
    <w:rsid w:val="00271544"/>
    <w:rsid w:val="002745C5"/>
    <w:rsid w:val="00277BF3"/>
    <w:rsid w:val="00285BF3"/>
    <w:rsid w:val="002B4C76"/>
    <w:rsid w:val="002B4E30"/>
    <w:rsid w:val="002C1484"/>
    <w:rsid w:val="002C54B7"/>
    <w:rsid w:val="002C562E"/>
    <w:rsid w:val="002D59F0"/>
    <w:rsid w:val="002E2F92"/>
    <w:rsid w:val="002F1449"/>
    <w:rsid w:val="0030343D"/>
    <w:rsid w:val="003048CF"/>
    <w:rsid w:val="00305B6D"/>
    <w:rsid w:val="00312D7D"/>
    <w:rsid w:val="003215D7"/>
    <w:rsid w:val="00322697"/>
    <w:rsid w:val="00326DC4"/>
    <w:rsid w:val="0032707C"/>
    <w:rsid w:val="0034145A"/>
    <w:rsid w:val="0034222F"/>
    <w:rsid w:val="00360A1B"/>
    <w:rsid w:val="00364A22"/>
    <w:rsid w:val="00372C16"/>
    <w:rsid w:val="0037646A"/>
    <w:rsid w:val="00385399"/>
    <w:rsid w:val="00391DE8"/>
    <w:rsid w:val="0039648D"/>
    <w:rsid w:val="003A76EC"/>
    <w:rsid w:val="003B1D63"/>
    <w:rsid w:val="003D02FC"/>
    <w:rsid w:val="003D730C"/>
    <w:rsid w:val="003D747D"/>
    <w:rsid w:val="003F0C0C"/>
    <w:rsid w:val="003F2A90"/>
    <w:rsid w:val="003F7313"/>
    <w:rsid w:val="003F7837"/>
    <w:rsid w:val="00403A37"/>
    <w:rsid w:val="004127D2"/>
    <w:rsid w:val="00417A2E"/>
    <w:rsid w:val="004315E8"/>
    <w:rsid w:val="00434AAF"/>
    <w:rsid w:val="004355EF"/>
    <w:rsid w:val="0043667E"/>
    <w:rsid w:val="00436D34"/>
    <w:rsid w:val="00437030"/>
    <w:rsid w:val="00446F52"/>
    <w:rsid w:val="004558A9"/>
    <w:rsid w:val="0046377C"/>
    <w:rsid w:val="00476106"/>
    <w:rsid w:val="004839CC"/>
    <w:rsid w:val="00490B0F"/>
    <w:rsid w:val="004A0576"/>
    <w:rsid w:val="004A121D"/>
    <w:rsid w:val="004A7DA7"/>
    <w:rsid w:val="004B37D8"/>
    <w:rsid w:val="004C13A5"/>
    <w:rsid w:val="004C417C"/>
    <w:rsid w:val="004D39D7"/>
    <w:rsid w:val="004E32C5"/>
    <w:rsid w:val="004E725B"/>
    <w:rsid w:val="004F03E8"/>
    <w:rsid w:val="004F3C89"/>
    <w:rsid w:val="004F542C"/>
    <w:rsid w:val="00502120"/>
    <w:rsid w:val="00503CDA"/>
    <w:rsid w:val="005175DC"/>
    <w:rsid w:val="00521FFF"/>
    <w:rsid w:val="005271D3"/>
    <w:rsid w:val="00530EFA"/>
    <w:rsid w:val="0053372D"/>
    <w:rsid w:val="00534C15"/>
    <w:rsid w:val="005363F5"/>
    <w:rsid w:val="0054470E"/>
    <w:rsid w:val="0054794A"/>
    <w:rsid w:val="00560578"/>
    <w:rsid w:val="005654E0"/>
    <w:rsid w:val="005663AD"/>
    <w:rsid w:val="00567F16"/>
    <w:rsid w:val="00572F24"/>
    <w:rsid w:val="005748C4"/>
    <w:rsid w:val="00576276"/>
    <w:rsid w:val="0058187A"/>
    <w:rsid w:val="005840EA"/>
    <w:rsid w:val="0058635F"/>
    <w:rsid w:val="0059343B"/>
    <w:rsid w:val="005B7B28"/>
    <w:rsid w:val="005C4BD1"/>
    <w:rsid w:val="005C7FAA"/>
    <w:rsid w:val="005D1FD3"/>
    <w:rsid w:val="005D5F8B"/>
    <w:rsid w:val="005E1921"/>
    <w:rsid w:val="005E1D20"/>
    <w:rsid w:val="005E3AEA"/>
    <w:rsid w:val="005E7D9D"/>
    <w:rsid w:val="005F358F"/>
    <w:rsid w:val="005F3A74"/>
    <w:rsid w:val="0060052A"/>
    <w:rsid w:val="00603A3C"/>
    <w:rsid w:val="00610AAA"/>
    <w:rsid w:val="00610ADE"/>
    <w:rsid w:val="00617A94"/>
    <w:rsid w:val="006262F3"/>
    <w:rsid w:val="00633A83"/>
    <w:rsid w:val="00646784"/>
    <w:rsid w:val="00670FCB"/>
    <w:rsid w:val="006848B7"/>
    <w:rsid w:val="0068795C"/>
    <w:rsid w:val="006A3DE5"/>
    <w:rsid w:val="006A47AF"/>
    <w:rsid w:val="006B3833"/>
    <w:rsid w:val="006B654C"/>
    <w:rsid w:val="006B669B"/>
    <w:rsid w:val="006B74DC"/>
    <w:rsid w:val="006C37AB"/>
    <w:rsid w:val="006C5427"/>
    <w:rsid w:val="006C5FC5"/>
    <w:rsid w:val="006D2967"/>
    <w:rsid w:val="006D3789"/>
    <w:rsid w:val="006D6EE7"/>
    <w:rsid w:val="006E6FF8"/>
    <w:rsid w:val="006F2D7A"/>
    <w:rsid w:val="006F57F3"/>
    <w:rsid w:val="007003FE"/>
    <w:rsid w:val="00700803"/>
    <w:rsid w:val="00710847"/>
    <w:rsid w:val="00711A44"/>
    <w:rsid w:val="007120DD"/>
    <w:rsid w:val="0071384F"/>
    <w:rsid w:val="00721BC8"/>
    <w:rsid w:val="007271EF"/>
    <w:rsid w:val="00730A6C"/>
    <w:rsid w:val="00734427"/>
    <w:rsid w:val="007479CB"/>
    <w:rsid w:val="007677A8"/>
    <w:rsid w:val="00773C7D"/>
    <w:rsid w:val="00776521"/>
    <w:rsid w:val="00776D84"/>
    <w:rsid w:val="007779A0"/>
    <w:rsid w:val="00780679"/>
    <w:rsid w:val="007826CD"/>
    <w:rsid w:val="00785AFC"/>
    <w:rsid w:val="0079567A"/>
    <w:rsid w:val="007A05DF"/>
    <w:rsid w:val="007A453A"/>
    <w:rsid w:val="007A5014"/>
    <w:rsid w:val="007A5F35"/>
    <w:rsid w:val="007B3802"/>
    <w:rsid w:val="007C06FF"/>
    <w:rsid w:val="007C22BC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06A0E"/>
    <w:rsid w:val="008137DB"/>
    <w:rsid w:val="00815E39"/>
    <w:rsid w:val="00816EA4"/>
    <w:rsid w:val="0082019A"/>
    <w:rsid w:val="00826702"/>
    <w:rsid w:val="008342FF"/>
    <w:rsid w:val="008438C6"/>
    <w:rsid w:val="00862407"/>
    <w:rsid w:val="0086289E"/>
    <w:rsid w:val="00883737"/>
    <w:rsid w:val="00884C9E"/>
    <w:rsid w:val="0088619B"/>
    <w:rsid w:val="008C7747"/>
    <w:rsid w:val="008D3A86"/>
    <w:rsid w:val="008D4F2C"/>
    <w:rsid w:val="008D6973"/>
    <w:rsid w:val="008E4B9F"/>
    <w:rsid w:val="008E50C7"/>
    <w:rsid w:val="008F5A5F"/>
    <w:rsid w:val="008F6D3D"/>
    <w:rsid w:val="008F75E9"/>
    <w:rsid w:val="0091092B"/>
    <w:rsid w:val="00912FF8"/>
    <w:rsid w:val="00913F18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938"/>
    <w:rsid w:val="00990CED"/>
    <w:rsid w:val="00992CA2"/>
    <w:rsid w:val="00993884"/>
    <w:rsid w:val="00996932"/>
    <w:rsid w:val="00997AA0"/>
    <w:rsid w:val="009B63E6"/>
    <w:rsid w:val="009C0858"/>
    <w:rsid w:val="009C1EAF"/>
    <w:rsid w:val="009C4E02"/>
    <w:rsid w:val="009C76AA"/>
    <w:rsid w:val="009D087F"/>
    <w:rsid w:val="009D198D"/>
    <w:rsid w:val="009D2175"/>
    <w:rsid w:val="009D676C"/>
    <w:rsid w:val="009F1316"/>
    <w:rsid w:val="009F527D"/>
    <w:rsid w:val="00A0222F"/>
    <w:rsid w:val="00A02297"/>
    <w:rsid w:val="00A0337E"/>
    <w:rsid w:val="00A05CBF"/>
    <w:rsid w:val="00A233DA"/>
    <w:rsid w:val="00A30216"/>
    <w:rsid w:val="00A362B6"/>
    <w:rsid w:val="00A40774"/>
    <w:rsid w:val="00A422CB"/>
    <w:rsid w:val="00A50CF2"/>
    <w:rsid w:val="00A51E71"/>
    <w:rsid w:val="00A527F9"/>
    <w:rsid w:val="00A56843"/>
    <w:rsid w:val="00A6113F"/>
    <w:rsid w:val="00A71326"/>
    <w:rsid w:val="00A8091E"/>
    <w:rsid w:val="00A82E03"/>
    <w:rsid w:val="00A8549A"/>
    <w:rsid w:val="00A95A20"/>
    <w:rsid w:val="00AA2C37"/>
    <w:rsid w:val="00AA3920"/>
    <w:rsid w:val="00AA4852"/>
    <w:rsid w:val="00AB72B8"/>
    <w:rsid w:val="00AD3D3C"/>
    <w:rsid w:val="00AF7AF1"/>
    <w:rsid w:val="00B1392F"/>
    <w:rsid w:val="00B167E3"/>
    <w:rsid w:val="00B2669F"/>
    <w:rsid w:val="00B3763D"/>
    <w:rsid w:val="00B432C3"/>
    <w:rsid w:val="00B54579"/>
    <w:rsid w:val="00B555FD"/>
    <w:rsid w:val="00B55897"/>
    <w:rsid w:val="00B619E0"/>
    <w:rsid w:val="00B623D6"/>
    <w:rsid w:val="00B62B61"/>
    <w:rsid w:val="00B664C5"/>
    <w:rsid w:val="00B7192C"/>
    <w:rsid w:val="00B842BD"/>
    <w:rsid w:val="00B92AC8"/>
    <w:rsid w:val="00B9391C"/>
    <w:rsid w:val="00B93BD7"/>
    <w:rsid w:val="00B94666"/>
    <w:rsid w:val="00BA54E9"/>
    <w:rsid w:val="00BC21C1"/>
    <w:rsid w:val="00BC4F10"/>
    <w:rsid w:val="00BC7C61"/>
    <w:rsid w:val="00BD378C"/>
    <w:rsid w:val="00BD693F"/>
    <w:rsid w:val="00BE77F7"/>
    <w:rsid w:val="00BF5170"/>
    <w:rsid w:val="00C021F8"/>
    <w:rsid w:val="00C06423"/>
    <w:rsid w:val="00C06550"/>
    <w:rsid w:val="00C12A48"/>
    <w:rsid w:val="00C16006"/>
    <w:rsid w:val="00C16273"/>
    <w:rsid w:val="00C162F6"/>
    <w:rsid w:val="00C27093"/>
    <w:rsid w:val="00C34732"/>
    <w:rsid w:val="00C40627"/>
    <w:rsid w:val="00C41CB6"/>
    <w:rsid w:val="00C45AB4"/>
    <w:rsid w:val="00C56198"/>
    <w:rsid w:val="00C564E7"/>
    <w:rsid w:val="00C60DC5"/>
    <w:rsid w:val="00C6149E"/>
    <w:rsid w:val="00C80416"/>
    <w:rsid w:val="00C83977"/>
    <w:rsid w:val="00CA0EF3"/>
    <w:rsid w:val="00CA1ED9"/>
    <w:rsid w:val="00CB0EAA"/>
    <w:rsid w:val="00CB7A77"/>
    <w:rsid w:val="00CC2CBB"/>
    <w:rsid w:val="00CE1914"/>
    <w:rsid w:val="00CF3D21"/>
    <w:rsid w:val="00D02B85"/>
    <w:rsid w:val="00D057E9"/>
    <w:rsid w:val="00D2037F"/>
    <w:rsid w:val="00D33ABD"/>
    <w:rsid w:val="00D33B5E"/>
    <w:rsid w:val="00D41F5B"/>
    <w:rsid w:val="00D54D8D"/>
    <w:rsid w:val="00D55DDC"/>
    <w:rsid w:val="00D6148A"/>
    <w:rsid w:val="00D705AB"/>
    <w:rsid w:val="00D75306"/>
    <w:rsid w:val="00D91263"/>
    <w:rsid w:val="00D91B32"/>
    <w:rsid w:val="00D96404"/>
    <w:rsid w:val="00DA1899"/>
    <w:rsid w:val="00DC72EC"/>
    <w:rsid w:val="00DD6116"/>
    <w:rsid w:val="00DF4E98"/>
    <w:rsid w:val="00E001C4"/>
    <w:rsid w:val="00E02D77"/>
    <w:rsid w:val="00E02E9B"/>
    <w:rsid w:val="00E1253F"/>
    <w:rsid w:val="00E14372"/>
    <w:rsid w:val="00E14B7B"/>
    <w:rsid w:val="00E35E58"/>
    <w:rsid w:val="00E4324D"/>
    <w:rsid w:val="00E4652C"/>
    <w:rsid w:val="00E53143"/>
    <w:rsid w:val="00E61D3A"/>
    <w:rsid w:val="00E64C53"/>
    <w:rsid w:val="00E67791"/>
    <w:rsid w:val="00E76F39"/>
    <w:rsid w:val="00E7753F"/>
    <w:rsid w:val="00E807AD"/>
    <w:rsid w:val="00E90D91"/>
    <w:rsid w:val="00E91205"/>
    <w:rsid w:val="00E92ADD"/>
    <w:rsid w:val="00E945C1"/>
    <w:rsid w:val="00E97321"/>
    <w:rsid w:val="00EA330C"/>
    <w:rsid w:val="00EB0A78"/>
    <w:rsid w:val="00EB3E79"/>
    <w:rsid w:val="00EB557F"/>
    <w:rsid w:val="00EC5F73"/>
    <w:rsid w:val="00EE31B0"/>
    <w:rsid w:val="00EF7D4E"/>
    <w:rsid w:val="00F0286E"/>
    <w:rsid w:val="00F043D3"/>
    <w:rsid w:val="00F0592F"/>
    <w:rsid w:val="00F05D01"/>
    <w:rsid w:val="00F3434F"/>
    <w:rsid w:val="00F34973"/>
    <w:rsid w:val="00F4002C"/>
    <w:rsid w:val="00F401B4"/>
    <w:rsid w:val="00F40A08"/>
    <w:rsid w:val="00F45DB7"/>
    <w:rsid w:val="00F47276"/>
    <w:rsid w:val="00F52E4E"/>
    <w:rsid w:val="00F752D1"/>
    <w:rsid w:val="00F75EFF"/>
    <w:rsid w:val="00F76CA6"/>
    <w:rsid w:val="00FA0A5A"/>
    <w:rsid w:val="00FA1383"/>
    <w:rsid w:val="00FA59AD"/>
    <w:rsid w:val="00FA7242"/>
    <w:rsid w:val="00FB2462"/>
    <w:rsid w:val="00FB6B05"/>
    <w:rsid w:val="00FC529C"/>
    <w:rsid w:val="00FD5F98"/>
    <w:rsid w:val="00FE68D7"/>
    <w:rsid w:val="00FF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469F142A"/>
  <w15:docId w15:val="{9F702609-AFC5-4D0A-8701-9F8100A4D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nhideWhenUsed/>
    <w:rsid w:val="004558A9"/>
    <w:rPr>
      <w:color w:val="0000FF" w:themeColor="hyperlink"/>
      <w:u w:val="single"/>
    </w:rPr>
  </w:style>
  <w:style w:type="character" w:styleId="IntenseEmphasis">
    <w:name w:val="Intense Emphasis"/>
    <w:uiPriority w:val="21"/>
    <w:qFormat/>
    <w:rsid w:val="004127D2"/>
    <w:rPr>
      <w:b/>
      <w:bCs/>
      <w:i/>
      <w:iCs/>
      <w:color w:val="4F81BD"/>
    </w:rPr>
  </w:style>
  <w:style w:type="paragraph" w:styleId="NormalWeb">
    <w:name w:val="Normal (Web)"/>
    <w:basedOn w:val="Normal"/>
    <w:uiPriority w:val="99"/>
    <w:unhideWhenUsed/>
    <w:rsid w:val="000608DA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D6973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D6973"/>
    <w:rPr>
      <w:rFonts w:ascii="Calibri" w:eastAsiaTheme="minorHAnsi" w:hAnsi="Calibri" w:cstheme="minorBid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1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microsoft.com/office/2006/documentManagement/types"/>
    <ds:schemaRef ds:uri="http://purl.org/dc/dcmitype/"/>
    <ds:schemaRef ds:uri="http://www.w3.org/XML/1998/namespace"/>
    <ds:schemaRef ds:uri="035e97a8-7486-4082-94c4-ab983c563e82"/>
    <ds:schemaRef ds:uri="http://schemas.microsoft.com/sharepoint/v3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customXml/itemProps6.xml><?xml version="1.0" encoding="utf-8"?>
<ds:datastoreItem xmlns:ds="http://schemas.openxmlformats.org/officeDocument/2006/customXml" ds:itemID="{0A0F21C0-5BED-47FD-853C-A99603D4A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18</TotalTime>
  <Pages>1</Pages>
  <Words>133</Words>
  <Characters>761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Karamali, Jawad</cp:lastModifiedBy>
  <cp:revision>8</cp:revision>
  <cp:lastPrinted>2017-03-28T20:11:00Z</cp:lastPrinted>
  <dcterms:created xsi:type="dcterms:W3CDTF">2017-04-04T18:23:00Z</dcterms:created>
  <dcterms:modified xsi:type="dcterms:W3CDTF">2017-04-06T17:47:00Z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