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C33E64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3A7446" wp14:editId="2E8B592D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2E8F295" wp14:editId="2DAF12CD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442F58">
              <w:rPr>
                <w:b/>
                <w:color w:val="0D0D0D"/>
                <w:sz w:val="18"/>
                <w:szCs w:val="18"/>
              </w:rPr>
              <w:t>FORD M. SCUDDER</w:t>
            </w:r>
            <w:r>
              <w:rPr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 xml:space="preserve">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A21897" w:rsidP="00364A22">
      <w:pPr>
        <w:pStyle w:val="Heading3"/>
        <w:keepNext w:val="0"/>
        <w:ind w:left="4320"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2/24</w:t>
      </w:r>
      <w:r w:rsidR="00761295">
        <w:rPr>
          <w:rFonts w:ascii="Arial" w:hAnsi="Arial" w:cs="Arial"/>
          <w:sz w:val="20"/>
        </w:rPr>
        <w:t>/17</w:t>
      </w:r>
    </w:p>
    <w:p w:rsidR="00364A22" w:rsidRDefault="00364A22" w:rsidP="00364A22">
      <w:pPr>
        <w:rPr>
          <w:rFonts w:ascii="NewCenturySchlbk" w:hAnsi="NewCenturySchlbk"/>
          <w:sz w:val="22"/>
        </w:rPr>
      </w:pPr>
    </w:p>
    <w:p w:rsidR="00364A22" w:rsidRDefault="00364A22" w:rsidP="00364A22">
      <w:pPr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To: All Interested Bidders </w:t>
      </w:r>
    </w:p>
    <w:p w:rsidR="00364A22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11760F" w:rsidP="00364A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Re:  </w:t>
      </w:r>
      <w:r w:rsidR="00FA42E6">
        <w:rPr>
          <w:rFonts w:ascii="Arial" w:hAnsi="Arial" w:cs="Arial"/>
          <w:sz w:val="20"/>
        </w:rPr>
        <w:t>BID {RFP}</w:t>
      </w:r>
      <w:r w:rsidR="00761295">
        <w:rPr>
          <w:rFonts w:ascii="Arial" w:hAnsi="Arial" w:cs="Arial"/>
          <w:sz w:val="20"/>
        </w:rPr>
        <w:t xml:space="preserve"> # 17DPP00085</w:t>
      </w:r>
    </w:p>
    <w:p w:rsidR="00364A22" w:rsidRDefault="00761295" w:rsidP="0076129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761295">
        <w:rPr>
          <w:rFonts w:ascii="Arial" w:hAnsi="Arial" w:cs="Arial"/>
          <w:sz w:val="20"/>
        </w:rPr>
        <w:t>T2424: Surveillance and Access Control Security Systems – Maintenance, Repair and Installation Services – Department of Treasury</w:t>
      </w:r>
    </w:p>
    <w:p w:rsidR="00E1635A" w:rsidRPr="00E1635A" w:rsidRDefault="00E1635A" w:rsidP="00E1635A"/>
    <w:p w:rsidR="00364A22" w:rsidRDefault="00373E85" w:rsidP="00364A22">
      <w:pPr>
        <w:tabs>
          <w:tab w:val="left" w:pos="0"/>
        </w:tabs>
        <w:ind w:firstLine="450"/>
        <w:outlineLvl w:val="0"/>
        <w:rPr>
          <w:rFonts w:ascii="Arial" w:hAnsi="Arial" w:cs="Arial"/>
        </w:rPr>
      </w:pPr>
      <w:r>
        <w:rPr>
          <w:rFonts w:ascii="Arial" w:hAnsi="Arial" w:cs="Arial"/>
        </w:rPr>
        <w:t>Quote {</w:t>
      </w:r>
      <w:r w:rsidR="00446F52">
        <w:rPr>
          <w:rFonts w:ascii="Arial" w:hAnsi="Arial" w:cs="Arial"/>
        </w:rPr>
        <w:t>Proposal</w:t>
      </w:r>
      <w:r>
        <w:rPr>
          <w:rFonts w:ascii="Arial" w:hAnsi="Arial" w:cs="Arial"/>
        </w:rPr>
        <w:t>}</w:t>
      </w:r>
      <w:r w:rsidR="00364A22">
        <w:rPr>
          <w:rFonts w:ascii="Arial" w:hAnsi="Arial" w:cs="Arial"/>
        </w:rPr>
        <w:t xml:space="preserve"> </w:t>
      </w:r>
      <w:r w:rsidR="00446F52">
        <w:rPr>
          <w:rFonts w:ascii="Arial" w:hAnsi="Arial" w:cs="Arial"/>
        </w:rPr>
        <w:t xml:space="preserve">Submission </w:t>
      </w:r>
      <w:r w:rsidR="00364A22">
        <w:rPr>
          <w:rFonts w:ascii="Arial" w:hAnsi="Arial" w:cs="Arial"/>
        </w:rPr>
        <w:t xml:space="preserve">Due Date: </w:t>
      </w:r>
      <w:r w:rsidR="00761295">
        <w:rPr>
          <w:rFonts w:ascii="Arial" w:hAnsi="Arial" w:cs="Arial"/>
        </w:rPr>
        <w:t>3/16/2017</w:t>
      </w:r>
      <w:r w:rsidR="00364A22" w:rsidRPr="00373E85">
        <w:rPr>
          <w:rFonts w:ascii="Arial" w:hAnsi="Arial" w:cs="Arial"/>
        </w:rPr>
        <w:t xml:space="preserve"> (2:00 p.m.)</w:t>
      </w:r>
    </w:p>
    <w:p w:rsidR="00C57544" w:rsidRDefault="00C57544" w:rsidP="00364A22">
      <w:pPr>
        <w:tabs>
          <w:tab w:val="left" w:pos="0"/>
        </w:tabs>
        <w:ind w:firstLine="450"/>
        <w:outlineLvl w:val="0"/>
        <w:rPr>
          <w:rFonts w:ascii="Arial" w:hAnsi="Arial" w:cs="Arial"/>
        </w:rPr>
      </w:pPr>
    </w:p>
    <w:p w:rsidR="00C57544" w:rsidRPr="00C57544" w:rsidRDefault="00C57544" w:rsidP="00C57544"/>
    <w:p w:rsidR="00364A22" w:rsidRDefault="00692190" w:rsidP="00364A22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Bid Amendment {</w:t>
      </w:r>
      <w:r w:rsidR="00364A22">
        <w:rPr>
          <w:rFonts w:ascii="Arial" w:hAnsi="Arial" w:cs="Arial"/>
          <w:i w:val="0"/>
          <w:sz w:val="20"/>
        </w:rPr>
        <w:t>ADDENDUM</w:t>
      </w:r>
      <w:r w:rsidR="00A21897">
        <w:rPr>
          <w:rFonts w:ascii="Arial" w:hAnsi="Arial" w:cs="Arial"/>
          <w:i w:val="0"/>
          <w:sz w:val="20"/>
        </w:rPr>
        <w:t>} #2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4F637A" w:rsidRPr="004F637A" w:rsidRDefault="004F637A" w:rsidP="00AF6825">
      <w:pPr>
        <w:tabs>
          <w:tab w:val="left" w:pos="0"/>
        </w:tabs>
        <w:rPr>
          <w:rFonts w:ascii="Arial" w:hAnsi="Arial" w:cs="Arial"/>
        </w:rPr>
      </w:pPr>
      <w:r w:rsidRPr="004F637A">
        <w:rPr>
          <w:rFonts w:ascii="Arial" w:hAnsi="Arial" w:cs="Arial"/>
        </w:rPr>
        <w:t>The following constit</w:t>
      </w:r>
      <w:r w:rsidR="00A21897">
        <w:rPr>
          <w:rFonts w:ascii="Arial" w:hAnsi="Arial" w:cs="Arial"/>
        </w:rPr>
        <w:t>utes Bid Amendment {Addendum} #2</w:t>
      </w:r>
      <w:r w:rsidRPr="004F637A">
        <w:rPr>
          <w:rFonts w:ascii="Arial" w:hAnsi="Arial" w:cs="Arial"/>
        </w:rPr>
        <w:t xml:space="preserve"> to the above referenced Bid Solicitation {RFP}:</w:t>
      </w:r>
    </w:p>
    <w:p w:rsidR="00692190" w:rsidRDefault="00692190" w:rsidP="00AF6825">
      <w:pPr>
        <w:tabs>
          <w:tab w:val="left" w:pos="0"/>
        </w:tabs>
        <w:rPr>
          <w:rFonts w:ascii="Arial" w:hAnsi="Arial" w:cs="Arial"/>
        </w:rPr>
      </w:pPr>
    </w:p>
    <w:p w:rsidR="004F637A" w:rsidRPr="004F637A" w:rsidRDefault="004F637A" w:rsidP="00AF6825">
      <w:pPr>
        <w:pStyle w:val="ListParagraph"/>
        <w:numPr>
          <w:ilvl w:val="0"/>
          <w:numId w:val="7"/>
        </w:numPr>
        <w:spacing w:after="120" w:line="360" w:lineRule="auto"/>
        <w:rPr>
          <w:rFonts w:ascii="Arial" w:hAnsi="Arial" w:cs="Arial"/>
          <w:sz w:val="20"/>
          <w:szCs w:val="20"/>
        </w:rPr>
      </w:pPr>
      <w:r w:rsidRPr="004F637A">
        <w:rPr>
          <w:rFonts w:ascii="Arial" w:hAnsi="Arial" w:cs="Arial"/>
          <w:sz w:val="20"/>
          <w:szCs w:val="20"/>
        </w:rPr>
        <w:t xml:space="preserve">This Bid Amendment {Addendum} includes </w:t>
      </w:r>
      <w:r w:rsidR="00A21897">
        <w:rPr>
          <w:rFonts w:ascii="Arial" w:hAnsi="Arial" w:cs="Arial"/>
          <w:sz w:val="20"/>
          <w:szCs w:val="20"/>
        </w:rPr>
        <w:t>a c</w:t>
      </w:r>
      <w:r w:rsidR="00743C2F">
        <w:rPr>
          <w:rFonts w:ascii="Arial" w:hAnsi="Arial" w:cs="Arial"/>
          <w:sz w:val="20"/>
          <w:szCs w:val="20"/>
        </w:rPr>
        <w:t>orrection</w:t>
      </w:r>
      <w:r w:rsidR="00A21897">
        <w:rPr>
          <w:rFonts w:ascii="Arial" w:hAnsi="Arial" w:cs="Arial"/>
          <w:sz w:val="20"/>
          <w:szCs w:val="20"/>
        </w:rPr>
        <w:t xml:space="preserve"> to a previously</w:t>
      </w:r>
      <w:r w:rsidR="00A21897" w:rsidRPr="004F637A">
        <w:rPr>
          <w:rFonts w:ascii="Arial" w:hAnsi="Arial" w:cs="Arial"/>
          <w:sz w:val="20"/>
          <w:szCs w:val="20"/>
        </w:rPr>
        <w:t xml:space="preserve"> </w:t>
      </w:r>
      <w:r w:rsidRPr="004F637A">
        <w:rPr>
          <w:rFonts w:ascii="Arial" w:hAnsi="Arial" w:cs="Arial"/>
          <w:sz w:val="20"/>
          <w:szCs w:val="20"/>
        </w:rPr>
        <w:t>answer</w:t>
      </w:r>
      <w:r w:rsidR="00A21897">
        <w:rPr>
          <w:rFonts w:ascii="Arial" w:hAnsi="Arial" w:cs="Arial"/>
          <w:sz w:val="20"/>
          <w:szCs w:val="20"/>
        </w:rPr>
        <w:t>ed</w:t>
      </w:r>
      <w:r w:rsidRPr="004F637A">
        <w:rPr>
          <w:rFonts w:ascii="Arial" w:hAnsi="Arial" w:cs="Arial"/>
          <w:sz w:val="20"/>
          <w:szCs w:val="20"/>
        </w:rPr>
        <w:t xml:space="preserve"> question; and</w:t>
      </w:r>
    </w:p>
    <w:p w:rsidR="00364A22" w:rsidRPr="004F637A" w:rsidRDefault="004F637A" w:rsidP="00AF6825">
      <w:pPr>
        <w:pStyle w:val="ListParagraph"/>
        <w:numPr>
          <w:ilvl w:val="0"/>
          <w:numId w:val="7"/>
        </w:numPr>
        <w:tabs>
          <w:tab w:val="left" w:pos="0"/>
        </w:tabs>
        <w:spacing w:after="0" w:line="240" w:lineRule="auto"/>
        <w:outlineLvl w:val="0"/>
        <w:rPr>
          <w:rFonts w:ascii="Arial" w:hAnsi="Arial" w:cs="Arial"/>
          <w:sz w:val="20"/>
          <w:szCs w:val="20"/>
        </w:rPr>
      </w:pPr>
      <w:r w:rsidRPr="004F637A">
        <w:rPr>
          <w:rFonts w:ascii="Arial" w:hAnsi="Arial" w:cs="Arial"/>
          <w:sz w:val="20"/>
          <w:szCs w:val="20"/>
        </w:rPr>
        <w:t>Please note that f</w:t>
      </w:r>
      <w:r w:rsidR="00692190" w:rsidRPr="004F637A">
        <w:rPr>
          <w:rFonts w:ascii="Arial" w:hAnsi="Arial" w:cs="Arial"/>
          <w:sz w:val="20"/>
          <w:szCs w:val="20"/>
        </w:rPr>
        <w:t xml:space="preserve">or all additions, deletions, and modifications to the Bid Solicitation {RFP} # </w:t>
      </w:r>
      <w:r w:rsidR="00761295" w:rsidRPr="004F637A">
        <w:rPr>
          <w:rFonts w:ascii="Arial" w:hAnsi="Arial" w:cs="Arial"/>
          <w:sz w:val="20"/>
          <w:szCs w:val="20"/>
        </w:rPr>
        <w:t>17DPP00085</w:t>
      </w:r>
      <w:r w:rsidR="00692190" w:rsidRPr="004F637A">
        <w:rPr>
          <w:rFonts w:ascii="Arial" w:hAnsi="Arial" w:cs="Arial"/>
          <w:sz w:val="20"/>
          <w:szCs w:val="20"/>
        </w:rPr>
        <w:t xml:space="preserve">, please refer to NJSTART </w:t>
      </w:r>
      <w:r w:rsidR="00373E85" w:rsidRPr="004F637A">
        <w:rPr>
          <w:rFonts w:ascii="Arial" w:hAnsi="Arial" w:cs="Arial"/>
          <w:sz w:val="20"/>
          <w:szCs w:val="20"/>
        </w:rPr>
        <w:t xml:space="preserve">attachment </w:t>
      </w:r>
      <w:r>
        <w:rPr>
          <w:rFonts w:ascii="Arial" w:hAnsi="Arial" w:cs="Arial"/>
          <w:sz w:val="20"/>
          <w:szCs w:val="20"/>
        </w:rPr>
        <w:t>–</w:t>
      </w:r>
      <w:r w:rsidR="00373E85" w:rsidRPr="004F63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="00C93678" w:rsidRPr="004F637A">
        <w:rPr>
          <w:rFonts w:ascii="Arial" w:hAnsi="Arial" w:cs="Arial"/>
          <w:sz w:val="20"/>
          <w:szCs w:val="20"/>
        </w:rPr>
        <w:t>T2424</w:t>
      </w:r>
      <w:r w:rsidR="00761295" w:rsidRPr="004F637A">
        <w:rPr>
          <w:rFonts w:ascii="Arial" w:hAnsi="Arial" w:cs="Arial"/>
          <w:sz w:val="20"/>
          <w:szCs w:val="20"/>
        </w:rPr>
        <w:t xml:space="preserve"> Revised RFP </w:t>
      </w:r>
      <w:r w:rsidR="00C93678" w:rsidRPr="004F637A">
        <w:rPr>
          <w:rFonts w:ascii="Arial" w:hAnsi="Arial" w:cs="Arial"/>
          <w:sz w:val="20"/>
          <w:szCs w:val="20"/>
        </w:rPr>
        <w:t xml:space="preserve">Amendment 1 </w:t>
      </w:r>
      <w:r>
        <w:rPr>
          <w:rFonts w:ascii="Arial" w:hAnsi="Arial" w:cs="Arial"/>
          <w:sz w:val="20"/>
          <w:szCs w:val="20"/>
        </w:rPr>
        <w:t>–</w:t>
      </w:r>
      <w:r w:rsidR="00C93678" w:rsidRPr="004F637A">
        <w:rPr>
          <w:rFonts w:ascii="Arial" w:hAnsi="Arial" w:cs="Arial"/>
          <w:sz w:val="20"/>
          <w:szCs w:val="20"/>
        </w:rPr>
        <w:t xml:space="preserve"> 07102017</w:t>
      </w:r>
      <w:r>
        <w:rPr>
          <w:rFonts w:ascii="Arial" w:hAnsi="Arial" w:cs="Arial"/>
          <w:sz w:val="20"/>
          <w:szCs w:val="20"/>
        </w:rPr>
        <w:t>)</w:t>
      </w:r>
      <w:r w:rsidR="00E1635A" w:rsidRPr="004F637A">
        <w:rPr>
          <w:rFonts w:ascii="Arial" w:hAnsi="Arial" w:cs="Arial"/>
          <w:sz w:val="20"/>
          <w:szCs w:val="20"/>
        </w:rPr>
        <w:t>.</w:t>
      </w:r>
    </w:p>
    <w:p w:rsidR="00364A22" w:rsidRDefault="00364A22" w:rsidP="00AF6825">
      <w:pPr>
        <w:tabs>
          <w:tab w:val="left" w:pos="0"/>
        </w:tabs>
        <w:rPr>
          <w:rFonts w:ascii="Arial" w:hAnsi="Arial" w:cs="Arial"/>
        </w:rPr>
      </w:pPr>
    </w:p>
    <w:p w:rsidR="00692190" w:rsidRDefault="00692190" w:rsidP="00AF6825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692190" w:rsidRDefault="00692190" w:rsidP="00AF6825">
      <w:pPr>
        <w:tabs>
          <w:tab w:val="left" w:pos="0"/>
        </w:tabs>
        <w:rPr>
          <w:rFonts w:ascii="Arial" w:hAnsi="Arial" w:cs="Arial"/>
        </w:rPr>
      </w:pPr>
    </w:p>
    <w:p w:rsidR="00692190" w:rsidRDefault="00692190" w:rsidP="00AF6825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All other instructions, terms, and conditions of the Bid Solicitation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C93678" w:rsidRDefault="00A21897" w:rsidP="00A21897">
      <w:pPr>
        <w:pStyle w:val="Heading4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  <w:b/>
          <w:sz w:val="20"/>
        </w:rPr>
        <w:t>Answers to Questions</w:t>
      </w:r>
    </w:p>
    <w:p w:rsidR="00C93678" w:rsidRPr="00C93678" w:rsidRDefault="00C93678" w:rsidP="00C93678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 w:rsidRPr="00C93678">
        <w:rPr>
          <w:rFonts w:ascii="Arial" w:hAnsi="Arial" w:cs="Arial"/>
        </w:rPr>
        <w:t xml:space="preserve">  </w:t>
      </w:r>
    </w:p>
    <w:p w:rsidR="00A21897" w:rsidRDefault="00A21897" w:rsidP="00A21897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BID {RFP} page number(s) and section where applicable.  </w:t>
      </w:r>
    </w:p>
    <w:p w:rsidR="00A21897" w:rsidRDefault="00A21897" w:rsidP="00A21897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A21897" w:rsidTr="00183123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1897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1897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1897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{RFP}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1897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1897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A21897" w:rsidTr="001831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C94272" w:rsidRDefault="00A21897" w:rsidP="0018312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3203B1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3203B1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3203B1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E87986" w:rsidRDefault="00A21897" w:rsidP="001831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21897" w:rsidTr="001831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C94272" w:rsidRDefault="00A21897" w:rsidP="0018312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3203B1" w:rsidRDefault="00A21897" w:rsidP="001831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3203B1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94272">
              <w:rPr>
                <w:rFonts w:ascii="Arial" w:hAnsi="Arial" w:cs="Arial"/>
                <w:color w:val="000000"/>
                <w:sz w:val="18"/>
                <w:szCs w:val="18"/>
              </w:rPr>
              <w:t>Section 9.0, 2.3 - State of New Jersey Standard Terms and Conditions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94272">
              <w:rPr>
                <w:rFonts w:ascii="Arial" w:hAnsi="Arial" w:cs="Arial"/>
                <w:color w:val="000000"/>
                <w:sz w:val="18"/>
                <w:szCs w:val="18"/>
              </w:rPr>
              <w:t xml:space="preserve">Prevailing Wage Law section N.J.A.C. 12:60-2.1 and 6.1 and 34:11-56.25 states the agency must maintain a copy of the certified payroll for review. </w:t>
            </w:r>
          </w:p>
          <w:p w:rsidR="00A21897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A21897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94272">
              <w:rPr>
                <w:rFonts w:ascii="Arial" w:hAnsi="Arial" w:cs="Arial"/>
                <w:color w:val="000000"/>
                <w:sz w:val="18"/>
                <w:szCs w:val="18"/>
              </w:rPr>
              <w:t>Are we to submit certified payroll reports for every service invoice along with the installs?</w:t>
            </w:r>
          </w:p>
          <w:p w:rsidR="00A21897" w:rsidRPr="003203B1" w:rsidRDefault="00A21897" w:rsidP="0018312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897" w:rsidRPr="00E87986" w:rsidRDefault="00A21897" w:rsidP="001831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A21897">
              <w:rPr>
                <w:rFonts w:ascii="Arial" w:hAnsi="Arial" w:cs="Arial"/>
                <w:color w:val="000000"/>
                <w:sz w:val="16"/>
                <w:szCs w:val="16"/>
              </w:rPr>
              <w:t>Certified payrolls are to be submitted for any and all work that is sub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ject to the Prevailing Wage Act</w:t>
            </w:r>
            <w:r w:rsidRPr="00A2189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0178AC" w:rsidRPr="00FB6B05" w:rsidRDefault="000178AC" w:rsidP="00A21897">
      <w:pPr>
        <w:tabs>
          <w:tab w:val="left" w:pos="0"/>
        </w:tabs>
        <w:jc w:val="center"/>
        <w:outlineLvl w:val="0"/>
        <w:rPr>
          <w:color w:val="0D0D0D"/>
          <w:sz w:val="24"/>
          <w:szCs w:val="24"/>
        </w:rPr>
      </w:pPr>
    </w:p>
    <w:sectPr w:rsidR="000178AC" w:rsidRPr="00FB6B05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0919BC8" w15:done="0"/>
  <w15:commentEx w15:paraId="7D121CEC" w15:done="0"/>
  <w15:commentEx w15:paraId="3AEC95B3" w15:done="0"/>
  <w15:commentEx w15:paraId="2137D98F" w15:done="0"/>
  <w15:commentEx w15:paraId="1F20990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9FE" w:rsidRDefault="002209FE">
      <w:r>
        <w:separator/>
      </w:r>
    </w:p>
  </w:endnote>
  <w:endnote w:type="continuationSeparator" w:id="0">
    <w:p w:rsidR="002209FE" w:rsidRDefault="0022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FE" w:rsidRDefault="002209F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F833EB6" wp14:editId="4909B47E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09FE" w:rsidRPr="003048CF" w:rsidRDefault="002209FE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2209FE" w:rsidRPr="003048CF" w:rsidRDefault="002209FE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9FE" w:rsidRDefault="002209FE">
      <w:r>
        <w:separator/>
      </w:r>
    </w:p>
  </w:footnote>
  <w:footnote w:type="continuationSeparator" w:id="0">
    <w:p w:rsidR="002209FE" w:rsidRDefault="00220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7104"/>
    <w:multiLevelType w:val="hybridMultilevel"/>
    <w:tmpl w:val="D662F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1199B"/>
    <w:multiLevelType w:val="hybridMultilevel"/>
    <w:tmpl w:val="1C900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7257C"/>
    <w:multiLevelType w:val="hybridMultilevel"/>
    <w:tmpl w:val="70A88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E264B"/>
    <w:multiLevelType w:val="multilevel"/>
    <w:tmpl w:val="3624658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273CA2"/>
    <w:multiLevelType w:val="hybridMultilevel"/>
    <w:tmpl w:val="AC84EFF8"/>
    <w:lvl w:ilvl="0" w:tplc="0409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8765A"/>
    <w:multiLevelType w:val="hybridMultilevel"/>
    <w:tmpl w:val="CAC0D6F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571F"/>
    <w:rsid w:val="000178AC"/>
    <w:rsid w:val="00017E0E"/>
    <w:rsid w:val="000342B5"/>
    <w:rsid w:val="00034DD4"/>
    <w:rsid w:val="0004455E"/>
    <w:rsid w:val="00047D91"/>
    <w:rsid w:val="00060A51"/>
    <w:rsid w:val="00061C83"/>
    <w:rsid w:val="000766B4"/>
    <w:rsid w:val="00077041"/>
    <w:rsid w:val="00081D7D"/>
    <w:rsid w:val="000869E1"/>
    <w:rsid w:val="00087AC7"/>
    <w:rsid w:val="000B7743"/>
    <w:rsid w:val="000C3964"/>
    <w:rsid w:val="000C5A2E"/>
    <w:rsid w:val="000D0811"/>
    <w:rsid w:val="000D5C3C"/>
    <w:rsid w:val="000D7CFE"/>
    <w:rsid w:val="000E14D7"/>
    <w:rsid w:val="000E6DE7"/>
    <w:rsid w:val="000F2942"/>
    <w:rsid w:val="000F7D5D"/>
    <w:rsid w:val="001002CF"/>
    <w:rsid w:val="0010155E"/>
    <w:rsid w:val="0011760F"/>
    <w:rsid w:val="001236A1"/>
    <w:rsid w:val="001265C6"/>
    <w:rsid w:val="00127230"/>
    <w:rsid w:val="0015086A"/>
    <w:rsid w:val="0015142E"/>
    <w:rsid w:val="0015145F"/>
    <w:rsid w:val="00185374"/>
    <w:rsid w:val="001952BC"/>
    <w:rsid w:val="001B4E81"/>
    <w:rsid w:val="001C4D95"/>
    <w:rsid w:val="001C6902"/>
    <w:rsid w:val="001D1ABC"/>
    <w:rsid w:val="001E1404"/>
    <w:rsid w:val="001F6AC0"/>
    <w:rsid w:val="0020175D"/>
    <w:rsid w:val="00202C61"/>
    <w:rsid w:val="00207B42"/>
    <w:rsid w:val="00220728"/>
    <w:rsid w:val="002209FE"/>
    <w:rsid w:val="00226519"/>
    <w:rsid w:val="0023138D"/>
    <w:rsid w:val="00235812"/>
    <w:rsid w:val="00246DF7"/>
    <w:rsid w:val="00247A79"/>
    <w:rsid w:val="002600B4"/>
    <w:rsid w:val="00260573"/>
    <w:rsid w:val="0026378B"/>
    <w:rsid w:val="00271544"/>
    <w:rsid w:val="002745C5"/>
    <w:rsid w:val="002B293D"/>
    <w:rsid w:val="002B6636"/>
    <w:rsid w:val="002C1484"/>
    <w:rsid w:val="002C1593"/>
    <w:rsid w:val="002C23DC"/>
    <w:rsid w:val="002C54B7"/>
    <w:rsid w:val="002D022B"/>
    <w:rsid w:val="002E02C2"/>
    <w:rsid w:val="002F0EF5"/>
    <w:rsid w:val="003045D2"/>
    <w:rsid w:val="00304645"/>
    <w:rsid w:val="003048CF"/>
    <w:rsid w:val="00305B6D"/>
    <w:rsid w:val="0030616C"/>
    <w:rsid w:val="003203B1"/>
    <w:rsid w:val="00324D02"/>
    <w:rsid w:val="00326DC4"/>
    <w:rsid w:val="003356A2"/>
    <w:rsid w:val="003357E7"/>
    <w:rsid w:val="0034222F"/>
    <w:rsid w:val="003427CC"/>
    <w:rsid w:val="0036338E"/>
    <w:rsid w:val="00364A22"/>
    <w:rsid w:val="003679FE"/>
    <w:rsid w:val="00372C16"/>
    <w:rsid w:val="00373E85"/>
    <w:rsid w:val="0037646A"/>
    <w:rsid w:val="003A76EC"/>
    <w:rsid w:val="003B3B66"/>
    <w:rsid w:val="003D02FC"/>
    <w:rsid w:val="003D468C"/>
    <w:rsid w:val="003D4AA9"/>
    <w:rsid w:val="003F2A90"/>
    <w:rsid w:val="004132B0"/>
    <w:rsid w:val="0042436D"/>
    <w:rsid w:val="00424BFE"/>
    <w:rsid w:val="00432583"/>
    <w:rsid w:val="004355EF"/>
    <w:rsid w:val="00437030"/>
    <w:rsid w:val="00442F58"/>
    <w:rsid w:val="00446F52"/>
    <w:rsid w:val="004628F4"/>
    <w:rsid w:val="004649CA"/>
    <w:rsid w:val="00471569"/>
    <w:rsid w:val="00476106"/>
    <w:rsid w:val="00496BB0"/>
    <w:rsid w:val="004A0576"/>
    <w:rsid w:val="004A121D"/>
    <w:rsid w:val="004A7DA7"/>
    <w:rsid w:val="004C2C1E"/>
    <w:rsid w:val="004C4390"/>
    <w:rsid w:val="004D39D7"/>
    <w:rsid w:val="004E1FFA"/>
    <w:rsid w:val="004F3C89"/>
    <w:rsid w:val="004F637A"/>
    <w:rsid w:val="00505E1C"/>
    <w:rsid w:val="005113D1"/>
    <w:rsid w:val="00520528"/>
    <w:rsid w:val="0054794A"/>
    <w:rsid w:val="00550ABF"/>
    <w:rsid w:val="005600FF"/>
    <w:rsid w:val="00567F16"/>
    <w:rsid w:val="00572F24"/>
    <w:rsid w:val="0057388F"/>
    <w:rsid w:val="005748C4"/>
    <w:rsid w:val="0058113E"/>
    <w:rsid w:val="0058635F"/>
    <w:rsid w:val="005936B2"/>
    <w:rsid w:val="005B3CE5"/>
    <w:rsid w:val="005B7B28"/>
    <w:rsid w:val="005D1FD3"/>
    <w:rsid w:val="005E3AEA"/>
    <w:rsid w:val="00616067"/>
    <w:rsid w:val="006418F7"/>
    <w:rsid w:val="00654A5D"/>
    <w:rsid w:val="0067313A"/>
    <w:rsid w:val="00692190"/>
    <w:rsid w:val="006A7482"/>
    <w:rsid w:val="006B0948"/>
    <w:rsid w:val="006B3833"/>
    <w:rsid w:val="006B5000"/>
    <w:rsid w:val="006C0DA5"/>
    <w:rsid w:val="006C37AB"/>
    <w:rsid w:val="00710D1A"/>
    <w:rsid w:val="00732C8D"/>
    <w:rsid w:val="0073393A"/>
    <w:rsid w:val="00743C2F"/>
    <w:rsid w:val="00744A72"/>
    <w:rsid w:val="00746168"/>
    <w:rsid w:val="00761295"/>
    <w:rsid w:val="00765C9E"/>
    <w:rsid w:val="00770799"/>
    <w:rsid w:val="00776D84"/>
    <w:rsid w:val="00780DD4"/>
    <w:rsid w:val="007826CD"/>
    <w:rsid w:val="00785AFC"/>
    <w:rsid w:val="00785C98"/>
    <w:rsid w:val="007A26B7"/>
    <w:rsid w:val="007A5F35"/>
    <w:rsid w:val="007B3E45"/>
    <w:rsid w:val="007B56D0"/>
    <w:rsid w:val="007C31B3"/>
    <w:rsid w:val="007C3B8D"/>
    <w:rsid w:val="007C7AC6"/>
    <w:rsid w:val="007E0879"/>
    <w:rsid w:val="007F177F"/>
    <w:rsid w:val="00815E39"/>
    <w:rsid w:val="0082019A"/>
    <w:rsid w:val="00835859"/>
    <w:rsid w:val="00853510"/>
    <w:rsid w:val="0086035B"/>
    <w:rsid w:val="00861BE9"/>
    <w:rsid w:val="00861F2F"/>
    <w:rsid w:val="00864816"/>
    <w:rsid w:val="008715DD"/>
    <w:rsid w:val="00883737"/>
    <w:rsid w:val="008901AA"/>
    <w:rsid w:val="008A36DE"/>
    <w:rsid w:val="008A5C76"/>
    <w:rsid w:val="008D28C1"/>
    <w:rsid w:val="008D3A86"/>
    <w:rsid w:val="008D4F12"/>
    <w:rsid w:val="008E2AAA"/>
    <w:rsid w:val="008E50C7"/>
    <w:rsid w:val="008F35AA"/>
    <w:rsid w:val="008F75E9"/>
    <w:rsid w:val="00910504"/>
    <w:rsid w:val="0091092B"/>
    <w:rsid w:val="00917833"/>
    <w:rsid w:val="009225CB"/>
    <w:rsid w:val="00925DA7"/>
    <w:rsid w:val="00954320"/>
    <w:rsid w:val="00963B9C"/>
    <w:rsid w:val="00966013"/>
    <w:rsid w:val="009664C4"/>
    <w:rsid w:val="00980AC4"/>
    <w:rsid w:val="00993884"/>
    <w:rsid w:val="009A56E0"/>
    <w:rsid w:val="009B63E6"/>
    <w:rsid w:val="009C1F74"/>
    <w:rsid w:val="009C4BB3"/>
    <w:rsid w:val="009C5D85"/>
    <w:rsid w:val="009C618D"/>
    <w:rsid w:val="009D198D"/>
    <w:rsid w:val="009D2175"/>
    <w:rsid w:val="009F5F84"/>
    <w:rsid w:val="009F6D62"/>
    <w:rsid w:val="00A02297"/>
    <w:rsid w:val="00A118CC"/>
    <w:rsid w:val="00A12C64"/>
    <w:rsid w:val="00A1728A"/>
    <w:rsid w:val="00A17991"/>
    <w:rsid w:val="00A21897"/>
    <w:rsid w:val="00A265BE"/>
    <w:rsid w:val="00A40774"/>
    <w:rsid w:val="00A527F9"/>
    <w:rsid w:val="00A60659"/>
    <w:rsid w:val="00A6113F"/>
    <w:rsid w:val="00A67428"/>
    <w:rsid w:val="00A73A5E"/>
    <w:rsid w:val="00A755E0"/>
    <w:rsid w:val="00A8091E"/>
    <w:rsid w:val="00A81BA1"/>
    <w:rsid w:val="00A82670"/>
    <w:rsid w:val="00A9023D"/>
    <w:rsid w:val="00AA0D7F"/>
    <w:rsid w:val="00AA2C37"/>
    <w:rsid w:val="00AA3920"/>
    <w:rsid w:val="00AB72B8"/>
    <w:rsid w:val="00AD32B7"/>
    <w:rsid w:val="00AD477C"/>
    <w:rsid w:val="00AF4185"/>
    <w:rsid w:val="00AF6825"/>
    <w:rsid w:val="00B04496"/>
    <w:rsid w:val="00B1392F"/>
    <w:rsid w:val="00B1770A"/>
    <w:rsid w:val="00B3763D"/>
    <w:rsid w:val="00B555FD"/>
    <w:rsid w:val="00B664C5"/>
    <w:rsid w:val="00B7192C"/>
    <w:rsid w:val="00B87944"/>
    <w:rsid w:val="00B901D2"/>
    <w:rsid w:val="00B9391C"/>
    <w:rsid w:val="00BA3BD3"/>
    <w:rsid w:val="00BB564E"/>
    <w:rsid w:val="00BD378C"/>
    <w:rsid w:val="00BE1D71"/>
    <w:rsid w:val="00BE4182"/>
    <w:rsid w:val="00BE619E"/>
    <w:rsid w:val="00BF18AD"/>
    <w:rsid w:val="00BF4B30"/>
    <w:rsid w:val="00BF5170"/>
    <w:rsid w:val="00C06423"/>
    <w:rsid w:val="00C26F65"/>
    <w:rsid w:val="00C33E64"/>
    <w:rsid w:val="00C45AB4"/>
    <w:rsid w:val="00C54CA6"/>
    <w:rsid w:val="00C56198"/>
    <w:rsid w:val="00C57544"/>
    <w:rsid w:val="00C66163"/>
    <w:rsid w:val="00C7495E"/>
    <w:rsid w:val="00C757C6"/>
    <w:rsid w:val="00C81ECB"/>
    <w:rsid w:val="00C83977"/>
    <w:rsid w:val="00C93678"/>
    <w:rsid w:val="00C94272"/>
    <w:rsid w:val="00C96F62"/>
    <w:rsid w:val="00CA6C25"/>
    <w:rsid w:val="00CB22BF"/>
    <w:rsid w:val="00CB776B"/>
    <w:rsid w:val="00CC3142"/>
    <w:rsid w:val="00CE4C22"/>
    <w:rsid w:val="00CE5B24"/>
    <w:rsid w:val="00CF1F75"/>
    <w:rsid w:val="00CF3D21"/>
    <w:rsid w:val="00CF7296"/>
    <w:rsid w:val="00D057E9"/>
    <w:rsid w:val="00D05FBC"/>
    <w:rsid w:val="00D30EDF"/>
    <w:rsid w:val="00D33B5E"/>
    <w:rsid w:val="00D604BC"/>
    <w:rsid w:val="00D75306"/>
    <w:rsid w:val="00D8077F"/>
    <w:rsid w:val="00D8329B"/>
    <w:rsid w:val="00D8617D"/>
    <w:rsid w:val="00D90A94"/>
    <w:rsid w:val="00D91B32"/>
    <w:rsid w:val="00DA34A4"/>
    <w:rsid w:val="00DA4020"/>
    <w:rsid w:val="00DA55C4"/>
    <w:rsid w:val="00DB4596"/>
    <w:rsid w:val="00DD5113"/>
    <w:rsid w:val="00DD6116"/>
    <w:rsid w:val="00DF0203"/>
    <w:rsid w:val="00DF4E98"/>
    <w:rsid w:val="00E02761"/>
    <w:rsid w:val="00E14B7B"/>
    <w:rsid w:val="00E1635A"/>
    <w:rsid w:val="00E35E58"/>
    <w:rsid w:val="00E4652C"/>
    <w:rsid w:val="00E50653"/>
    <w:rsid w:val="00E50BE2"/>
    <w:rsid w:val="00E77F02"/>
    <w:rsid w:val="00E87986"/>
    <w:rsid w:val="00E9040E"/>
    <w:rsid w:val="00E92ADD"/>
    <w:rsid w:val="00E97321"/>
    <w:rsid w:val="00EA330C"/>
    <w:rsid w:val="00EC2C44"/>
    <w:rsid w:val="00EC5F73"/>
    <w:rsid w:val="00EC7DF4"/>
    <w:rsid w:val="00ED425B"/>
    <w:rsid w:val="00EE31B0"/>
    <w:rsid w:val="00EE55A6"/>
    <w:rsid w:val="00EF7D4E"/>
    <w:rsid w:val="00F043D3"/>
    <w:rsid w:val="00F258A6"/>
    <w:rsid w:val="00F27168"/>
    <w:rsid w:val="00F3434F"/>
    <w:rsid w:val="00F401B4"/>
    <w:rsid w:val="00F40A08"/>
    <w:rsid w:val="00F71A97"/>
    <w:rsid w:val="00F76214"/>
    <w:rsid w:val="00F8666D"/>
    <w:rsid w:val="00FA0A5A"/>
    <w:rsid w:val="00FA1383"/>
    <w:rsid w:val="00FA42E6"/>
    <w:rsid w:val="00FA7242"/>
    <w:rsid w:val="00FA7C32"/>
    <w:rsid w:val="00FB2462"/>
    <w:rsid w:val="00FB6B05"/>
    <w:rsid w:val="00FC0556"/>
    <w:rsid w:val="00FC529C"/>
    <w:rsid w:val="00FC556C"/>
    <w:rsid w:val="00FE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character" w:styleId="CommentReference">
    <w:name w:val="annotation reference"/>
    <w:basedOn w:val="DefaultParagraphFont"/>
    <w:uiPriority w:val="99"/>
    <w:rsid w:val="00E904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040E"/>
  </w:style>
  <w:style w:type="character" w:customStyle="1" w:styleId="CommentTextChar">
    <w:name w:val="Comment Text Char"/>
    <w:basedOn w:val="DefaultParagraphFont"/>
    <w:link w:val="CommentText"/>
    <w:uiPriority w:val="99"/>
    <w:rsid w:val="00E9040E"/>
  </w:style>
  <w:style w:type="paragraph" w:styleId="CommentSubject">
    <w:name w:val="annotation subject"/>
    <w:basedOn w:val="CommentText"/>
    <w:next w:val="CommentText"/>
    <w:link w:val="CommentSubjectChar"/>
    <w:rsid w:val="00E904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040E"/>
    <w:rPr>
      <w:b/>
      <w:bCs/>
    </w:rPr>
  </w:style>
  <w:style w:type="paragraph" w:styleId="BalloonText">
    <w:name w:val="Balloon Text"/>
    <w:basedOn w:val="Normal"/>
    <w:link w:val="BalloonTextChar"/>
    <w:rsid w:val="00E90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04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2C8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6A74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character" w:styleId="CommentReference">
    <w:name w:val="annotation reference"/>
    <w:basedOn w:val="DefaultParagraphFont"/>
    <w:uiPriority w:val="99"/>
    <w:rsid w:val="00E904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040E"/>
  </w:style>
  <w:style w:type="character" w:customStyle="1" w:styleId="CommentTextChar">
    <w:name w:val="Comment Text Char"/>
    <w:basedOn w:val="DefaultParagraphFont"/>
    <w:link w:val="CommentText"/>
    <w:uiPriority w:val="99"/>
    <w:rsid w:val="00E9040E"/>
  </w:style>
  <w:style w:type="paragraph" w:styleId="CommentSubject">
    <w:name w:val="annotation subject"/>
    <w:basedOn w:val="CommentText"/>
    <w:next w:val="CommentText"/>
    <w:link w:val="CommentSubjectChar"/>
    <w:rsid w:val="00E904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040E"/>
    <w:rPr>
      <w:b/>
      <w:bCs/>
    </w:rPr>
  </w:style>
  <w:style w:type="paragraph" w:styleId="BalloonText">
    <w:name w:val="Balloon Text"/>
    <w:basedOn w:val="Normal"/>
    <w:link w:val="BalloonTextChar"/>
    <w:rsid w:val="00E90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04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2C8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6A74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5" ma:contentTypeDescription="Create a new document." ma:contentTypeScope="" ma:versionID="055c955bc9b952b2ec9bc18444864a8e">
  <xsd:schema xmlns:xsd="http://www.w3.org/2001/XMLSchema" xmlns:p="http://schemas.microsoft.com/office/2006/metadata/properties" targetNamespace="http://schemas.microsoft.com/office/2006/metadata/properties" ma:root="true" ma:fieldsID="ca53a8898ec133f6c51351a21d64d76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F0751-D9A3-41F6-9405-D3DA8743C2A5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D2CF70-CB1E-466D-9A39-6AF710814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98D60E-0F77-4A0B-9E79-4ABE50DF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58</TotalTime>
  <Pages>1</Pages>
  <Words>298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tyqmag1</dc:creator>
  <cp:lastModifiedBy>James Strype</cp:lastModifiedBy>
  <cp:revision>3</cp:revision>
  <cp:lastPrinted>2017-02-23T18:19:00Z</cp:lastPrinted>
  <dcterms:created xsi:type="dcterms:W3CDTF">2017-02-23T18:18:00Z</dcterms:created>
  <dcterms:modified xsi:type="dcterms:W3CDTF">2017-02-23T19:35:00Z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