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23C7D4" w14:textId="77777777"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14:paraId="6623C7D5" w14:textId="34D3FE41" w:rsidR="00364A22" w:rsidRDefault="003E7F51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04/04/17</w:t>
      </w:r>
    </w:p>
    <w:p w14:paraId="6623C7D6" w14:textId="77777777" w:rsidR="00364A22" w:rsidRPr="007D1D98" w:rsidRDefault="00364A22" w:rsidP="00364A22">
      <w:pPr>
        <w:rPr>
          <w:rFonts w:ascii="NewCenturySchlbk" w:hAnsi="NewCenturySchlbk"/>
          <w:sz w:val="24"/>
        </w:rPr>
      </w:pPr>
    </w:p>
    <w:p w14:paraId="6623C7D7" w14:textId="77777777" w:rsidR="00364A22" w:rsidRPr="007D1D98" w:rsidRDefault="00364A22" w:rsidP="00364A22">
      <w:pPr>
        <w:rPr>
          <w:rFonts w:ascii="Arial" w:hAnsi="Arial" w:cs="Arial"/>
          <w:sz w:val="22"/>
        </w:rPr>
      </w:pPr>
    </w:p>
    <w:p w14:paraId="6623C7D8" w14:textId="77777777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14:paraId="6623C7D9" w14:textId="77777777" w:rsidR="007D1D98" w:rsidRPr="007D1D98" w:rsidRDefault="007D1D98" w:rsidP="007D1D98">
      <w:pPr>
        <w:rPr>
          <w:sz w:val="22"/>
        </w:rPr>
      </w:pPr>
    </w:p>
    <w:p w14:paraId="6623C7DA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14:paraId="2B2C8349" w14:textId="77777777" w:rsidR="003E7F51" w:rsidRDefault="00721BC8" w:rsidP="003E7F51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Re:  Bid Solicitation {RFP} #</w:t>
      </w:r>
      <w:r w:rsidR="003E7F51">
        <w:rPr>
          <w:rFonts w:ascii="Arial" w:hAnsi="Arial" w:cs="Arial"/>
          <w:sz w:val="20"/>
          <w:szCs w:val="18"/>
        </w:rPr>
        <w:t xml:space="preserve"> 17DPP00064</w:t>
      </w:r>
    </w:p>
    <w:p w14:paraId="6623C7DD" w14:textId="7CF9FD1F" w:rsidR="007D1D98" w:rsidRPr="0088493F" w:rsidRDefault="003E7F51" w:rsidP="003E7F51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8493F">
        <w:rPr>
          <w:rFonts w:ascii="Arial" w:hAnsi="Arial" w:cs="Arial"/>
          <w:sz w:val="20"/>
        </w:rPr>
        <w:t>T-0115 Scientific Equipment, Accessories, Maintenance &amp; Supplies</w:t>
      </w:r>
    </w:p>
    <w:p w14:paraId="1D7092BD" w14:textId="77777777" w:rsidR="003E7F51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</w:t>
      </w:r>
    </w:p>
    <w:p w14:paraId="6623C7DE" w14:textId="02BA1589" w:rsidR="007D1D98" w:rsidRPr="00277F3C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277F3C">
        <w:rPr>
          <w:rFonts w:ascii="Arial" w:hAnsi="Arial" w:cs="Arial"/>
          <w:szCs w:val="18"/>
        </w:rPr>
        <w:t xml:space="preserve">Quote {Proposal} Submission Due Date: </w:t>
      </w:r>
      <w:r w:rsidR="003E7F51" w:rsidRPr="00277F3C">
        <w:rPr>
          <w:rFonts w:ascii="Arial" w:hAnsi="Arial" w:cs="Arial"/>
          <w:szCs w:val="18"/>
          <w:u w:val="single"/>
        </w:rPr>
        <w:t xml:space="preserve">April 25, 2017 </w:t>
      </w:r>
      <w:r w:rsidR="0053372D" w:rsidRPr="00277F3C">
        <w:rPr>
          <w:rFonts w:ascii="Arial" w:hAnsi="Arial" w:cs="Arial"/>
          <w:szCs w:val="18"/>
        </w:rPr>
        <w:t>(2:00 p.m. E</w:t>
      </w:r>
      <w:r w:rsidRPr="00277F3C">
        <w:rPr>
          <w:rFonts w:ascii="Arial" w:hAnsi="Arial" w:cs="Arial"/>
          <w:szCs w:val="18"/>
        </w:rPr>
        <w:t>T)</w:t>
      </w:r>
    </w:p>
    <w:p w14:paraId="6623C7E0" w14:textId="77777777" w:rsidR="00364A22" w:rsidRPr="000E72A9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14:paraId="6623C7E1" w14:textId="26D68E33"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0E72A9">
        <w:rPr>
          <w:rFonts w:ascii="Arial" w:hAnsi="Arial" w:cs="Arial"/>
          <w:i w:val="0"/>
          <w:sz w:val="20"/>
          <w:szCs w:val="18"/>
        </w:rPr>
        <w:t>Bid Amendment {</w:t>
      </w:r>
      <w:r w:rsidR="00A233DA" w:rsidRPr="000E72A9">
        <w:rPr>
          <w:rFonts w:ascii="Arial" w:hAnsi="Arial" w:cs="Arial"/>
          <w:i w:val="0"/>
          <w:sz w:val="20"/>
          <w:szCs w:val="18"/>
        </w:rPr>
        <w:t>Addendum</w:t>
      </w:r>
      <w:r w:rsidRPr="000E72A9">
        <w:rPr>
          <w:rFonts w:ascii="Arial" w:hAnsi="Arial" w:cs="Arial"/>
          <w:i w:val="0"/>
          <w:sz w:val="20"/>
          <w:szCs w:val="18"/>
        </w:rPr>
        <w:t>} #</w:t>
      </w:r>
      <w:r w:rsidR="003E7F51" w:rsidRPr="000E72A9">
        <w:rPr>
          <w:rFonts w:ascii="Arial" w:hAnsi="Arial" w:cs="Arial"/>
          <w:i w:val="0"/>
          <w:sz w:val="20"/>
          <w:szCs w:val="18"/>
        </w:rPr>
        <w:t>1</w:t>
      </w:r>
    </w:p>
    <w:p w14:paraId="6623C7E2" w14:textId="77777777"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14:paraId="6623C7E3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6623C7E4" w14:textId="4F7BA623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The following constitutes Bid Amendment {Addendum} </w:t>
      </w:r>
      <w:r w:rsidRPr="0088493F">
        <w:rPr>
          <w:rFonts w:ascii="Arial" w:hAnsi="Arial" w:cs="Arial"/>
        </w:rPr>
        <w:t>#</w:t>
      </w:r>
      <w:r w:rsidR="003E7F51" w:rsidRPr="0088493F">
        <w:rPr>
          <w:rFonts w:ascii="Arial" w:hAnsi="Arial" w:cs="Arial"/>
        </w:rPr>
        <w:t>1</w:t>
      </w:r>
      <w:r w:rsidRPr="0088493F">
        <w:rPr>
          <w:rFonts w:ascii="Arial" w:hAnsi="Arial" w:cs="Arial"/>
        </w:rPr>
        <w:t xml:space="preserve"> to</w:t>
      </w:r>
      <w:r w:rsidRPr="007D1D98">
        <w:rPr>
          <w:rFonts w:ascii="Arial" w:hAnsi="Arial" w:cs="Arial"/>
        </w:rPr>
        <w:t xml:space="preserve">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{RFP}:</w:t>
      </w:r>
    </w:p>
    <w:p w14:paraId="6623C7E5" w14:textId="77777777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14:paraId="6623C7E9" w14:textId="0A104376" w:rsidR="007D1D98" w:rsidRPr="0088493F" w:rsidRDefault="0088493F" w:rsidP="0088493F">
      <w:pPr>
        <w:pStyle w:val="ListParagraph"/>
        <w:numPr>
          <w:ilvl w:val="0"/>
          <w:numId w:val="2"/>
        </w:numPr>
        <w:tabs>
          <w:tab w:val="left" w:pos="0"/>
        </w:tabs>
        <w:rPr>
          <w:rFonts w:ascii="Arial" w:hAnsi="Arial" w:cs="Arial"/>
          <w:u w:val="single"/>
        </w:rPr>
      </w:pPr>
      <w:r w:rsidRPr="0088493F">
        <w:rPr>
          <w:rFonts w:ascii="Arial" w:hAnsi="Arial" w:cs="Arial"/>
        </w:rPr>
        <w:t xml:space="preserve">The Question and Answer period has been extended to </w:t>
      </w:r>
      <w:r w:rsidRPr="00277F3C">
        <w:rPr>
          <w:rFonts w:ascii="Arial" w:hAnsi="Arial" w:cs="Arial"/>
          <w:b/>
          <w:u w:val="single"/>
        </w:rPr>
        <w:t>Wednesday April 5, 2017 at 2pm.</w:t>
      </w:r>
      <w:r w:rsidRPr="0088493F">
        <w:rPr>
          <w:rFonts w:ascii="Arial" w:hAnsi="Arial" w:cs="Arial"/>
          <w:u w:val="single"/>
        </w:rPr>
        <w:t xml:space="preserve"> </w:t>
      </w:r>
    </w:p>
    <w:p w14:paraId="1AACA86D" w14:textId="77777777" w:rsidR="0088493F" w:rsidRDefault="0088493F" w:rsidP="0088493F">
      <w:pPr>
        <w:tabs>
          <w:tab w:val="left" w:pos="0"/>
        </w:tabs>
        <w:rPr>
          <w:rFonts w:ascii="Arial" w:hAnsi="Arial" w:cs="Arial"/>
        </w:rPr>
      </w:pPr>
    </w:p>
    <w:p w14:paraId="6CC62F44" w14:textId="77777777" w:rsidR="0088493F" w:rsidRPr="0088493F" w:rsidRDefault="0088493F" w:rsidP="0088493F">
      <w:pPr>
        <w:tabs>
          <w:tab w:val="left" w:pos="0"/>
        </w:tabs>
        <w:rPr>
          <w:rFonts w:ascii="Arial" w:hAnsi="Arial" w:cs="Arial"/>
        </w:rPr>
      </w:pPr>
    </w:p>
    <w:p w14:paraId="6623C7EC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14:paraId="3B196FF5" w14:textId="21348629" w:rsidR="0088493F" w:rsidRPr="0088493F" w:rsidRDefault="0088493F" w:rsidP="0088493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88493F" w:rsidRPr="0088493F" w:rsidSect="00364A2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23C876" w14:textId="77777777" w:rsidR="00052433" w:rsidRDefault="00052433">
      <w:r>
        <w:separator/>
      </w:r>
    </w:p>
  </w:endnote>
  <w:endnote w:type="continuationSeparator" w:id="0">
    <w:p w14:paraId="6623C877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622B70" w14:textId="77777777" w:rsidR="00277F3C" w:rsidRDefault="00277F3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23C878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49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23C879" w14:textId="77777777" w:rsidR="009C0858" w:rsidRDefault="009C085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3C884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623C887" wp14:editId="6623C888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23C889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23C887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6623C889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23C874" w14:textId="77777777" w:rsidR="00052433" w:rsidRDefault="00052433">
      <w:r>
        <w:separator/>
      </w:r>
    </w:p>
  </w:footnote>
  <w:footnote w:type="continuationSeparator" w:id="0">
    <w:p w14:paraId="6623C875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98D56A" w14:textId="77777777" w:rsidR="00277F3C" w:rsidRDefault="00277F3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A06CCB" w14:textId="77777777" w:rsidR="00277F3C" w:rsidRDefault="00277F3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3C87A" w14:textId="77777777"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6623C885" wp14:editId="6623C886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623C87B" w14:textId="77777777"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14:paraId="6623C87C" w14:textId="77777777"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6623C87D" w14:textId="77777777"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6623C87E" w14:textId="77777777"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14:paraId="6623C87F" w14:textId="77777777"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6623C880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6623C881" w14:textId="30295622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proofErr w:type="spellStart"/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proofErr w:type="spellEnd"/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 w:rsidR="0088493F">
      <w:rPr>
        <w:color w:val="000080"/>
      </w:rPr>
      <w:t xml:space="preserve">       </w:t>
    </w:r>
    <w:r w:rsidR="00277F3C">
      <w:rPr>
        <w:color w:val="000080"/>
      </w:rPr>
      <w:t xml:space="preserve"> </w:t>
    </w:r>
    <w:r w:rsidR="0088493F">
      <w:rPr>
        <w:smallCaps/>
        <w:color w:val="000080"/>
      </w:rPr>
      <w:t>Maurice A. Griffin</w:t>
    </w:r>
  </w:p>
  <w:p w14:paraId="6623C882" w14:textId="3CDA264D"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</w:t>
    </w:r>
    <w:r w:rsidR="0088493F">
      <w:rPr>
        <w:i/>
        <w:smallCaps w:val="0"/>
        <w:color w:val="000080"/>
        <w:sz w:val="20"/>
      </w:rPr>
      <w:t xml:space="preserve">                        </w:t>
    </w:r>
    <w:r>
      <w:rPr>
        <w:i/>
        <w:smallCaps w:val="0"/>
        <w:color w:val="000080"/>
        <w:sz w:val="20"/>
      </w:rPr>
      <w:t xml:space="preserve"> </w:t>
    </w:r>
    <w:r w:rsidR="0088493F">
      <w:rPr>
        <w:i/>
        <w:smallCaps w:val="0"/>
        <w:color w:val="000080"/>
        <w:sz w:val="20"/>
      </w:rPr>
      <w:t xml:space="preserve">  </w:t>
    </w:r>
    <w:r w:rsidR="00277F3C">
      <w:rPr>
        <w:i/>
        <w:smallCaps w:val="0"/>
        <w:color w:val="000080"/>
        <w:sz w:val="20"/>
      </w:rPr>
      <w:t xml:space="preserve"> </w:t>
    </w:r>
    <w:bookmarkStart w:id="0" w:name="_GoBack"/>
    <w:bookmarkEnd w:id="0"/>
    <w:r w:rsidR="0088493F">
      <w:rPr>
        <w:i/>
        <w:smallCaps w:val="0"/>
        <w:color w:val="000080"/>
        <w:sz w:val="20"/>
      </w:rPr>
      <w:t xml:space="preserve">Acting </w:t>
    </w:r>
    <w:r>
      <w:rPr>
        <w:i/>
        <w:smallCaps w:val="0"/>
        <w:color w:val="000080"/>
        <w:sz w:val="20"/>
      </w:rPr>
      <w:t>Director</w:t>
    </w:r>
  </w:p>
  <w:p w14:paraId="6623C883" w14:textId="77777777" w:rsidR="00C162F6" w:rsidRDefault="00C16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85B2F"/>
    <w:multiLevelType w:val="hybridMultilevel"/>
    <w:tmpl w:val="E07ED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E72A9"/>
    <w:rsid w:val="000F21AF"/>
    <w:rsid w:val="001036B6"/>
    <w:rsid w:val="001130EC"/>
    <w:rsid w:val="001236A1"/>
    <w:rsid w:val="001265C6"/>
    <w:rsid w:val="00160E56"/>
    <w:rsid w:val="00194DDF"/>
    <w:rsid w:val="001D1ABC"/>
    <w:rsid w:val="001D2911"/>
    <w:rsid w:val="001F34F3"/>
    <w:rsid w:val="0020175D"/>
    <w:rsid w:val="00202F19"/>
    <w:rsid w:val="00231290"/>
    <w:rsid w:val="00257D6E"/>
    <w:rsid w:val="00260851"/>
    <w:rsid w:val="00271544"/>
    <w:rsid w:val="002745C5"/>
    <w:rsid w:val="00277F3C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7F51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028D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137DB"/>
    <w:rsid w:val="00815E39"/>
    <w:rsid w:val="00816EA4"/>
    <w:rsid w:val="0082019A"/>
    <w:rsid w:val="00883737"/>
    <w:rsid w:val="0088493F"/>
    <w:rsid w:val="00884C9E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3492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623C7D4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elements/1.1/"/>
    <ds:schemaRef ds:uri="http://purl.org/dc/terms/"/>
    <ds:schemaRef ds:uri="http://www.w3.org/XML/1998/namespace"/>
    <ds:schemaRef ds:uri="http://schemas.openxmlformats.org/package/2006/metadata/core-properties"/>
    <ds:schemaRef ds:uri="http://schemas.microsoft.com/sharepoint/v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E905F296-F98E-43C9-81C8-F0268D8D3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5</TotalTime>
  <Pages>1</Pages>
  <Words>78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Murphy, Christine</cp:lastModifiedBy>
  <cp:revision>4</cp:revision>
  <cp:lastPrinted>2016-08-03T15:29:00Z</cp:lastPrinted>
  <dcterms:created xsi:type="dcterms:W3CDTF">2017-04-04T15:56:00Z</dcterms:created>
  <dcterms:modified xsi:type="dcterms:W3CDTF">2017-04-04T16:01:00Z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