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5271D3" w:rsidP="005B7B28">
      <w:pPr>
        <w:jc w:val="center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0EA">
        <w:rPr>
          <w:color w:val="0D0D0D"/>
          <w:sz w:val="18"/>
          <w:szCs w:val="18"/>
        </w:rPr>
        <w:t xml:space="preserve"> </w:t>
      </w:r>
    </w:p>
    <w:p w:rsidR="00883737" w:rsidRDefault="00883737" w:rsidP="00883737">
      <w:pPr>
        <w:tabs>
          <w:tab w:val="left" w:pos="6525"/>
        </w:tabs>
      </w:pPr>
      <w:r>
        <w:tab/>
      </w:r>
    </w:p>
    <w:p w:rsidR="00883737" w:rsidRDefault="00883737" w:rsidP="00883737">
      <w:pPr>
        <w:tabs>
          <w:tab w:val="left" w:pos="6525"/>
        </w:tabs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>
            <w:pPr>
              <w:pStyle w:val="Header"/>
              <w:tabs>
                <w:tab w:val="left" w:pos="720"/>
              </w:tabs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>
            <w:pPr>
              <w:pStyle w:val="Header"/>
              <w:jc w:val="center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3D747D" w:rsidRPr="00326EF7">
              <w:rPr>
                <w:b/>
                <w:color w:val="0D0D0D"/>
                <w:sz w:val="18"/>
                <w:szCs w:val="18"/>
              </w:rPr>
              <w:t>FORD M. SCUDDER</w:t>
            </w:r>
            <w:r w:rsidR="00B92AC8">
              <w:rPr>
                <w:color w:val="0D0D0D"/>
                <w:sz w:val="18"/>
                <w:szCs w:val="18"/>
              </w:rPr>
              <w:br/>
            </w:r>
            <w:r w:rsidR="00B92AC8">
              <w:rPr>
                <w:i/>
                <w:color w:val="0D0D0D"/>
                <w:sz w:val="18"/>
                <w:szCs w:val="18"/>
              </w:rPr>
              <w:tab/>
              <w:t xml:space="preserve"> Acting State Treasurer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jc w:val="center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052EB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June 15</w:t>
      </w:r>
      <w:r w:rsidR="00BF7816">
        <w:rPr>
          <w:rFonts w:ascii="Arial" w:hAnsi="Arial" w:cs="Arial"/>
          <w:sz w:val="20"/>
        </w:rPr>
        <w:t>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C05D0D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sz w:val="20"/>
          <w:szCs w:val="18"/>
        </w:rPr>
      </w:pPr>
      <w:r w:rsidRPr="00C05D0D">
        <w:rPr>
          <w:rFonts w:ascii="Arial" w:hAnsi="Arial" w:cs="Arial"/>
          <w:b w:val="0"/>
          <w:sz w:val="20"/>
          <w:szCs w:val="18"/>
        </w:rPr>
        <w:t xml:space="preserve">Re:  Bid Solicitation {RFP} </w:t>
      </w:r>
      <w:r w:rsidRPr="00C05D0D">
        <w:rPr>
          <w:rFonts w:ascii="Arial" w:hAnsi="Arial" w:cs="Arial"/>
          <w:sz w:val="20"/>
          <w:szCs w:val="18"/>
        </w:rPr>
        <w:t xml:space="preserve"># </w:t>
      </w:r>
      <w:r w:rsidR="000624BE" w:rsidRPr="00C05D0D">
        <w:rPr>
          <w:rFonts w:ascii="Arial" w:hAnsi="Arial" w:cs="Arial"/>
          <w:sz w:val="20"/>
          <w:szCs w:val="18"/>
        </w:rPr>
        <w:t>16DPP00020</w:t>
      </w:r>
      <w:r w:rsidR="00627D18">
        <w:rPr>
          <w:rFonts w:ascii="Arial" w:hAnsi="Arial" w:cs="Arial"/>
          <w:sz w:val="20"/>
          <w:szCs w:val="18"/>
        </w:rPr>
        <w:t xml:space="preserve"> (T-0046)</w:t>
      </w:r>
    </w:p>
    <w:p w:rsidR="007D1D98" w:rsidRPr="00C05D0D" w:rsidRDefault="007D1D98" w:rsidP="007D1D98">
      <w:pPr>
        <w:rPr>
          <w:rFonts w:ascii="Arial" w:hAnsi="Arial" w:cs="Arial"/>
          <w:szCs w:val="18"/>
        </w:rPr>
      </w:pPr>
      <w:r w:rsidRPr="00C05D0D">
        <w:rPr>
          <w:sz w:val="22"/>
        </w:rPr>
        <w:t xml:space="preserve">       </w:t>
      </w:r>
      <w:r w:rsidR="000624BE" w:rsidRPr="00C05D0D">
        <w:rPr>
          <w:sz w:val="22"/>
        </w:rPr>
        <w:t xml:space="preserve"> </w:t>
      </w:r>
      <w:r w:rsidR="000624BE" w:rsidRPr="00C05D0D">
        <w:rPr>
          <w:rFonts w:ascii="Arial" w:hAnsi="Arial" w:cs="Arial"/>
          <w:szCs w:val="18"/>
        </w:rPr>
        <w:t>Protective Clothing and Footwear</w:t>
      </w:r>
    </w:p>
    <w:p w:rsidR="007D1D98" w:rsidRPr="007D1D98" w:rsidRDefault="007D1D98" w:rsidP="007D1D98">
      <w:pPr>
        <w:rPr>
          <w:sz w:val="22"/>
        </w:rPr>
      </w:pPr>
    </w:p>
    <w:p w:rsidR="00C05D0D" w:rsidRDefault="007D1D98" w:rsidP="00C05D0D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Pr="00C05D0D">
        <w:rPr>
          <w:rFonts w:ascii="Arial" w:hAnsi="Arial" w:cs="Arial"/>
          <w:szCs w:val="18"/>
        </w:rPr>
        <w:t xml:space="preserve">Quote {Proposal} Submission Due Date: </w:t>
      </w:r>
      <w:r w:rsidR="00A327E1">
        <w:rPr>
          <w:rFonts w:ascii="Arial" w:hAnsi="Arial" w:cs="Arial"/>
          <w:szCs w:val="18"/>
          <w:u w:val="single"/>
        </w:rPr>
        <w:t xml:space="preserve">June </w:t>
      </w:r>
      <w:r w:rsidR="00052EB0">
        <w:rPr>
          <w:rFonts w:ascii="Arial" w:hAnsi="Arial" w:cs="Arial"/>
          <w:szCs w:val="18"/>
          <w:u w:val="single"/>
        </w:rPr>
        <w:t>16</w:t>
      </w:r>
      <w:r w:rsidR="000624BE" w:rsidRPr="00C05D0D">
        <w:rPr>
          <w:rFonts w:ascii="Arial" w:hAnsi="Arial" w:cs="Arial"/>
          <w:szCs w:val="18"/>
          <w:u w:val="single"/>
        </w:rPr>
        <w:t>, 2016</w:t>
      </w:r>
      <w:r w:rsidR="0053372D" w:rsidRPr="00C05D0D">
        <w:rPr>
          <w:rFonts w:ascii="Arial" w:hAnsi="Arial" w:cs="Arial"/>
          <w:szCs w:val="18"/>
        </w:rPr>
        <w:t xml:space="preserve"> (2:00 p.m. E</w:t>
      </w:r>
      <w:r w:rsidRPr="00C05D0D">
        <w:rPr>
          <w:rFonts w:ascii="Arial" w:hAnsi="Arial" w:cs="Arial"/>
          <w:szCs w:val="18"/>
        </w:rPr>
        <w:t>T)</w:t>
      </w:r>
    </w:p>
    <w:p w:rsidR="00527FD1" w:rsidRDefault="00527FD1" w:rsidP="00C05D0D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       </w:t>
      </w:r>
    </w:p>
    <w:p w:rsidR="00527FD1" w:rsidRPr="00527FD1" w:rsidRDefault="00527FD1" w:rsidP="00C05D0D">
      <w:pPr>
        <w:tabs>
          <w:tab w:val="left" w:pos="0"/>
        </w:tabs>
        <w:outlineLvl w:val="0"/>
        <w:rPr>
          <w:rFonts w:ascii="Arial" w:hAnsi="Arial" w:cs="Arial"/>
          <w:b/>
          <w:color w:val="FF0000"/>
          <w:szCs w:val="18"/>
        </w:rPr>
      </w:pPr>
      <w:r>
        <w:rPr>
          <w:rFonts w:ascii="Arial" w:hAnsi="Arial" w:cs="Arial"/>
          <w:szCs w:val="18"/>
        </w:rPr>
        <w:t xml:space="preserve">       </w:t>
      </w:r>
      <w:r w:rsidRPr="00C05D0D">
        <w:rPr>
          <w:rFonts w:ascii="Arial" w:hAnsi="Arial" w:cs="Arial"/>
          <w:szCs w:val="18"/>
        </w:rPr>
        <w:t>Quote {Proposal} Submission Due Date</w:t>
      </w:r>
      <w:r>
        <w:rPr>
          <w:rFonts w:ascii="Arial" w:hAnsi="Arial" w:cs="Arial"/>
          <w:szCs w:val="18"/>
        </w:rPr>
        <w:t xml:space="preserve"> </w:t>
      </w:r>
      <w:r w:rsidR="00052EB0">
        <w:rPr>
          <w:rFonts w:ascii="Arial" w:hAnsi="Arial" w:cs="Arial"/>
          <w:b/>
          <w:color w:val="FF0000"/>
          <w:szCs w:val="18"/>
          <w:u w:val="single"/>
        </w:rPr>
        <w:t>REVISED: June 28</w:t>
      </w:r>
      <w:r w:rsidRPr="00527FD1">
        <w:rPr>
          <w:rFonts w:ascii="Arial" w:hAnsi="Arial" w:cs="Arial"/>
          <w:b/>
          <w:color w:val="FF0000"/>
          <w:szCs w:val="18"/>
          <w:u w:val="single"/>
        </w:rPr>
        <w:t>, 2016</w:t>
      </w:r>
      <w:r w:rsidRPr="00527FD1">
        <w:rPr>
          <w:rFonts w:ascii="Arial" w:hAnsi="Arial" w:cs="Arial"/>
          <w:b/>
          <w:color w:val="FF0000"/>
          <w:szCs w:val="18"/>
        </w:rPr>
        <w:t xml:space="preserve"> (2:00 p.m. ET)</w:t>
      </w:r>
    </w:p>
    <w:p w:rsidR="00C05D0D" w:rsidRPr="007D1D98" w:rsidRDefault="00C05D0D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ab/>
      </w:r>
      <w:r>
        <w:rPr>
          <w:rFonts w:ascii="Arial" w:hAnsi="Arial" w:cs="Arial"/>
          <w:b/>
          <w:szCs w:val="18"/>
        </w:rPr>
        <w:tab/>
      </w: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052EB0">
        <w:rPr>
          <w:rFonts w:ascii="Arial" w:hAnsi="Arial" w:cs="Arial"/>
          <w:i w:val="0"/>
          <w:sz w:val="20"/>
          <w:szCs w:val="18"/>
        </w:rPr>
        <w:t>3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052EB0">
        <w:rPr>
          <w:rFonts w:ascii="Arial" w:hAnsi="Arial" w:cs="Arial"/>
        </w:rPr>
        <w:t>3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</w:t>
      </w:r>
      <w:r w:rsidR="00EE3A27">
        <w:rPr>
          <w:rFonts w:ascii="Arial" w:hAnsi="Arial" w:cs="Arial"/>
        </w:rPr>
        <w:t xml:space="preserve">art 1: Answers to questions; and </w:t>
      </w:r>
    </w:p>
    <w:p w:rsidR="00EE3A27" w:rsidRDefault="00EE3A27" w:rsidP="00EE3A27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052EB0">
        <w:rPr>
          <w:rFonts w:ascii="Arial" w:hAnsi="Arial" w:cs="Arial"/>
        </w:rPr>
        <w:t>tions and modifications.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E02D77" w:rsidRDefault="000624BE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18"/>
        </w:rPr>
        <w:t>Protective Clothing and Footwear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0624BE" w:rsidRPr="000624BE">
        <w:rPr>
          <w:rFonts w:ascii="Arial" w:hAnsi="Arial" w:cs="Arial"/>
          <w:b/>
        </w:rPr>
        <w:t>16</w:t>
      </w:r>
      <w:r w:rsidRPr="000624BE">
        <w:rPr>
          <w:rFonts w:ascii="Arial" w:hAnsi="Arial" w:cs="Arial"/>
          <w:b/>
        </w:rPr>
        <w:t>DPP</w:t>
      </w:r>
      <w:r w:rsidR="000624BE" w:rsidRPr="000624BE">
        <w:rPr>
          <w:rFonts w:ascii="Arial" w:hAnsi="Arial" w:cs="Arial"/>
          <w:b/>
        </w:rPr>
        <w:t>00020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627D1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 {</w:t>
            </w:r>
            <w:r w:rsidR="00721BC8">
              <w:rPr>
                <w:rFonts w:ascii="Arial" w:hAnsi="Arial" w:cs="Arial"/>
                <w:b/>
                <w:bCs/>
              </w:rPr>
              <w:t>RFP</w:t>
            </w:r>
            <w:r>
              <w:rPr>
                <w:rFonts w:ascii="Arial" w:hAnsi="Arial" w:cs="Arial"/>
                <w:b/>
                <w:bCs/>
              </w:rPr>
              <w:t>}</w:t>
            </w:r>
            <w:r w:rsidR="00721BC8">
              <w:rPr>
                <w:rFonts w:ascii="Arial" w:hAnsi="Arial" w:cs="Arial"/>
                <w:b/>
                <w:bCs/>
              </w:rPr>
              <w:t xml:space="preserve">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E3A27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52EB0">
              <w:rPr>
                <w:rFonts w:ascii="Arial" w:hAnsi="Arial" w:cs="Arial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052EB0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 “Submittals”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627D18" w:rsidP="00BF78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of the Vendors that I would</w:t>
            </w:r>
            <w:r w:rsidR="00052EB0">
              <w:rPr>
                <w:rFonts w:ascii="Arial" w:hAnsi="Arial" w:cs="Arial"/>
              </w:rPr>
              <w:t xml:space="preserve"> like to quote DOES NOT offer a MSRP or Retail price list… The company is Pacific, or PIP USA.  What do I do in this case?</w:t>
            </w:r>
            <w:r w:rsidR="000624B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50" w:rsidRPr="00052EB0" w:rsidRDefault="00052EB0" w:rsidP="00052EB0">
            <w:pPr>
              <w:rPr>
                <w:rFonts w:ascii="Arial" w:eastAsia="MS Mincho" w:hAnsi="Arial" w:cs="Arial"/>
              </w:rPr>
            </w:pPr>
            <w:r w:rsidRPr="00052EB0">
              <w:rPr>
                <w:rFonts w:ascii="Arial" w:eastAsia="MS Mincho" w:hAnsi="Arial" w:cs="Arial"/>
              </w:rPr>
              <w:t>Please refer to Section 4.4.3</w:t>
            </w:r>
            <w:r w:rsidR="00DA6650" w:rsidRPr="00052EB0">
              <w:rPr>
                <w:rFonts w:ascii="Arial" w:eastAsia="MS Mincho" w:hAnsi="Arial" w:cs="Arial"/>
              </w:rPr>
              <w:t xml:space="preserve"> “</w:t>
            </w:r>
            <w:r w:rsidRPr="00052EB0">
              <w:rPr>
                <w:rFonts w:ascii="Arial" w:eastAsia="MS Mincho" w:hAnsi="Arial" w:cs="Arial"/>
              </w:rPr>
              <w:t>Submittals</w:t>
            </w:r>
            <w:r w:rsidR="00DA6650" w:rsidRPr="00052EB0">
              <w:rPr>
                <w:rFonts w:ascii="Arial" w:eastAsia="MS Mincho" w:hAnsi="Arial" w:cs="Arial"/>
              </w:rPr>
              <w:t xml:space="preserve">”.  </w:t>
            </w:r>
          </w:p>
          <w:p w:rsidR="00052EB0" w:rsidRPr="00052EB0" w:rsidRDefault="00052EB0" w:rsidP="00052EB0">
            <w:pPr>
              <w:rPr>
                <w:rFonts w:ascii="Arial" w:eastAsia="MS Mincho" w:hAnsi="Arial" w:cs="Arial"/>
              </w:rPr>
            </w:pPr>
          </w:p>
          <w:p w:rsidR="00052EB0" w:rsidRPr="00052EB0" w:rsidRDefault="00052EB0" w:rsidP="00052EB0">
            <w:pPr>
              <w:pStyle w:val="BodyText3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52EB0">
              <w:rPr>
                <w:sz w:val="20"/>
                <w:szCs w:val="20"/>
              </w:rPr>
              <w:t xml:space="preserve">If the manufacturer does not have preprinted price list the State will accept an “Official State of New Jersey Price List”.  However, the price list must be submitted with a letter from the manufacturer stating that they do not have a preprinted price list.  References such as “please refer to this website” are not acceptable and the Vendor {Bidder} will be found non-responsive for that line item.  </w:t>
            </w:r>
          </w:p>
          <w:p w:rsidR="00052EB0" w:rsidRDefault="00052EB0" w:rsidP="00052EB0">
            <w:pPr>
              <w:rPr>
                <w:rFonts w:ascii="Arial" w:hAnsi="Arial" w:cs="Arial"/>
              </w:rPr>
            </w:pPr>
          </w:p>
        </w:tc>
      </w:tr>
    </w:tbl>
    <w:p w:rsidR="00081149" w:rsidRDefault="00081149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A8598F" w:rsidRDefault="00A8598F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A8598F" w:rsidRDefault="00A8598F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A8598F" w:rsidRDefault="00A8598F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A8598F" w:rsidRDefault="00A8598F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A8598F" w:rsidRDefault="00A8598F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A8598F" w:rsidRDefault="00A8598F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843973" w:rsidRDefault="00843973" w:rsidP="00081149">
      <w:pPr>
        <w:tabs>
          <w:tab w:val="left" w:pos="0"/>
        </w:tabs>
        <w:outlineLvl w:val="0"/>
        <w:rPr>
          <w:rFonts w:ascii="Arial" w:hAnsi="Arial" w:cs="Arial"/>
        </w:rPr>
      </w:pPr>
    </w:p>
    <w:p w:rsidR="00052EB0" w:rsidRDefault="00052EB0" w:rsidP="0008114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052EB0" w:rsidRDefault="00052EB0" w:rsidP="0008114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052EB0" w:rsidRDefault="00052EB0" w:rsidP="0008114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052EB0" w:rsidRDefault="00052EB0" w:rsidP="0008114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052EB0" w:rsidRDefault="00052EB0" w:rsidP="0008114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</w:p>
    <w:p w:rsidR="00EE3A27" w:rsidRPr="00D90C20" w:rsidRDefault="00EE3A27" w:rsidP="00081149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PART 2</w:t>
      </w:r>
    </w:p>
    <w:p w:rsidR="00EE3A27" w:rsidRDefault="00EE3A27" w:rsidP="00EE3A27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18"/>
        </w:rPr>
        <w:t>Protective Clothing and Footwear</w:t>
      </w:r>
    </w:p>
    <w:p w:rsidR="00EE3A27" w:rsidRDefault="00EE3A27" w:rsidP="00EE3A2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Pr="000624BE">
        <w:rPr>
          <w:rFonts w:ascii="Arial" w:hAnsi="Arial" w:cs="Arial"/>
          <w:b/>
        </w:rPr>
        <w:t>16DPP00020</w:t>
      </w:r>
    </w:p>
    <w:p w:rsidR="00EE3A27" w:rsidRDefault="00EE3A27" w:rsidP="00EE3A27">
      <w:pPr>
        <w:tabs>
          <w:tab w:val="left" w:pos="0"/>
        </w:tabs>
        <w:rPr>
          <w:rFonts w:ascii="Arial" w:hAnsi="Arial" w:cs="Arial"/>
        </w:rPr>
      </w:pPr>
    </w:p>
    <w:tbl>
      <w:tblPr>
        <w:tblW w:w="107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904"/>
        <w:gridCol w:w="1627"/>
        <w:gridCol w:w="7682"/>
      </w:tblGrid>
      <w:tr w:rsidR="00EE3A27" w:rsidTr="00527FD1">
        <w:trPr>
          <w:trHeight w:val="417"/>
          <w:tblHeader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EE3A27" w:rsidRDefault="00EE3A27" w:rsidP="005561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EE3A27" w:rsidRDefault="00EE3A27" w:rsidP="005561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EE3A27" w:rsidRDefault="00627D18" w:rsidP="005561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 {RFP} Section Reference</w:t>
            </w:r>
            <w:bookmarkStart w:id="0" w:name="_GoBack"/>
            <w:bookmarkEnd w:id="0"/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EE3A27" w:rsidRDefault="00EE3A27" w:rsidP="0055613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Additions, Deletions, Clarifications and Modifications</w:t>
            </w:r>
          </w:p>
        </w:tc>
      </w:tr>
      <w:tr w:rsidR="00527FD1" w:rsidTr="00527FD1">
        <w:trPr>
          <w:trHeight w:val="1056"/>
        </w:trPr>
        <w:tc>
          <w:tcPr>
            <w:tcW w:w="10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FD1" w:rsidRDefault="00527FD1" w:rsidP="00527FD1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27FD1" w:rsidRDefault="00527FD1" w:rsidP="00052EB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527FD1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The Quote {Proposal} opening date has changed from </w:t>
            </w:r>
            <w:r w:rsidR="000D13F2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June </w:t>
            </w:r>
            <w:r w:rsidR="00052EB0">
              <w:rPr>
                <w:rFonts w:ascii="Arial" w:hAnsi="Arial" w:cs="Arial"/>
                <w:b/>
                <w:color w:val="FF0000"/>
                <w:sz w:val="22"/>
                <w:szCs w:val="22"/>
              </w:rPr>
              <w:t>16</w:t>
            </w:r>
            <w:r w:rsidRPr="00527FD1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, 2016 to </w:t>
            </w:r>
            <w:r w:rsidR="00052EB0">
              <w:rPr>
                <w:rFonts w:ascii="Arial" w:hAnsi="Arial" w:cs="Arial"/>
                <w:b/>
                <w:color w:val="FF0000"/>
                <w:sz w:val="22"/>
                <w:szCs w:val="22"/>
              </w:rPr>
              <w:t>June 28</w:t>
            </w:r>
            <w:r w:rsidRPr="00527FD1">
              <w:rPr>
                <w:rFonts w:ascii="Arial" w:hAnsi="Arial" w:cs="Arial"/>
                <w:b/>
                <w:color w:val="FF0000"/>
                <w:sz w:val="22"/>
                <w:szCs w:val="22"/>
              </w:rPr>
              <w:t>, 2016</w:t>
            </w:r>
          </w:p>
        </w:tc>
      </w:tr>
    </w:tbl>
    <w:p w:rsidR="00EE3A27" w:rsidRPr="00054F39" w:rsidRDefault="00EE3A27" w:rsidP="00527FD1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EE3A27" w:rsidRDefault="00EE3A27" w:rsidP="00364A22">
      <w:pPr>
        <w:tabs>
          <w:tab w:val="left" w:pos="0"/>
        </w:tabs>
        <w:rPr>
          <w:rFonts w:ascii="Arial" w:hAnsi="Arial" w:cs="Arial"/>
        </w:rPr>
      </w:pPr>
    </w:p>
    <w:sectPr w:rsidR="00EE3A27" w:rsidSect="00A8598F">
      <w:footerReference w:type="first" r:id="rId15"/>
      <w:pgSz w:w="12240" w:h="15840" w:code="1"/>
      <w:pgMar w:top="1440" w:right="1350" w:bottom="189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49" w:rsidRDefault="002F1449">
      <w:r>
        <w:separator/>
      </w:r>
    </w:p>
  </w:endnote>
  <w:endnote w:type="continuationSeparator" w:id="0">
    <w:p w:rsidR="002F1449" w:rsidRDefault="002F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2359889" wp14:editId="7D298F3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49" w:rsidRDefault="002F1449">
      <w:r>
        <w:separator/>
      </w:r>
    </w:p>
  </w:footnote>
  <w:footnote w:type="continuationSeparator" w:id="0">
    <w:p w:rsidR="002F1449" w:rsidRDefault="002F1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3758F"/>
    <w:multiLevelType w:val="hybridMultilevel"/>
    <w:tmpl w:val="FE940494"/>
    <w:lvl w:ilvl="0" w:tplc="1E8EB32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8149C"/>
    <w:multiLevelType w:val="hybridMultilevel"/>
    <w:tmpl w:val="D6DEB538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EB0"/>
    <w:rsid w:val="000555F2"/>
    <w:rsid w:val="0006149B"/>
    <w:rsid w:val="000624BE"/>
    <w:rsid w:val="00081149"/>
    <w:rsid w:val="00087AC7"/>
    <w:rsid w:val="000C3964"/>
    <w:rsid w:val="000C7991"/>
    <w:rsid w:val="000D0811"/>
    <w:rsid w:val="000D13F2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17A7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099C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62209"/>
    <w:rsid w:val="00476106"/>
    <w:rsid w:val="004906BA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27FD1"/>
    <w:rsid w:val="0053372D"/>
    <w:rsid w:val="0054459C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5F6523"/>
    <w:rsid w:val="00610AAA"/>
    <w:rsid w:val="00610ADE"/>
    <w:rsid w:val="00627D18"/>
    <w:rsid w:val="006443FD"/>
    <w:rsid w:val="00646784"/>
    <w:rsid w:val="00670FCB"/>
    <w:rsid w:val="006848B7"/>
    <w:rsid w:val="006A3DE5"/>
    <w:rsid w:val="006B0617"/>
    <w:rsid w:val="006B37EF"/>
    <w:rsid w:val="006B3833"/>
    <w:rsid w:val="006C37AB"/>
    <w:rsid w:val="006C5427"/>
    <w:rsid w:val="006D2967"/>
    <w:rsid w:val="006D6EE7"/>
    <w:rsid w:val="006E6FF8"/>
    <w:rsid w:val="006F0BBE"/>
    <w:rsid w:val="0071384F"/>
    <w:rsid w:val="00721BC8"/>
    <w:rsid w:val="007677A8"/>
    <w:rsid w:val="00774FD0"/>
    <w:rsid w:val="00776521"/>
    <w:rsid w:val="00776D84"/>
    <w:rsid w:val="00780679"/>
    <w:rsid w:val="007826CD"/>
    <w:rsid w:val="00785AFC"/>
    <w:rsid w:val="00796C40"/>
    <w:rsid w:val="007A1551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43973"/>
    <w:rsid w:val="00883737"/>
    <w:rsid w:val="00884C9E"/>
    <w:rsid w:val="008D3A86"/>
    <w:rsid w:val="008D67BE"/>
    <w:rsid w:val="008E50C7"/>
    <w:rsid w:val="008F7308"/>
    <w:rsid w:val="008F75E9"/>
    <w:rsid w:val="00902BD5"/>
    <w:rsid w:val="009036FB"/>
    <w:rsid w:val="0091092B"/>
    <w:rsid w:val="00917A01"/>
    <w:rsid w:val="009225CB"/>
    <w:rsid w:val="00922819"/>
    <w:rsid w:val="00923970"/>
    <w:rsid w:val="00926392"/>
    <w:rsid w:val="00934725"/>
    <w:rsid w:val="00943E3D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327E1"/>
    <w:rsid w:val="00A40774"/>
    <w:rsid w:val="00A51E71"/>
    <w:rsid w:val="00A527F9"/>
    <w:rsid w:val="00A6113F"/>
    <w:rsid w:val="00A8091E"/>
    <w:rsid w:val="00A8549A"/>
    <w:rsid w:val="00A8598F"/>
    <w:rsid w:val="00AA2C37"/>
    <w:rsid w:val="00AA3920"/>
    <w:rsid w:val="00AB72B8"/>
    <w:rsid w:val="00AC74AA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BF7816"/>
    <w:rsid w:val="00C021F8"/>
    <w:rsid w:val="00C05D0D"/>
    <w:rsid w:val="00C06423"/>
    <w:rsid w:val="00C12A48"/>
    <w:rsid w:val="00C1600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69C"/>
    <w:rsid w:val="00D33B5E"/>
    <w:rsid w:val="00D473FC"/>
    <w:rsid w:val="00D55DDC"/>
    <w:rsid w:val="00D705AB"/>
    <w:rsid w:val="00D75306"/>
    <w:rsid w:val="00D91263"/>
    <w:rsid w:val="00D91B32"/>
    <w:rsid w:val="00DA6650"/>
    <w:rsid w:val="00DC4DFD"/>
    <w:rsid w:val="00DD6116"/>
    <w:rsid w:val="00DF4E98"/>
    <w:rsid w:val="00E001C4"/>
    <w:rsid w:val="00E02D77"/>
    <w:rsid w:val="00E1253F"/>
    <w:rsid w:val="00E14372"/>
    <w:rsid w:val="00E14B7B"/>
    <w:rsid w:val="00E1723F"/>
    <w:rsid w:val="00E35E58"/>
    <w:rsid w:val="00E4652C"/>
    <w:rsid w:val="00E61D3A"/>
    <w:rsid w:val="00E64C53"/>
    <w:rsid w:val="00E67791"/>
    <w:rsid w:val="00E807AD"/>
    <w:rsid w:val="00E90D91"/>
    <w:rsid w:val="00E92ADD"/>
    <w:rsid w:val="00E945C1"/>
    <w:rsid w:val="00E97321"/>
    <w:rsid w:val="00EA215B"/>
    <w:rsid w:val="00EA2701"/>
    <w:rsid w:val="00EA330C"/>
    <w:rsid w:val="00EB3E79"/>
    <w:rsid w:val="00EB557F"/>
    <w:rsid w:val="00EC5F73"/>
    <w:rsid w:val="00EE31B0"/>
    <w:rsid w:val="00EE3A27"/>
    <w:rsid w:val="00EF7D4E"/>
    <w:rsid w:val="00F043D3"/>
    <w:rsid w:val="00F05D01"/>
    <w:rsid w:val="00F16D4E"/>
    <w:rsid w:val="00F264CE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character" w:styleId="IntenseEmphasis">
    <w:name w:val="Intense Emphasis"/>
    <w:uiPriority w:val="21"/>
    <w:qFormat/>
    <w:rsid w:val="00E1723F"/>
    <w:rPr>
      <w:b/>
      <w:bCs/>
      <w:i/>
      <w:iCs/>
      <w:color w:val="4F81BD"/>
    </w:rPr>
  </w:style>
  <w:style w:type="character" w:styleId="Hyperlink">
    <w:name w:val="Hyperlink"/>
    <w:basedOn w:val="DefaultParagraphFont"/>
    <w:rsid w:val="00D473FC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rsid w:val="00052EB0"/>
    <w:pPr>
      <w:ind w:right="108"/>
      <w:jc w:val="both"/>
    </w:pPr>
    <w:rPr>
      <w:rFonts w:ascii="Arial" w:eastAsia="MS Mincho" w:hAnsi="Arial"/>
      <w:color w:val="000000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rsid w:val="00052EB0"/>
    <w:rPr>
      <w:rFonts w:ascii="Arial" w:eastAsia="MS Mincho" w:hAnsi="Arial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character" w:styleId="IntenseEmphasis">
    <w:name w:val="Intense Emphasis"/>
    <w:uiPriority w:val="21"/>
    <w:qFormat/>
    <w:rsid w:val="00E1723F"/>
    <w:rPr>
      <w:b/>
      <w:bCs/>
      <w:i/>
      <w:iCs/>
      <w:color w:val="4F81BD"/>
    </w:rPr>
  </w:style>
  <w:style w:type="character" w:styleId="Hyperlink">
    <w:name w:val="Hyperlink"/>
    <w:basedOn w:val="DefaultParagraphFont"/>
    <w:rsid w:val="00D473FC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rsid w:val="00052EB0"/>
    <w:pPr>
      <w:ind w:right="108"/>
      <w:jc w:val="both"/>
    </w:pPr>
    <w:rPr>
      <w:rFonts w:ascii="Arial" w:eastAsia="MS Mincho" w:hAnsi="Arial"/>
      <w:color w:val="000000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rsid w:val="00052EB0"/>
    <w:rPr>
      <w:rFonts w:ascii="Arial" w:eastAsia="MS Mincho" w:hAnsi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www.w3.org/XML/1998/namespace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F0E973E-2A69-447B-A587-7B5B3631B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3</Pages>
  <Words>386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Katherine Popso</cp:lastModifiedBy>
  <cp:revision>3</cp:revision>
  <cp:lastPrinted>2016-05-18T16:33:00Z</cp:lastPrinted>
  <dcterms:created xsi:type="dcterms:W3CDTF">2016-06-15T15:17:00Z</dcterms:created>
  <dcterms:modified xsi:type="dcterms:W3CDTF">2016-06-15T15:30:00Z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