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DABBF" w14:textId="77777777" w:rsidR="00563C9C" w:rsidRPr="008175E4" w:rsidRDefault="00563C9C" w:rsidP="00563C9C">
      <w:pPr>
        <w:jc w:val="center"/>
        <w:rPr>
          <w:rFonts w:ascii="Arial Narrow" w:hAnsi="Arial Narrow"/>
          <w:b/>
          <w:sz w:val="36"/>
        </w:rPr>
      </w:pPr>
      <w:r w:rsidRPr="008175E4">
        <w:rPr>
          <w:rFonts w:ascii="Arial Narrow" w:hAnsi="Arial Narrow"/>
          <w:b/>
          <w:sz w:val="36"/>
        </w:rPr>
        <w:t>Florida School for the Deaf and the Blind</w:t>
      </w:r>
    </w:p>
    <w:p w14:paraId="00128533" w14:textId="77777777" w:rsidR="00563C9C" w:rsidRPr="008175E4" w:rsidRDefault="00563C9C" w:rsidP="00563C9C">
      <w:pPr>
        <w:jc w:val="center"/>
        <w:rPr>
          <w:rFonts w:ascii="Arial Narrow" w:hAnsi="Arial Narrow"/>
          <w:sz w:val="28"/>
        </w:rPr>
      </w:pPr>
      <w:r w:rsidRPr="008175E4">
        <w:rPr>
          <w:rFonts w:ascii="Arial Narrow" w:hAnsi="Arial Narrow"/>
          <w:sz w:val="28"/>
        </w:rPr>
        <w:t>NOTICE OF INTENDED DECISION</w:t>
      </w:r>
      <w:r w:rsidR="00E074E4" w:rsidRPr="008175E4">
        <w:rPr>
          <w:rFonts w:ascii="Arial Narrow" w:hAnsi="Arial Narrow"/>
          <w:sz w:val="28"/>
        </w:rPr>
        <w:t xml:space="preserve"> (PUR 7778)</w:t>
      </w:r>
    </w:p>
    <w:p w14:paraId="618C9B97" w14:textId="77777777" w:rsidR="00E074E4" w:rsidRPr="008175E4" w:rsidRDefault="00563C9C" w:rsidP="00E074E4">
      <w:pPr>
        <w:jc w:val="center"/>
        <w:rPr>
          <w:rFonts w:ascii="Arial Narrow" w:hAnsi="Arial Narrow"/>
          <w:sz w:val="28"/>
        </w:rPr>
      </w:pPr>
      <w:r w:rsidRPr="008175E4">
        <w:rPr>
          <w:rFonts w:ascii="Arial Narrow" w:hAnsi="Arial Narrow"/>
          <w:sz w:val="28"/>
        </w:rPr>
        <w:t>TO ENTER INTO A</w:t>
      </w:r>
      <w:r w:rsidR="00E074E4" w:rsidRPr="008175E4">
        <w:rPr>
          <w:rFonts w:ascii="Arial Narrow" w:hAnsi="Arial Narrow"/>
          <w:sz w:val="28"/>
        </w:rPr>
        <w:t xml:space="preserve"> </w:t>
      </w:r>
      <w:r w:rsidR="008175E4" w:rsidRPr="008175E4">
        <w:rPr>
          <w:rFonts w:ascii="Arial Narrow" w:hAnsi="Arial Narrow"/>
          <w:sz w:val="28"/>
        </w:rPr>
        <w:t>PURCHASE ORDER</w:t>
      </w:r>
    </w:p>
    <w:p w14:paraId="6A39D42F" w14:textId="77777777" w:rsidR="00563C9C" w:rsidRPr="008175E4" w:rsidRDefault="00563C9C" w:rsidP="00563C9C">
      <w:pPr>
        <w:jc w:val="center"/>
        <w:rPr>
          <w:rFonts w:ascii="Arial Narrow" w:hAnsi="Arial Narrow"/>
          <w:sz w:val="28"/>
        </w:rPr>
      </w:pPr>
      <w:r w:rsidRPr="008175E4">
        <w:rPr>
          <w:rFonts w:ascii="Arial Narrow" w:hAnsi="Arial Narrow"/>
          <w:sz w:val="28"/>
        </w:rPr>
        <w:t xml:space="preserve"> </w:t>
      </w:r>
    </w:p>
    <w:p w14:paraId="478DFEDE" w14:textId="11664F50" w:rsidR="00D97972" w:rsidRPr="008175E4" w:rsidRDefault="00563C9C" w:rsidP="00D97972">
      <w:pPr>
        <w:jc w:val="center"/>
        <w:rPr>
          <w:rFonts w:ascii="Arial Narrow" w:hAnsi="Arial Narrow"/>
          <w:sz w:val="28"/>
        </w:rPr>
      </w:pPr>
      <w:r w:rsidRPr="008175E4">
        <w:rPr>
          <w:rFonts w:ascii="Arial Narrow" w:hAnsi="Arial Narrow"/>
          <w:sz w:val="28"/>
        </w:rPr>
        <w:t>S</w:t>
      </w:r>
      <w:r w:rsidR="001A4CFB" w:rsidRPr="008175E4">
        <w:rPr>
          <w:rFonts w:ascii="Arial Narrow" w:hAnsi="Arial Narrow"/>
          <w:sz w:val="28"/>
        </w:rPr>
        <w:t>ingle</w:t>
      </w:r>
      <w:r w:rsidRPr="008175E4">
        <w:rPr>
          <w:rFonts w:ascii="Arial Narrow" w:hAnsi="Arial Narrow"/>
          <w:sz w:val="28"/>
        </w:rPr>
        <w:t xml:space="preserve"> Source Award to:</w:t>
      </w:r>
      <w:r w:rsidR="00D97972" w:rsidRPr="008175E4">
        <w:rPr>
          <w:rFonts w:ascii="Arial Narrow" w:hAnsi="Arial Narrow"/>
          <w:sz w:val="28"/>
        </w:rPr>
        <w:t xml:space="preserve"> </w:t>
      </w:r>
      <w:proofErr w:type="spellStart"/>
      <w:r w:rsidR="00FB2529">
        <w:rPr>
          <w:rFonts w:ascii="Arial Narrow" w:hAnsi="Arial Narrow"/>
          <w:b/>
          <w:sz w:val="28"/>
        </w:rPr>
        <w:t>Everway</w:t>
      </w:r>
      <w:proofErr w:type="spellEnd"/>
      <w:r w:rsidR="00A726EE">
        <w:rPr>
          <w:rFonts w:ascii="Arial Narrow" w:hAnsi="Arial Narrow"/>
          <w:b/>
          <w:sz w:val="28"/>
        </w:rPr>
        <w:t xml:space="preserve"> dba n2y</w:t>
      </w:r>
    </w:p>
    <w:p w14:paraId="2D7764CA" w14:textId="0D5BE1D8" w:rsidR="00D97972" w:rsidRPr="008175E4" w:rsidRDefault="00D97972" w:rsidP="00D97972">
      <w:pPr>
        <w:jc w:val="center"/>
        <w:rPr>
          <w:rFonts w:ascii="Arial Narrow" w:hAnsi="Arial Narrow"/>
          <w:b/>
          <w:sz w:val="28"/>
        </w:rPr>
      </w:pPr>
      <w:r w:rsidRPr="008175E4">
        <w:rPr>
          <w:rFonts w:ascii="Arial Narrow" w:hAnsi="Arial Narrow"/>
          <w:b/>
          <w:sz w:val="28"/>
        </w:rPr>
        <w:t xml:space="preserve">Advertisement Number: </w:t>
      </w:r>
      <w:r w:rsidR="008505E0" w:rsidRPr="008175E4">
        <w:rPr>
          <w:rFonts w:ascii="Arial Narrow" w:hAnsi="Arial Narrow"/>
          <w:b/>
          <w:sz w:val="28"/>
        </w:rPr>
        <w:t>IA</w:t>
      </w:r>
      <w:r w:rsidRPr="008175E4">
        <w:rPr>
          <w:rFonts w:ascii="Arial Narrow" w:hAnsi="Arial Narrow"/>
          <w:b/>
          <w:sz w:val="28"/>
        </w:rPr>
        <w:t>-</w:t>
      </w:r>
      <w:r w:rsidR="00FB2529">
        <w:rPr>
          <w:rFonts w:ascii="Arial Narrow" w:hAnsi="Arial Narrow"/>
          <w:b/>
          <w:sz w:val="28"/>
        </w:rPr>
        <w:t>27-</w:t>
      </w:r>
      <w:r w:rsidR="00A726EE">
        <w:rPr>
          <w:rFonts w:ascii="Arial Narrow" w:hAnsi="Arial Narrow"/>
          <w:b/>
          <w:sz w:val="28"/>
        </w:rPr>
        <w:t>032</w:t>
      </w:r>
    </w:p>
    <w:p w14:paraId="58626090" w14:textId="58C947E0" w:rsidR="00563C9C" w:rsidRPr="008175E4" w:rsidRDefault="00563C9C" w:rsidP="00D97972">
      <w:pPr>
        <w:jc w:val="center"/>
        <w:rPr>
          <w:rFonts w:ascii="Arial Narrow" w:hAnsi="Arial Narrow"/>
          <w:b/>
          <w:sz w:val="28"/>
        </w:rPr>
      </w:pPr>
      <w:r w:rsidRPr="008175E4">
        <w:rPr>
          <w:rFonts w:ascii="Arial Narrow" w:hAnsi="Arial Narrow"/>
          <w:b/>
          <w:sz w:val="28"/>
        </w:rPr>
        <w:t xml:space="preserve">Original Single Source Advertisement Number: </w:t>
      </w:r>
      <w:r w:rsidR="00203CE5" w:rsidRPr="008175E4">
        <w:rPr>
          <w:rFonts w:ascii="Arial Narrow" w:hAnsi="Arial Narrow"/>
          <w:b/>
          <w:sz w:val="28"/>
        </w:rPr>
        <w:t>SS</w:t>
      </w:r>
      <w:r w:rsidR="00D97972" w:rsidRPr="008175E4">
        <w:rPr>
          <w:rFonts w:ascii="Arial Narrow" w:hAnsi="Arial Narrow"/>
          <w:b/>
          <w:sz w:val="28"/>
        </w:rPr>
        <w:t>-</w:t>
      </w:r>
      <w:r w:rsidR="00FB2529">
        <w:rPr>
          <w:rFonts w:ascii="Arial Narrow" w:hAnsi="Arial Narrow"/>
          <w:b/>
          <w:sz w:val="28"/>
        </w:rPr>
        <w:t>27-</w:t>
      </w:r>
      <w:r w:rsidR="00A726EE">
        <w:rPr>
          <w:rFonts w:ascii="Arial Narrow" w:hAnsi="Arial Narrow"/>
          <w:b/>
          <w:sz w:val="28"/>
        </w:rPr>
        <w:t>031</w:t>
      </w:r>
    </w:p>
    <w:p w14:paraId="511F6395" w14:textId="77777777" w:rsidR="00563C9C" w:rsidRPr="008175E4" w:rsidRDefault="00563C9C" w:rsidP="00563C9C">
      <w:pPr>
        <w:jc w:val="center"/>
        <w:rPr>
          <w:rFonts w:ascii="Arial Narrow" w:hAnsi="Arial Narrow"/>
          <w:sz w:val="28"/>
        </w:rPr>
      </w:pPr>
      <w:r w:rsidRPr="008175E4">
        <w:rPr>
          <w:rFonts w:ascii="Arial Narrow" w:hAnsi="Arial Narrow"/>
          <w:sz w:val="28"/>
        </w:rPr>
        <w:t>Version Number: 000</w:t>
      </w:r>
    </w:p>
    <w:p w14:paraId="3C3C1ADA" w14:textId="77777777" w:rsidR="00563C9C" w:rsidRPr="008175E4" w:rsidRDefault="00563C9C" w:rsidP="00563C9C">
      <w:pPr>
        <w:rPr>
          <w:sz w:val="20"/>
        </w:rPr>
      </w:pPr>
    </w:p>
    <w:p w14:paraId="68DF0139" w14:textId="3C01CD0F" w:rsidR="008175E4" w:rsidRDefault="008175E4" w:rsidP="008175E4">
      <w:pPr>
        <w:jc w:val="center"/>
        <w:rPr>
          <w:rFonts w:ascii="Arial Narrow" w:hAnsi="Arial Narrow"/>
          <w:sz w:val="20"/>
        </w:rPr>
      </w:pPr>
      <w:r w:rsidRPr="008175E4">
        <w:rPr>
          <w:rFonts w:ascii="Arial Narrow" w:hAnsi="Arial Narrow"/>
          <w:sz w:val="20"/>
        </w:rPr>
        <w:t xml:space="preserve">Advertisement Begin Date/Time: </w:t>
      </w:r>
      <w:r w:rsidR="00A726EE">
        <w:rPr>
          <w:rFonts w:ascii="Arial Narrow" w:hAnsi="Arial Narrow"/>
          <w:sz w:val="20"/>
        </w:rPr>
        <w:t>August 11,</w:t>
      </w:r>
      <w:r w:rsidR="000116D1">
        <w:rPr>
          <w:rFonts w:ascii="Arial Narrow" w:hAnsi="Arial Narrow"/>
          <w:sz w:val="20"/>
        </w:rPr>
        <w:t xml:space="preserve"> 20</w:t>
      </w:r>
      <w:r w:rsidR="00FB2529">
        <w:rPr>
          <w:rFonts w:ascii="Arial Narrow" w:hAnsi="Arial Narrow"/>
          <w:sz w:val="20"/>
        </w:rPr>
        <w:t>26</w:t>
      </w:r>
      <w:r w:rsidR="000116D1">
        <w:rPr>
          <w:rFonts w:ascii="Arial Narrow" w:hAnsi="Arial Narrow"/>
          <w:sz w:val="20"/>
        </w:rPr>
        <w:t xml:space="preserve"> – 4:30 PM</w:t>
      </w:r>
    </w:p>
    <w:p w14:paraId="4E3ED45A" w14:textId="1AB69EB7" w:rsidR="00D97972" w:rsidRPr="008175E4" w:rsidRDefault="008175E4" w:rsidP="008175E4">
      <w:pPr>
        <w:jc w:val="center"/>
        <w:rPr>
          <w:rFonts w:ascii="Arial Narrow" w:hAnsi="Arial Narrow"/>
          <w:sz w:val="20"/>
        </w:rPr>
      </w:pPr>
      <w:r w:rsidRPr="008175E4">
        <w:rPr>
          <w:rFonts w:ascii="Arial Narrow" w:hAnsi="Arial Narrow"/>
          <w:sz w:val="20"/>
        </w:rPr>
        <w:t xml:space="preserve">Advertisement End Date/Time: </w:t>
      </w:r>
      <w:r w:rsidR="00A726EE">
        <w:rPr>
          <w:rFonts w:ascii="Arial Narrow" w:hAnsi="Arial Narrow"/>
          <w:sz w:val="20"/>
        </w:rPr>
        <w:t>August</w:t>
      </w:r>
      <w:r w:rsidR="000116D1">
        <w:rPr>
          <w:rFonts w:ascii="Arial Narrow" w:hAnsi="Arial Narrow"/>
          <w:sz w:val="20"/>
        </w:rPr>
        <w:t xml:space="preserve"> </w:t>
      </w:r>
      <w:r w:rsidR="00A726EE">
        <w:rPr>
          <w:rFonts w:ascii="Arial Narrow" w:hAnsi="Arial Narrow"/>
          <w:sz w:val="20"/>
        </w:rPr>
        <w:t>14</w:t>
      </w:r>
      <w:r w:rsidR="000116D1">
        <w:rPr>
          <w:rFonts w:ascii="Arial Narrow" w:hAnsi="Arial Narrow"/>
          <w:sz w:val="20"/>
        </w:rPr>
        <w:t>, 202</w:t>
      </w:r>
      <w:r w:rsidR="00FB2529">
        <w:rPr>
          <w:rFonts w:ascii="Arial Narrow" w:hAnsi="Arial Narrow"/>
          <w:sz w:val="20"/>
        </w:rPr>
        <w:t>6</w:t>
      </w:r>
      <w:r w:rsidR="000116D1">
        <w:rPr>
          <w:rFonts w:ascii="Arial Narrow" w:hAnsi="Arial Narrow"/>
          <w:sz w:val="20"/>
        </w:rPr>
        <w:t xml:space="preserve"> – 4:30 PM</w:t>
      </w:r>
    </w:p>
    <w:p w14:paraId="5B656912" w14:textId="77777777" w:rsidR="00E074E4" w:rsidRPr="008175E4" w:rsidRDefault="00E074E4" w:rsidP="00D97972">
      <w:pPr>
        <w:jc w:val="both"/>
        <w:rPr>
          <w:rFonts w:ascii="Arial Narrow" w:hAnsi="Arial Narrow"/>
          <w:sz w:val="20"/>
        </w:rPr>
      </w:pPr>
    </w:p>
    <w:p w14:paraId="5C7CB25A" w14:textId="77777777" w:rsidR="00D97972" w:rsidRPr="008175E4" w:rsidRDefault="00D97972" w:rsidP="00D97972">
      <w:pPr>
        <w:jc w:val="both"/>
        <w:rPr>
          <w:rFonts w:ascii="Arial Narrow" w:hAnsi="Arial Narrow"/>
          <w:b/>
        </w:rPr>
      </w:pPr>
      <w:r w:rsidRPr="008175E4">
        <w:rPr>
          <w:rFonts w:ascii="Arial Narrow" w:hAnsi="Arial Narrow"/>
          <w:b/>
        </w:rPr>
        <w:t>Commodities:</w:t>
      </w:r>
    </w:p>
    <w:p w14:paraId="321082A0" w14:textId="77777777" w:rsidR="00541CAA" w:rsidRPr="00541CAA" w:rsidRDefault="00541CAA" w:rsidP="00541CAA">
      <w:pPr>
        <w:jc w:val="both"/>
        <w:rPr>
          <w:rFonts w:ascii="Arial Narrow" w:eastAsiaTheme="minorHAnsi" w:hAnsi="Arial Narrow" w:cstheme="minorBidi"/>
          <w:sz w:val="20"/>
          <w:szCs w:val="22"/>
        </w:rPr>
      </w:pPr>
      <w:r w:rsidRPr="00541CAA">
        <w:rPr>
          <w:rFonts w:ascii="Arial Narrow" w:eastAsiaTheme="minorHAnsi" w:hAnsi="Arial Narrow" w:cstheme="minorBidi"/>
          <w:sz w:val="20"/>
          <w:szCs w:val="22"/>
        </w:rPr>
        <w:t>55111507</w:t>
      </w:r>
      <w:r w:rsidRPr="00541CAA">
        <w:rPr>
          <w:rFonts w:ascii="Arial Narrow" w:eastAsiaTheme="minorHAnsi" w:hAnsi="Arial Narrow" w:cstheme="minorBidi"/>
          <w:sz w:val="20"/>
          <w:szCs w:val="22"/>
        </w:rPr>
        <w:tab/>
        <w:t>Electronic newspapers</w:t>
      </w:r>
    </w:p>
    <w:p w14:paraId="3E70013A" w14:textId="77777777" w:rsidR="00541CAA" w:rsidRPr="00541CAA" w:rsidRDefault="00541CAA" w:rsidP="00541CAA">
      <w:pPr>
        <w:jc w:val="both"/>
        <w:rPr>
          <w:rFonts w:ascii="Arial Narrow" w:eastAsiaTheme="minorHAnsi" w:hAnsi="Arial Narrow" w:cstheme="minorBidi"/>
          <w:sz w:val="20"/>
          <w:szCs w:val="22"/>
        </w:rPr>
      </w:pPr>
      <w:r w:rsidRPr="00541CAA">
        <w:rPr>
          <w:rFonts w:ascii="Arial Narrow" w:eastAsiaTheme="minorHAnsi" w:hAnsi="Arial Narrow" w:cstheme="minorBidi"/>
          <w:sz w:val="20"/>
          <w:szCs w:val="22"/>
        </w:rPr>
        <w:t>55111600</w:t>
      </w:r>
      <w:r w:rsidRPr="00541CAA">
        <w:rPr>
          <w:rFonts w:ascii="Arial Narrow" w:eastAsiaTheme="minorHAnsi" w:hAnsi="Arial Narrow" w:cstheme="minorBidi"/>
          <w:sz w:val="20"/>
          <w:szCs w:val="22"/>
        </w:rPr>
        <w:tab/>
        <w:t>Electronic software reference material</w:t>
      </w:r>
    </w:p>
    <w:p w14:paraId="69EBE463" w14:textId="77777777" w:rsidR="00541CAA" w:rsidRPr="00541CAA" w:rsidRDefault="00541CAA" w:rsidP="00541CAA">
      <w:pPr>
        <w:jc w:val="both"/>
        <w:rPr>
          <w:rFonts w:ascii="Arial Narrow" w:eastAsiaTheme="minorHAnsi" w:hAnsi="Arial Narrow" w:cstheme="minorBidi"/>
          <w:szCs w:val="22"/>
        </w:rPr>
      </w:pPr>
    </w:p>
    <w:p w14:paraId="79038D21" w14:textId="78BFC97E" w:rsidR="008175E4" w:rsidRPr="008175E4" w:rsidRDefault="008175E4" w:rsidP="008175E4">
      <w:pPr>
        <w:jc w:val="both"/>
        <w:rPr>
          <w:rFonts w:ascii="Arial Narrow" w:hAnsi="Arial Narrow"/>
          <w:sz w:val="22"/>
        </w:rPr>
      </w:pPr>
      <w:r w:rsidRPr="008175E4">
        <w:rPr>
          <w:rFonts w:ascii="Arial Narrow" w:hAnsi="Arial Narrow"/>
          <w:sz w:val="22"/>
        </w:rPr>
        <w:t xml:space="preserve">Re: Intent to Award </w:t>
      </w:r>
      <w:bookmarkStart w:id="0" w:name="_Hlk78266434"/>
      <w:r w:rsidR="00890619" w:rsidRPr="00383E71">
        <w:rPr>
          <w:rFonts w:ascii="Arial Narrow" w:hAnsi="Arial Narrow"/>
        </w:rPr>
        <w:t>Single Source provider for</w:t>
      </w:r>
      <w:r w:rsidR="00890619">
        <w:rPr>
          <w:rFonts w:ascii="Arial Narrow" w:hAnsi="Arial Narrow"/>
        </w:rPr>
        <w:t xml:space="preserve"> </w:t>
      </w:r>
      <w:bookmarkEnd w:id="0"/>
      <w:r w:rsidR="00541CAA">
        <w:rPr>
          <w:rFonts w:ascii="Arial Narrow" w:hAnsi="Arial Narrow"/>
        </w:rPr>
        <w:t>n2y electronic licenses</w:t>
      </w:r>
    </w:p>
    <w:p w14:paraId="184A15B0" w14:textId="77777777" w:rsidR="00563C9C" w:rsidRPr="008175E4" w:rsidRDefault="00563C9C" w:rsidP="001A4CFB">
      <w:pPr>
        <w:jc w:val="both"/>
        <w:rPr>
          <w:rFonts w:ascii="Arial Narrow" w:hAnsi="Arial Narrow"/>
          <w:sz w:val="22"/>
        </w:rPr>
      </w:pPr>
    </w:p>
    <w:p w14:paraId="6D2ECD96" w14:textId="011002DC" w:rsidR="00B9084D" w:rsidRPr="008175E4" w:rsidRDefault="00B9084D" w:rsidP="00B9084D">
      <w:pPr>
        <w:jc w:val="both"/>
        <w:rPr>
          <w:rFonts w:ascii="Arial Narrow" w:hAnsi="Arial Narrow"/>
          <w:sz w:val="22"/>
        </w:rPr>
      </w:pPr>
      <w:r w:rsidRPr="008175E4">
        <w:rPr>
          <w:rFonts w:ascii="Arial Narrow" w:hAnsi="Arial Narrow"/>
          <w:sz w:val="22"/>
        </w:rPr>
        <w:t xml:space="preserve">NOTE: THIS IS </w:t>
      </w:r>
      <w:r w:rsidRPr="008175E4">
        <w:rPr>
          <w:rFonts w:ascii="Arial Narrow" w:hAnsi="Arial Narrow"/>
          <w:sz w:val="22"/>
          <w:u w:val="single"/>
        </w:rPr>
        <w:t>NOT</w:t>
      </w:r>
      <w:r w:rsidRPr="008175E4">
        <w:rPr>
          <w:rFonts w:ascii="Arial Narrow" w:hAnsi="Arial Narrow"/>
          <w:sz w:val="22"/>
        </w:rPr>
        <w:t xml:space="preserve"> A COMPETITIVE SOLICITATION OR REQUEST FOR BIDS. IT IS A NOTICE OF AN "INTENT TO AWARD A SINGLE SOURCE PURCHASE" WHICH IS POSTED PURSUANT TO §287.057(5)(c),</w:t>
      </w:r>
      <w:r w:rsidR="0049137A" w:rsidRPr="008175E4">
        <w:rPr>
          <w:rFonts w:ascii="Arial Narrow" w:hAnsi="Arial Narrow"/>
          <w:sz w:val="22"/>
        </w:rPr>
        <w:t xml:space="preserve"> </w:t>
      </w:r>
      <w:r w:rsidRPr="008175E4">
        <w:rPr>
          <w:rFonts w:ascii="Arial Narrow" w:hAnsi="Arial Narrow"/>
          <w:sz w:val="22"/>
        </w:rPr>
        <w:t>F.S., §120.57(3),</w:t>
      </w:r>
      <w:r w:rsidR="000116D1">
        <w:rPr>
          <w:rFonts w:ascii="Arial Narrow" w:hAnsi="Arial Narrow"/>
          <w:sz w:val="22"/>
        </w:rPr>
        <w:t xml:space="preserve"> </w:t>
      </w:r>
      <w:r w:rsidRPr="008175E4">
        <w:rPr>
          <w:rFonts w:ascii="Arial Narrow" w:hAnsi="Arial Narrow"/>
          <w:sz w:val="22"/>
        </w:rPr>
        <w:t>F.S., AND RULE 60A-1.045,</w:t>
      </w:r>
      <w:r w:rsidR="0049137A" w:rsidRPr="008175E4">
        <w:rPr>
          <w:rFonts w:ascii="Arial Narrow" w:hAnsi="Arial Narrow"/>
          <w:sz w:val="22"/>
        </w:rPr>
        <w:t xml:space="preserve"> </w:t>
      </w:r>
      <w:r w:rsidRPr="008175E4">
        <w:rPr>
          <w:rFonts w:ascii="Arial Narrow" w:hAnsi="Arial Narrow"/>
          <w:sz w:val="22"/>
        </w:rPr>
        <w:t>F.A.C. BE SURE TO READ THE ENTIRE ADVERTISEMENT BEFORE CONTACTING THE AGENCY WITH BID RELATED QUESTIONS.</w:t>
      </w:r>
    </w:p>
    <w:p w14:paraId="3791ECBA" w14:textId="77777777" w:rsidR="00ED165D" w:rsidRPr="008175E4" w:rsidRDefault="00ED165D" w:rsidP="001A4CFB">
      <w:pPr>
        <w:jc w:val="both"/>
        <w:rPr>
          <w:rFonts w:ascii="Arial Narrow" w:hAnsi="Arial Narrow"/>
          <w:sz w:val="22"/>
          <w:szCs w:val="22"/>
        </w:rPr>
      </w:pPr>
    </w:p>
    <w:p w14:paraId="74337183" w14:textId="7D48E836" w:rsidR="001A4CFB" w:rsidRPr="008175E4" w:rsidRDefault="00563C9C" w:rsidP="00434064">
      <w:pPr>
        <w:jc w:val="both"/>
        <w:rPr>
          <w:rFonts w:ascii="Arial Narrow" w:hAnsi="Arial Narrow"/>
          <w:sz w:val="22"/>
          <w:szCs w:val="22"/>
        </w:rPr>
      </w:pPr>
      <w:r w:rsidRPr="008175E4">
        <w:rPr>
          <w:rFonts w:ascii="Arial Narrow" w:hAnsi="Arial Narrow"/>
          <w:sz w:val="22"/>
          <w:szCs w:val="22"/>
        </w:rPr>
        <w:t xml:space="preserve">Florida School for the Deaf and the Blind hereby announces its decision to </w:t>
      </w:r>
      <w:r w:rsidR="00B9084D" w:rsidRPr="008175E4">
        <w:rPr>
          <w:rFonts w:ascii="Arial Narrow" w:hAnsi="Arial Narrow"/>
          <w:sz w:val="22"/>
          <w:szCs w:val="22"/>
        </w:rPr>
        <w:t xml:space="preserve">procure the </w:t>
      </w:r>
      <w:r w:rsidRPr="008175E4">
        <w:rPr>
          <w:rFonts w:ascii="Arial Narrow" w:hAnsi="Arial Narrow"/>
          <w:sz w:val="22"/>
          <w:szCs w:val="22"/>
        </w:rPr>
        <w:t xml:space="preserve">products/services </w:t>
      </w:r>
      <w:r w:rsidR="009612C0" w:rsidRPr="008175E4">
        <w:rPr>
          <w:rFonts w:ascii="Arial Narrow" w:hAnsi="Arial Narrow"/>
          <w:sz w:val="22"/>
          <w:szCs w:val="22"/>
        </w:rPr>
        <w:t xml:space="preserve">described in </w:t>
      </w:r>
      <w:r w:rsidR="000438D3" w:rsidRPr="008175E4">
        <w:rPr>
          <w:rFonts w:ascii="Arial Narrow" w:hAnsi="Arial Narrow"/>
          <w:sz w:val="22"/>
          <w:szCs w:val="22"/>
        </w:rPr>
        <w:t xml:space="preserve">the Original Single Source Advertisement Number referenced in the heading </w:t>
      </w:r>
      <w:r w:rsidRPr="008175E4">
        <w:rPr>
          <w:rFonts w:ascii="Arial Narrow" w:hAnsi="Arial Narrow"/>
          <w:sz w:val="22"/>
          <w:szCs w:val="22"/>
        </w:rPr>
        <w:t xml:space="preserve">to </w:t>
      </w:r>
      <w:r w:rsidR="000438D3" w:rsidRPr="008175E4">
        <w:rPr>
          <w:rFonts w:ascii="Arial Narrow" w:hAnsi="Arial Narrow"/>
          <w:sz w:val="22"/>
          <w:szCs w:val="22"/>
        </w:rPr>
        <w:t>the vendor referenced in the heading</w:t>
      </w:r>
      <w:r w:rsidR="00D97972" w:rsidRPr="008175E4">
        <w:rPr>
          <w:rFonts w:ascii="Arial Narrow" w:hAnsi="Arial Narrow"/>
          <w:sz w:val="22"/>
          <w:szCs w:val="22"/>
        </w:rPr>
        <w:t xml:space="preserve"> </w:t>
      </w:r>
      <w:r w:rsidRPr="008175E4">
        <w:rPr>
          <w:rFonts w:ascii="Arial Narrow" w:hAnsi="Arial Narrow"/>
          <w:sz w:val="22"/>
          <w:szCs w:val="22"/>
        </w:rPr>
        <w:t xml:space="preserve">in the amount </w:t>
      </w:r>
      <w:r w:rsidR="000438D3" w:rsidRPr="008175E4">
        <w:rPr>
          <w:rFonts w:ascii="Arial Narrow" w:hAnsi="Arial Narrow"/>
          <w:sz w:val="22"/>
          <w:szCs w:val="22"/>
        </w:rPr>
        <w:t>indicated in the Original Single Source Advertisement Number referenced in the heading</w:t>
      </w:r>
      <w:r w:rsidR="00781007" w:rsidRPr="008175E4">
        <w:rPr>
          <w:rFonts w:ascii="Arial Narrow" w:hAnsi="Arial Narrow"/>
          <w:sz w:val="22"/>
          <w:szCs w:val="22"/>
        </w:rPr>
        <w:t>.</w:t>
      </w:r>
      <w:r w:rsidR="003151BD" w:rsidRPr="008175E4">
        <w:rPr>
          <w:rFonts w:ascii="Arial Narrow" w:hAnsi="Arial Narrow"/>
          <w:sz w:val="22"/>
          <w:szCs w:val="22"/>
        </w:rPr>
        <w:t xml:space="preserve"> </w:t>
      </w:r>
    </w:p>
    <w:p w14:paraId="7496958A" w14:textId="77777777" w:rsidR="00434064" w:rsidRPr="008175E4" w:rsidRDefault="00434064" w:rsidP="00434064">
      <w:pPr>
        <w:jc w:val="both"/>
        <w:rPr>
          <w:rFonts w:ascii="Arial Narrow" w:hAnsi="Arial Narrow"/>
          <w:sz w:val="22"/>
          <w:szCs w:val="22"/>
        </w:rPr>
      </w:pPr>
    </w:p>
    <w:p w14:paraId="5A57D3FB" w14:textId="5D5EA808" w:rsidR="00C032B8" w:rsidRPr="00434064" w:rsidRDefault="00AD19D4" w:rsidP="00C032B8">
      <w:pPr>
        <w:rPr>
          <w:rFonts w:ascii="Arial Narrow" w:hAnsi="Arial Narrow"/>
        </w:rPr>
      </w:pPr>
      <w:r w:rsidRPr="008175E4">
        <w:rPr>
          <w:rFonts w:ascii="Arial Narrow" w:hAnsi="Arial Narrow"/>
          <w:b/>
          <w:sz w:val="22"/>
        </w:rPr>
        <w:t xml:space="preserve">Primary Contact: Please submit all questions by e-mail to: </w:t>
      </w:r>
      <w:r w:rsidR="00C032B8">
        <w:rPr>
          <w:rFonts w:ascii="Arial Narrow" w:hAnsi="Arial Narrow"/>
        </w:rPr>
        <w:t>Kim Whitwam</w:t>
      </w:r>
      <w:r w:rsidR="00C032B8" w:rsidRPr="00434064">
        <w:rPr>
          <w:rFonts w:ascii="Arial Narrow" w:hAnsi="Arial Narrow"/>
        </w:rPr>
        <w:t xml:space="preserve">, Director of Purchasing, </w:t>
      </w:r>
      <w:hyperlink r:id="rId7" w:history="1">
        <w:r w:rsidR="00C032B8" w:rsidRPr="00456524">
          <w:rPr>
            <w:rStyle w:val="Hyperlink"/>
            <w:rFonts w:ascii="Arial Narrow" w:hAnsi="Arial Narrow"/>
            <w:b/>
          </w:rPr>
          <w:t>whitwamk@fsdbk12.org</w:t>
        </w:r>
      </w:hyperlink>
      <w:r w:rsidR="00C032B8">
        <w:rPr>
          <w:rStyle w:val="Hyperlink"/>
          <w:rFonts w:ascii="Arial Narrow" w:hAnsi="Arial Narrow"/>
          <w:b/>
        </w:rPr>
        <w:t>.</w:t>
      </w:r>
    </w:p>
    <w:p w14:paraId="54F903EC" w14:textId="766C37F2" w:rsidR="00434064" w:rsidRPr="008175E4" w:rsidRDefault="00434064" w:rsidP="00C032B8">
      <w:pPr>
        <w:rPr>
          <w:rFonts w:ascii="Arial Narrow" w:hAnsi="Arial Narrow"/>
          <w:b/>
          <w:sz w:val="22"/>
          <w:szCs w:val="22"/>
        </w:rPr>
      </w:pPr>
    </w:p>
    <w:p w14:paraId="1CC00EC7" w14:textId="77777777" w:rsidR="00FB2529" w:rsidRPr="008175E4" w:rsidRDefault="00FB2529" w:rsidP="00FB2529">
      <w:pPr>
        <w:jc w:val="both"/>
        <w:rPr>
          <w:rFonts w:ascii="Arial Narrow" w:hAnsi="Arial Narrow"/>
          <w:b/>
          <w:sz w:val="16"/>
          <w:szCs w:val="16"/>
        </w:rPr>
      </w:pPr>
      <w:r w:rsidRPr="008175E4">
        <w:rPr>
          <w:rFonts w:ascii="Arial Narrow" w:hAnsi="Arial Narrow"/>
          <w:sz w:val="16"/>
          <w:szCs w:val="16"/>
        </w:rPr>
        <w:t>Protests and Disputes</w:t>
      </w:r>
      <w:proofErr w:type="gramStart"/>
      <w:r w:rsidRPr="008175E4">
        <w:rPr>
          <w:rFonts w:ascii="Arial Narrow" w:hAnsi="Arial Narrow"/>
          <w:sz w:val="16"/>
          <w:szCs w:val="16"/>
        </w:rPr>
        <w:t xml:space="preserve">:  </w:t>
      </w:r>
      <w:r w:rsidRPr="008175E4">
        <w:rPr>
          <w:rFonts w:ascii="Arial Narrow" w:hAnsi="Arial Narrow"/>
          <w:b/>
          <w:sz w:val="16"/>
          <w:szCs w:val="16"/>
        </w:rPr>
        <w:t>Questions</w:t>
      </w:r>
      <w:proofErr w:type="gramEnd"/>
      <w:r w:rsidRPr="008175E4">
        <w:rPr>
          <w:rFonts w:ascii="Arial Narrow" w:hAnsi="Arial Narrow"/>
          <w:b/>
          <w:sz w:val="16"/>
          <w:szCs w:val="16"/>
        </w:rPr>
        <w:t xml:space="preserve"> submitted to FSDB shall not constitute formal protest. </w:t>
      </w:r>
      <w:r w:rsidRPr="008175E4">
        <w:rPr>
          <w:rFonts w:ascii="Arial Narrow" w:hAnsi="Arial Narrow"/>
          <w:sz w:val="16"/>
          <w:szCs w:val="16"/>
        </w:rPr>
        <w:t xml:space="preserve">A notice of protest must be submitted to the Florida School for the Deaf and the Blind in writing within 72 hours of the Notification of Intent to Award. A formal written protest must be submitted within ten (10) days after the date the </w:t>
      </w:r>
      <w:proofErr w:type="gramStart"/>
      <w:r w:rsidRPr="008175E4">
        <w:rPr>
          <w:rFonts w:ascii="Arial Narrow" w:hAnsi="Arial Narrow"/>
          <w:sz w:val="16"/>
          <w:szCs w:val="16"/>
        </w:rPr>
        <w:t>notice of protest</w:t>
      </w:r>
      <w:proofErr w:type="gramEnd"/>
      <w:r w:rsidRPr="008175E4">
        <w:rPr>
          <w:rFonts w:ascii="Arial Narrow" w:hAnsi="Arial Narrow"/>
          <w:sz w:val="16"/>
          <w:szCs w:val="16"/>
        </w:rPr>
        <w:t xml:space="preserve"> is filed. The formal written protest must fully identify facts resulting in the contested issues. The protest procedure shall be governed by Florida Statutes §120.57(3) and may require the payment of a Protest Bond IAW §28-110-005, F.S. Any person who is adversely affected by the Florida School for the Deaf and the Blind’s decision concerning a procurement solicitation or contract award and who wants to protest such decision shall file a protest in compliance with §120.57(3), FS.</w:t>
      </w:r>
      <w:r w:rsidRPr="008175E4">
        <w:rPr>
          <w:rFonts w:ascii="Arial Narrow" w:hAnsi="Arial Narrow"/>
          <w:b/>
          <w:sz w:val="16"/>
          <w:szCs w:val="16"/>
        </w:rPr>
        <w:t xml:space="preserve"> </w:t>
      </w:r>
    </w:p>
    <w:p w14:paraId="71B0365F" w14:textId="12CE74A7" w:rsidR="0017125E" w:rsidRDefault="0017125E" w:rsidP="0017125E">
      <w:pPr>
        <w:jc w:val="both"/>
        <w:rPr>
          <w:rFonts w:ascii="Arial Narrow" w:hAnsi="Arial Narrow"/>
          <w:b/>
          <w:sz w:val="16"/>
        </w:rPr>
      </w:pPr>
    </w:p>
    <w:sectPr w:rsidR="0017125E" w:rsidSect="005D1E8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60230" w14:textId="77777777" w:rsidR="008B6B1F" w:rsidRDefault="008B6B1F">
      <w:r>
        <w:separator/>
      </w:r>
    </w:p>
  </w:endnote>
  <w:endnote w:type="continuationSeparator" w:id="0">
    <w:p w14:paraId="1501B270" w14:textId="77777777" w:rsidR="008B6B1F" w:rsidRDefault="008B6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D6E44" w14:textId="77777777" w:rsidR="008B6B1F" w:rsidRDefault="008B6B1F">
      <w:r>
        <w:separator/>
      </w:r>
    </w:p>
  </w:footnote>
  <w:footnote w:type="continuationSeparator" w:id="0">
    <w:p w14:paraId="2B7D3A58" w14:textId="77777777" w:rsidR="008B6B1F" w:rsidRDefault="008B6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0D2143"/>
    <w:multiLevelType w:val="singleLevel"/>
    <w:tmpl w:val="700A8E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570389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441"/>
    <w:rsid w:val="000116D1"/>
    <w:rsid w:val="00026AEF"/>
    <w:rsid w:val="000348C5"/>
    <w:rsid w:val="000438D3"/>
    <w:rsid w:val="0007537D"/>
    <w:rsid w:val="0009617A"/>
    <w:rsid w:val="000B59B8"/>
    <w:rsid w:val="000F0213"/>
    <w:rsid w:val="0017125E"/>
    <w:rsid w:val="001A3EB8"/>
    <w:rsid w:val="001A4CFB"/>
    <w:rsid w:val="001B5251"/>
    <w:rsid w:val="001C32F8"/>
    <w:rsid w:val="001D69DB"/>
    <w:rsid w:val="00203CE5"/>
    <w:rsid w:val="00226D3B"/>
    <w:rsid w:val="0023578B"/>
    <w:rsid w:val="00237B05"/>
    <w:rsid w:val="0027775F"/>
    <w:rsid w:val="0029261D"/>
    <w:rsid w:val="002A1CCF"/>
    <w:rsid w:val="002D3F87"/>
    <w:rsid w:val="003151BD"/>
    <w:rsid w:val="0032768B"/>
    <w:rsid w:val="003F598B"/>
    <w:rsid w:val="00432F9C"/>
    <w:rsid w:val="00434064"/>
    <w:rsid w:val="00480ED5"/>
    <w:rsid w:val="0049137A"/>
    <w:rsid w:val="004926B4"/>
    <w:rsid w:val="004E0BCC"/>
    <w:rsid w:val="00510A24"/>
    <w:rsid w:val="00537CA7"/>
    <w:rsid w:val="00541CAA"/>
    <w:rsid w:val="00563C9C"/>
    <w:rsid w:val="0057586B"/>
    <w:rsid w:val="005901B2"/>
    <w:rsid w:val="00592718"/>
    <w:rsid w:val="005B1441"/>
    <w:rsid w:val="005D1E84"/>
    <w:rsid w:val="00601F2B"/>
    <w:rsid w:val="00685E5F"/>
    <w:rsid w:val="006B331D"/>
    <w:rsid w:val="006B5F62"/>
    <w:rsid w:val="0076646A"/>
    <w:rsid w:val="00781007"/>
    <w:rsid w:val="00794DA2"/>
    <w:rsid w:val="008175E4"/>
    <w:rsid w:val="008505E0"/>
    <w:rsid w:val="008605F7"/>
    <w:rsid w:val="00871BCF"/>
    <w:rsid w:val="00883761"/>
    <w:rsid w:val="00890619"/>
    <w:rsid w:val="008B0DBF"/>
    <w:rsid w:val="008B6B1F"/>
    <w:rsid w:val="008C66CE"/>
    <w:rsid w:val="009040D1"/>
    <w:rsid w:val="00922356"/>
    <w:rsid w:val="0092660C"/>
    <w:rsid w:val="00950572"/>
    <w:rsid w:val="009612C0"/>
    <w:rsid w:val="00A726EE"/>
    <w:rsid w:val="00A96A66"/>
    <w:rsid w:val="00AD19D4"/>
    <w:rsid w:val="00B214F8"/>
    <w:rsid w:val="00B9084D"/>
    <w:rsid w:val="00BA58C6"/>
    <w:rsid w:val="00BC6B0B"/>
    <w:rsid w:val="00BD35AC"/>
    <w:rsid w:val="00BF1067"/>
    <w:rsid w:val="00BF116F"/>
    <w:rsid w:val="00C032B8"/>
    <w:rsid w:val="00CC28FD"/>
    <w:rsid w:val="00CD0FEE"/>
    <w:rsid w:val="00CE1D39"/>
    <w:rsid w:val="00D308C0"/>
    <w:rsid w:val="00D33907"/>
    <w:rsid w:val="00D85C68"/>
    <w:rsid w:val="00D97972"/>
    <w:rsid w:val="00DA0A1F"/>
    <w:rsid w:val="00DF45CE"/>
    <w:rsid w:val="00E04EBA"/>
    <w:rsid w:val="00E074E4"/>
    <w:rsid w:val="00E17ED4"/>
    <w:rsid w:val="00E248F2"/>
    <w:rsid w:val="00EB3EF1"/>
    <w:rsid w:val="00ED165D"/>
    <w:rsid w:val="00ED7946"/>
    <w:rsid w:val="00EE3208"/>
    <w:rsid w:val="00F0404E"/>
    <w:rsid w:val="00F503DE"/>
    <w:rsid w:val="00F51562"/>
    <w:rsid w:val="00F670A5"/>
    <w:rsid w:val="00F97E04"/>
    <w:rsid w:val="00FB2529"/>
    <w:rsid w:val="00FD0B58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22FA58"/>
  <w15:docId w15:val="{2013B85A-5013-42DC-8622-E707CA52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8"/>
    </w:rPr>
  </w:style>
  <w:style w:type="paragraph" w:styleId="Subtitle">
    <w:name w:val="Subtitle"/>
    <w:basedOn w:val="Normal"/>
    <w:qFormat/>
    <w:pPr>
      <w:jc w:val="center"/>
    </w:pPr>
    <w:rPr>
      <w:rFonts w:ascii="Arial" w:hAnsi="Arial"/>
      <w:b/>
    </w:rPr>
  </w:style>
  <w:style w:type="character" w:styleId="Hyperlink">
    <w:name w:val="Hyperlink"/>
    <w:rPr>
      <w:color w:val="0000FF"/>
      <w:u w:val="single"/>
    </w:rPr>
  </w:style>
  <w:style w:type="paragraph" w:styleId="BodyText">
    <w:name w:val="Body Text"/>
    <w:basedOn w:val="Normal"/>
    <w:rPr>
      <w:rFonts w:ascii="Arial" w:hAnsi="Arial"/>
      <w:b/>
    </w:rPr>
  </w:style>
  <w:style w:type="paragraph" w:styleId="BalloonText">
    <w:name w:val="Balloon Text"/>
    <w:basedOn w:val="Normal"/>
    <w:semiHidden/>
    <w:rsid w:val="000348C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04EB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04EB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D69DB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9617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E32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hitwamk@fsdbk12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1-CSM%20Offline%20Files\%5bTemplates%5d\IA-Intent%20to%20Award%20(PUR%207778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IA-Intent to Award (PUR 7778)</Template>
  <TotalTime>11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SINGLE SOURCE DESCRIPTION</vt:lpstr>
    </vt:vector>
  </TitlesOfParts>
  <Company>State of Florida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SINGLE SOURCE DESCRIPTION</dc:title>
  <dc:creator>meyersc</dc:creator>
  <cp:lastModifiedBy>KIMBERLY WHITWAM</cp:lastModifiedBy>
  <cp:revision>7</cp:revision>
  <cp:lastPrinted>2016-05-11T19:44:00Z</cp:lastPrinted>
  <dcterms:created xsi:type="dcterms:W3CDTF">2024-06-24T14:33:00Z</dcterms:created>
  <dcterms:modified xsi:type="dcterms:W3CDTF">2026-07-21T15:09:00Z</dcterms:modified>
</cp:coreProperties>
</file>