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877245" w14:textId="77777777" w:rsidR="00061614" w:rsidRPr="00061614" w:rsidRDefault="00061614" w:rsidP="00061614">
      <w:pPr>
        <w:jc w:val="center"/>
        <w:rPr>
          <w:rFonts w:ascii="Arial" w:hAnsi="Arial" w:cs="Arial"/>
          <w:b/>
          <w:sz w:val="48"/>
        </w:rPr>
      </w:pPr>
      <w:r w:rsidRPr="00061614">
        <w:rPr>
          <w:rFonts w:ascii="Arial" w:hAnsi="Arial" w:cs="Arial"/>
          <w:b/>
          <w:sz w:val="48"/>
        </w:rPr>
        <w:t>IMPORTANT NOTICE TO ALL BIDDERS</w:t>
      </w:r>
    </w:p>
    <w:p w14:paraId="4F3772E5" w14:textId="77777777" w:rsidR="00061614" w:rsidRDefault="00061614" w:rsidP="00061614">
      <w:pPr>
        <w:jc w:val="center"/>
        <w:rPr>
          <w:b/>
          <w:sz w:val="28"/>
          <w:u w:val="single"/>
        </w:rPr>
      </w:pPr>
    </w:p>
    <w:p w14:paraId="1D3F8D04" w14:textId="77777777" w:rsidR="00061614" w:rsidRDefault="00061614" w:rsidP="00061614">
      <w:pPr>
        <w:jc w:val="center"/>
        <w:rPr>
          <w:b/>
          <w:sz w:val="28"/>
          <w:u w:val="single"/>
        </w:rPr>
      </w:pPr>
    </w:p>
    <w:p w14:paraId="2A11936B" w14:textId="3830FC2E" w:rsidR="00061614" w:rsidRPr="00061614" w:rsidRDefault="007335D5" w:rsidP="008F7D9B">
      <w:pPr>
        <w:ind w:left="720" w:firstLine="720"/>
        <w:rPr>
          <w:rFonts w:ascii="Arial" w:hAnsi="Arial" w:cs="Arial"/>
          <w:sz w:val="28"/>
          <w:u w:val="single"/>
        </w:rPr>
      </w:pPr>
      <w:r w:rsidRPr="00061614">
        <w:rPr>
          <w:rFonts w:ascii="Arial" w:hAnsi="Arial" w:cs="Arial"/>
          <w:noProof/>
          <w:sz w:val="28"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12929C66" wp14:editId="1D86B32C">
                <wp:simplePos x="0" y="0"/>
                <wp:positionH relativeFrom="column">
                  <wp:posOffset>3015615</wp:posOffset>
                </wp:positionH>
                <wp:positionV relativeFrom="paragraph">
                  <wp:posOffset>171450</wp:posOffset>
                </wp:positionV>
                <wp:extent cx="2042160" cy="0"/>
                <wp:effectExtent l="0" t="0" r="0" b="0"/>
                <wp:wrapNone/>
                <wp:docPr id="1" name="Lin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4216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7260498" id="Line 16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7.45pt,13.5pt" to="398.25pt,1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" o:allowincell="f"/>
            </w:pict>
          </mc:Fallback>
        </mc:AlternateContent>
      </w:r>
      <w:r w:rsidR="00A44675">
        <w:rPr>
          <w:rFonts w:ascii="Arial" w:hAnsi="Arial" w:cs="Arial"/>
          <w:b/>
          <w:sz w:val="28"/>
        </w:rPr>
        <w:t>Event ID/</w:t>
      </w:r>
      <w:r w:rsidR="00061614" w:rsidRPr="00061614">
        <w:rPr>
          <w:rFonts w:ascii="Arial" w:hAnsi="Arial" w:cs="Arial"/>
          <w:b/>
          <w:sz w:val="28"/>
        </w:rPr>
        <w:t>Solicitation No.</w:t>
      </w:r>
      <w:r w:rsidR="00061614" w:rsidRPr="00061614">
        <w:rPr>
          <w:rFonts w:ascii="Arial" w:hAnsi="Arial" w:cs="Arial"/>
          <w:sz w:val="28"/>
        </w:rPr>
        <w:t xml:space="preserve">   </w:t>
      </w:r>
      <w:r w:rsidR="00D018BA" w:rsidRPr="00D018BA">
        <w:rPr>
          <w:rFonts w:ascii="Arial" w:hAnsi="Arial" w:cs="Arial"/>
          <w:sz w:val="28"/>
        </w:rPr>
        <w:t>0000038890</w:t>
      </w:r>
    </w:p>
    <w:p w14:paraId="7F5135DA" w14:textId="77777777" w:rsidR="00061614" w:rsidRPr="00061614" w:rsidRDefault="00061614" w:rsidP="00061614">
      <w:pPr>
        <w:jc w:val="center"/>
        <w:rPr>
          <w:rFonts w:ascii="Arial" w:hAnsi="Arial" w:cs="Arial"/>
          <w:sz w:val="28"/>
        </w:rPr>
      </w:pPr>
    </w:p>
    <w:p w14:paraId="698BDF0F" w14:textId="77777777" w:rsidR="00061614" w:rsidRPr="00061614" w:rsidRDefault="00061614" w:rsidP="00061614">
      <w:pPr>
        <w:rPr>
          <w:rFonts w:ascii="Arial" w:hAnsi="Arial" w:cs="Arial"/>
          <w:sz w:val="28"/>
        </w:rPr>
      </w:pPr>
      <w:r w:rsidRPr="00061614">
        <w:rPr>
          <w:rFonts w:ascii="Arial" w:hAnsi="Arial" w:cs="Arial"/>
          <w:sz w:val="28"/>
        </w:rPr>
        <w:t xml:space="preserve">This solicitation/acquisition is being conducted under Public Contract </w:t>
      </w:r>
    </w:p>
    <w:p w14:paraId="35F92DD3" w14:textId="77777777" w:rsidR="00061614" w:rsidRPr="00061614" w:rsidRDefault="00061614" w:rsidP="00061614">
      <w:pPr>
        <w:rPr>
          <w:rFonts w:ascii="Arial" w:hAnsi="Arial" w:cs="Arial"/>
          <w:sz w:val="28"/>
        </w:rPr>
      </w:pPr>
      <w:r w:rsidRPr="00061614">
        <w:rPr>
          <w:rFonts w:ascii="Arial" w:hAnsi="Arial" w:cs="Arial"/>
          <w:sz w:val="28"/>
        </w:rPr>
        <w:t>Code § 12125, et seq., the Alternative Protest Process.</w:t>
      </w:r>
    </w:p>
    <w:p w14:paraId="335FB64B" w14:textId="77777777" w:rsidR="00061614" w:rsidRPr="00061614" w:rsidRDefault="00061614" w:rsidP="00061614">
      <w:pPr>
        <w:rPr>
          <w:rFonts w:ascii="Arial" w:hAnsi="Arial" w:cs="Arial"/>
          <w:sz w:val="28"/>
        </w:rPr>
      </w:pPr>
    </w:p>
    <w:p w14:paraId="79E12F63" w14:textId="77777777" w:rsidR="00061614" w:rsidRPr="00061614" w:rsidRDefault="00061614" w:rsidP="00061614">
      <w:pPr>
        <w:rPr>
          <w:rFonts w:ascii="Arial" w:hAnsi="Arial" w:cs="Arial"/>
          <w:sz w:val="28"/>
        </w:rPr>
      </w:pPr>
      <w:r w:rsidRPr="00061614">
        <w:rPr>
          <w:rFonts w:ascii="Arial" w:hAnsi="Arial" w:cs="Arial"/>
          <w:sz w:val="28"/>
        </w:rPr>
        <w:t>Submission of a bid constitutes consent of the bidder for participation in the Alternative Protest Process.</w:t>
      </w:r>
    </w:p>
    <w:p w14:paraId="4EE3E87E" w14:textId="77777777" w:rsidR="00061614" w:rsidRPr="00061614" w:rsidRDefault="00061614" w:rsidP="00061614">
      <w:pPr>
        <w:rPr>
          <w:rFonts w:ascii="Arial" w:hAnsi="Arial" w:cs="Arial"/>
          <w:sz w:val="28"/>
        </w:rPr>
      </w:pPr>
    </w:p>
    <w:p w14:paraId="185B099C" w14:textId="77777777" w:rsidR="00061614" w:rsidRPr="00061614" w:rsidRDefault="00061614" w:rsidP="00061614">
      <w:pPr>
        <w:rPr>
          <w:rFonts w:ascii="Arial" w:hAnsi="Arial" w:cs="Arial"/>
          <w:sz w:val="28"/>
        </w:rPr>
      </w:pPr>
      <w:r w:rsidRPr="00061614">
        <w:rPr>
          <w:rFonts w:ascii="Arial" w:hAnsi="Arial" w:cs="Arial"/>
          <w:sz w:val="28"/>
        </w:rPr>
        <w:t>Any protests filed in relation to the proposed contract award shall be conducted under the procedures in this document for the Alternative Protest Process.</w:t>
      </w:r>
    </w:p>
    <w:p w14:paraId="778C655C" w14:textId="77777777" w:rsidR="00061614" w:rsidRPr="00061614" w:rsidRDefault="00061614" w:rsidP="00061614">
      <w:pPr>
        <w:rPr>
          <w:rFonts w:ascii="Arial" w:hAnsi="Arial" w:cs="Arial"/>
          <w:sz w:val="28"/>
        </w:rPr>
      </w:pPr>
    </w:p>
    <w:p w14:paraId="60196365" w14:textId="77777777" w:rsidR="00061614" w:rsidRPr="00061614" w:rsidRDefault="00061614" w:rsidP="00061614">
      <w:pPr>
        <w:pStyle w:val="BodyText3"/>
        <w:jc w:val="left"/>
        <w:rPr>
          <w:rFonts w:cs="Arial"/>
        </w:rPr>
      </w:pPr>
      <w:r w:rsidRPr="00061614">
        <w:rPr>
          <w:rFonts w:cs="Arial"/>
        </w:rPr>
        <w:t xml:space="preserve">Any bidder wishing to protest the proposed award of this solicitation must submit a written Notice of Intent to Protest (facsimile acceptable) to the </w:t>
      </w:r>
      <w:proofErr w:type="gramStart"/>
      <w:r w:rsidRPr="00061614">
        <w:rPr>
          <w:rFonts w:cs="Arial"/>
        </w:rPr>
        <w:t>Coordinator</w:t>
      </w:r>
      <w:proofErr w:type="gramEnd"/>
      <w:r w:rsidRPr="00061614">
        <w:rPr>
          <w:rFonts w:cs="Arial"/>
        </w:rPr>
        <w:t xml:space="preserve"> before the close of business on the last day of the protest period, which will be established in the Notice of Intent to Award. Failure to submit a timely, written Notice of Intent to Protest waives the bidder’s right to protest.</w:t>
      </w:r>
    </w:p>
    <w:p w14:paraId="490705F6" w14:textId="77777777" w:rsidR="00061614" w:rsidRDefault="00061614" w:rsidP="00061614">
      <w:pPr>
        <w:jc w:val="both"/>
        <w:rPr>
          <w:sz w:val="28"/>
        </w:rPr>
      </w:pPr>
    </w:p>
    <w:p w14:paraId="2D7C9A44" w14:textId="77777777" w:rsidR="00061614" w:rsidRPr="00061614" w:rsidRDefault="00061614" w:rsidP="003A62B7">
      <w:pPr>
        <w:pStyle w:val="Heading9"/>
        <w:ind w:left="1496"/>
        <w:rPr>
          <w:sz w:val="28"/>
          <w:szCs w:val="28"/>
        </w:rPr>
      </w:pPr>
      <w:r w:rsidRPr="00061614">
        <w:rPr>
          <w:sz w:val="28"/>
          <w:szCs w:val="28"/>
        </w:rPr>
        <w:t>Alternative Protest Process Coordinator</w:t>
      </w:r>
      <w:r w:rsidR="00AB0C6C">
        <w:rPr>
          <w:sz w:val="28"/>
          <w:szCs w:val="28"/>
        </w:rPr>
        <w:t>/Dispute Resolution</w:t>
      </w:r>
    </w:p>
    <w:p w14:paraId="2036EBC3" w14:textId="77777777" w:rsidR="00061614" w:rsidRPr="00061614" w:rsidRDefault="00061614" w:rsidP="003A62B7">
      <w:pPr>
        <w:ind w:left="1496"/>
        <w:rPr>
          <w:rFonts w:ascii="Arial" w:hAnsi="Arial" w:cs="Arial"/>
          <w:sz w:val="28"/>
        </w:rPr>
      </w:pPr>
      <w:r w:rsidRPr="00061614">
        <w:rPr>
          <w:rFonts w:ascii="Arial" w:hAnsi="Arial" w:cs="Arial"/>
          <w:sz w:val="28"/>
        </w:rPr>
        <w:t>Department of General Services</w:t>
      </w:r>
    </w:p>
    <w:p w14:paraId="75FF4F22" w14:textId="77777777" w:rsidR="00061614" w:rsidRPr="00061614" w:rsidRDefault="00061614" w:rsidP="003A62B7">
      <w:pPr>
        <w:ind w:left="1496"/>
        <w:rPr>
          <w:rFonts w:ascii="Arial" w:hAnsi="Arial" w:cs="Arial"/>
          <w:sz w:val="28"/>
        </w:rPr>
      </w:pPr>
      <w:r w:rsidRPr="00061614">
        <w:rPr>
          <w:rFonts w:ascii="Arial" w:hAnsi="Arial" w:cs="Arial"/>
          <w:sz w:val="28"/>
        </w:rPr>
        <w:t>Procurement Division</w:t>
      </w:r>
    </w:p>
    <w:p w14:paraId="5E8BCD80" w14:textId="77777777" w:rsidR="00061614" w:rsidRPr="00061614" w:rsidRDefault="00061614" w:rsidP="003A62B7">
      <w:pPr>
        <w:ind w:left="1496"/>
        <w:rPr>
          <w:rFonts w:ascii="Arial" w:hAnsi="Arial" w:cs="Arial"/>
          <w:sz w:val="28"/>
        </w:rPr>
      </w:pPr>
      <w:r w:rsidRPr="00061614">
        <w:rPr>
          <w:rFonts w:ascii="Arial" w:hAnsi="Arial" w:cs="Arial"/>
          <w:sz w:val="28"/>
        </w:rPr>
        <w:t>Purchasing Authority Management Section</w:t>
      </w:r>
    </w:p>
    <w:p w14:paraId="345794F9" w14:textId="77777777" w:rsidR="00061614" w:rsidRPr="00061614" w:rsidRDefault="00061614" w:rsidP="003A62B7">
      <w:pPr>
        <w:ind w:left="1496"/>
        <w:rPr>
          <w:rFonts w:ascii="Arial" w:hAnsi="Arial" w:cs="Arial"/>
          <w:sz w:val="28"/>
        </w:rPr>
      </w:pPr>
      <w:r w:rsidRPr="00061614">
        <w:rPr>
          <w:rFonts w:ascii="Arial" w:hAnsi="Arial" w:cs="Arial"/>
          <w:sz w:val="28"/>
        </w:rPr>
        <w:t xml:space="preserve">707 </w:t>
      </w:r>
      <w:smartTag w:uri="urn:schemas-microsoft-com:office:smarttags" w:element="Street">
        <w:smartTag w:uri="urn:schemas-microsoft-com:office:smarttags" w:element="address">
          <w:r w:rsidRPr="00061614">
            <w:rPr>
              <w:rFonts w:ascii="Arial" w:hAnsi="Arial" w:cs="Arial"/>
              <w:sz w:val="28"/>
            </w:rPr>
            <w:t>Third Street</w:t>
          </w:r>
        </w:smartTag>
      </w:smartTag>
      <w:r w:rsidRPr="00061614">
        <w:rPr>
          <w:rFonts w:ascii="Arial" w:hAnsi="Arial" w:cs="Arial"/>
          <w:sz w:val="28"/>
        </w:rPr>
        <w:t>, 2</w:t>
      </w:r>
      <w:r w:rsidRPr="00061614">
        <w:rPr>
          <w:rFonts w:ascii="Arial" w:hAnsi="Arial" w:cs="Arial"/>
          <w:sz w:val="28"/>
          <w:vertAlign w:val="superscript"/>
        </w:rPr>
        <w:t>nd</w:t>
      </w:r>
      <w:r w:rsidRPr="00061614">
        <w:rPr>
          <w:rFonts w:ascii="Arial" w:hAnsi="Arial" w:cs="Arial"/>
          <w:sz w:val="28"/>
        </w:rPr>
        <w:t xml:space="preserve"> Floor South</w:t>
      </w:r>
    </w:p>
    <w:p w14:paraId="1EFAD665" w14:textId="77777777" w:rsidR="00061614" w:rsidRPr="00061614" w:rsidRDefault="00061614" w:rsidP="003A62B7">
      <w:pPr>
        <w:ind w:left="1496"/>
        <w:rPr>
          <w:rFonts w:ascii="Arial" w:hAnsi="Arial" w:cs="Arial"/>
          <w:sz w:val="28"/>
        </w:rPr>
      </w:pPr>
      <w:smartTag w:uri="urn:schemas-microsoft-com:office:smarttags" w:element="place">
        <w:smartTag w:uri="urn:schemas-microsoft-com:office:smarttags" w:element="City">
          <w:r w:rsidRPr="00061614">
            <w:rPr>
              <w:rFonts w:ascii="Arial" w:hAnsi="Arial" w:cs="Arial"/>
              <w:sz w:val="28"/>
            </w:rPr>
            <w:t>West Sacramento</w:t>
          </w:r>
        </w:smartTag>
        <w:r w:rsidRPr="00061614">
          <w:rPr>
            <w:rFonts w:ascii="Arial" w:hAnsi="Arial" w:cs="Arial"/>
            <w:sz w:val="28"/>
          </w:rPr>
          <w:t xml:space="preserve">, </w:t>
        </w:r>
        <w:smartTag w:uri="urn:schemas-microsoft-com:office:smarttags" w:element="State">
          <w:r w:rsidRPr="00061614">
            <w:rPr>
              <w:rFonts w:ascii="Arial" w:hAnsi="Arial" w:cs="Arial"/>
              <w:sz w:val="28"/>
            </w:rPr>
            <w:t>CA</w:t>
          </w:r>
        </w:smartTag>
        <w:r w:rsidRPr="00061614">
          <w:rPr>
            <w:rFonts w:ascii="Arial" w:hAnsi="Arial" w:cs="Arial"/>
            <w:sz w:val="28"/>
          </w:rPr>
          <w:t xml:space="preserve"> </w:t>
        </w:r>
        <w:smartTag w:uri="urn:schemas-microsoft-com:office:smarttags" w:element="PostalCode">
          <w:r w:rsidRPr="00061614">
            <w:rPr>
              <w:rFonts w:ascii="Arial" w:hAnsi="Arial" w:cs="Arial"/>
              <w:sz w:val="28"/>
            </w:rPr>
            <w:t>95605</w:t>
          </w:r>
        </w:smartTag>
      </w:smartTag>
    </w:p>
    <w:p w14:paraId="47BDCF6D" w14:textId="3C71487E" w:rsidR="00061614" w:rsidRDefault="00061614" w:rsidP="003A62B7">
      <w:pPr>
        <w:tabs>
          <w:tab w:val="left" w:pos="2805"/>
          <w:tab w:val="left" w:pos="3240"/>
        </w:tabs>
        <w:ind w:left="1496"/>
        <w:rPr>
          <w:rFonts w:ascii="Arial" w:hAnsi="Arial" w:cs="Arial"/>
          <w:sz w:val="28"/>
        </w:rPr>
      </w:pPr>
      <w:r w:rsidRPr="00061614">
        <w:rPr>
          <w:rFonts w:ascii="Arial" w:hAnsi="Arial" w:cs="Arial"/>
          <w:sz w:val="28"/>
        </w:rPr>
        <w:t>Fax:</w:t>
      </w:r>
      <w:r w:rsidR="005B5F9D">
        <w:rPr>
          <w:rFonts w:ascii="Arial" w:hAnsi="Arial" w:cs="Arial"/>
          <w:sz w:val="28"/>
        </w:rPr>
        <w:t xml:space="preserve"> (</w:t>
      </w:r>
      <w:r w:rsidRPr="00061614">
        <w:rPr>
          <w:rFonts w:ascii="Arial" w:hAnsi="Arial" w:cs="Arial"/>
          <w:sz w:val="28"/>
        </w:rPr>
        <w:t>916</w:t>
      </w:r>
      <w:r w:rsidR="005B5F9D">
        <w:rPr>
          <w:rFonts w:ascii="Arial" w:hAnsi="Arial" w:cs="Arial"/>
          <w:sz w:val="28"/>
        </w:rPr>
        <w:t>)</w:t>
      </w:r>
      <w:r w:rsidRPr="00061614">
        <w:rPr>
          <w:rFonts w:ascii="Arial" w:hAnsi="Arial" w:cs="Arial"/>
          <w:sz w:val="28"/>
        </w:rPr>
        <w:t xml:space="preserve"> </w:t>
      </w:r>
      <w:r w:rsidR="00FC773B">
        <w:rPr>
          <w:rFonts w:ascii="Arial" w:hAnsi="Arial" w:cs="Arial"/>
          <w:sz w:val="28"/>
        </w:rPr>
        <w:t>376-6226</w:t>
      </w:r>
    </w:p>
    <w:p w14:paraId="7EEA3645" w14:textId="77777777" w:rsidR="002B7E34" w:rsidRPr="002B7E34" w:rsidRDefault="002B7E34" w:rsidP="002B7E34">
      <w:pPr>
        <w:tabs>
          <w:tab w:val="left" w:pos="2805"/>
          <w:tab w:val="left" w:pos="3240"/>
        </w:tabs>
        <w:ind w:left="1496"/>
        <w:rPr>
          <w:rFonts w:ascii="Arial" w:hAnsi="Arial" w:cs="Arial"/>
          <w:sz w:val="28"/>
        </w:rPr>
      </w:pPr>
      <w:r w:rsidRPr="002B7E34">
        <w:rPr>
          <w:rFonts w:ascii="Arial" w:hAnsi="Arial" w:cs="Arial"/>
          <w:sz w:val="28"/>
        </w:rPr>
        <w:t xml:space="preserve">Email: </w:t>
      </w:r>
      <w:hyperlink r:id="rId11" w:history="1">
        <w:r w:rsidRPr="002B7E34">
          <w:rPr>
            <w:rStyle w:val="Hyperlink"/>
            <w:rFonts w:ascii="Arial" w:hAnsi="Arial" w:cs="Arial"/>
            <w:sz w:val="28"/>
          </w:rPr>
          <w:t>PDProtest@dgs.ca.gov</w:t>
        </w:r>
      </w:hyperlink>
      <w:r w:rsidRPr="002B7E34">
        <w:rPr>
          <w:rFonts w:ascii="Arial" w:hAnsi="Arial" w:cs="Arial"/>
          <w:sz w:val="28"/>
        </w:rPr>
        <w:t xml:space="preserve"> </w:t>
      </w:r>
    </w:p>
    <w:p w14:paraId="2567915D" w14:textId="77777777" w:rsidR="002B7E34" w:rsidRPr="00061614" w:rsidRDefault="002B7E34" w:rsidP="003A62B7">
      <w:pPr>
        <w:tabs>
          <w:tab w:val="left" w:pos="2805"/>
          <w:tab w:val="left" w:pos="3240"/>
        </w:tabs>
        <w:ind w:left="1496"/>
        <w:rPr>
          <w:rFonts w:ascii="Arial" w:hAnsi="Arial" w:cs="Arial"/>
          <w:sz w:val="28"/>
        </w:rPr>
      </w:pPr>
    </w:p>
    <w:p w14:paraId="2E251009" w14:textId="77777777" w:rsidR="00061614" w:rsidRDefault="00061614" w:rsidP="00061614">
      <w:pPr>
        <w:ind w:left="720" w:hanging="720"/>
        <w:jc w:val="center"/>
        <w:rPr>
          <w:sz w:val="28"/>
        </w:rPr>
      </w:pPr>
    </w:p>
    <w:p w14:paraId="5EE50235" w14:textId="77777777" w:rsidR="001E2489" w:rsidRPr="00061614" w:rsidRDefault="001E2489" w:rsidP="007335D5">
      <w:pPr>
        <w:pStyle w:val="Footer"/>
        <w:tabs>
          <w:tab w:val="clear" w:pos="4320"/>
          <w:tab w:val="clear" w:pos="8640"/>
        </w:tabs>
        <w:ind w:right="-364"/>
        <w:rPr>
          <w:rFonts w:ascii="Arial" w:hAnsi="Arial" w:cs="Arial"/>
          <w:b/>
          <w:bCs/>
          <w:sz w:val="20"/>
        </w:rPr>
      </w:pPr>
      <w:bookmarkStart w:id="0" w:name="BM1_1400"/>
      <w:bookmarkStart w:id="1" w:name="NOTE_1_1400"/>
      <w:bookmarkStart w:id="2" w:name="HIST_1_1400"/>
      <w:bookmarkStart w:id="3" w:name="BM1_1402"/>
      <w:bookmarkStart w:id="4" w:name="NOTE_1_1402"/>
      <w:bookmarkStart w:id="5" w:name="HIST_1_1402"/>
      <w:bookmarkStart w:id="6" w:name="BM1_1404"/>
      <w:bookmarkStart w:id="7" w:name="NOTE_1_1404"/>
      <w:bookmarkStart w:id="8" w:name="HIST_1_1404"/>
      <w:bookmarkStart w:id="9" w:name="BM1_1406"/>
      <w:bookmarkStart w:id="10" w:name="NOTE_1_1406"/>
      <w:bookmarkStart w:id="11" w:name="HIST_1_1406"/>
      <w:bookmarkStart w:id="12" w:name="BM1_1408"/>
      <w:bookmarkStart w:id="13" w:name="NOTE_1_1408"/>
      <w:bookmarkStart w:id="14" w:name="HIST_1_1408"/>
      <w:bookmarkStart w:id="15" w:name="BM1_1410"/>
      <w:bookmarkStart w:id="16" w:name="NOTE_1_1410"/>
      <w:bookmarkStart w:id="17" w:name="HIST_1_1410"/>
      <w:bookmarkStart w:id="18" w:name="BM1_1412"/>
      <w:bookmarkStart w:id="19" w:name="NOTE_1_1412"/>
      <w:bookmarkStart w:id="20" w:name="HIST_1_1412"/>
      <w:bookmarkStart w:id="21" w:name="BM1_1414"/>
      <w:bookmarkStart w:id="22" w:name="NOTE_1_1414"/>
      <w:bookmarkStart w:id="23" w:name="HIST_1_1414"/>
      <w:bookmarkStart w:id="24" w:name="BM1_1416"/>
      <w:bookmarkStart w:id="25" w:name="NOTE_1_1416"/>
      <w:bookmarkStart w:id="26" w:name="HIST_1_1416"/>
      <w:bookmarkStart w:id="27" w:name="BM1_1418"/>
      <w:bookmarkStart w:id="28" w:name="NOTE_1_1418"/>
      <w:bookmarkStart w:id="29" w:name="HIST_1_1418"/>
      <w:bookmarkStart w:id="30" w:name="BM1_1420"/>
      <w:bookmarkStart w:id="31" w:name="NOTE_1_1420"/>
      <w:bookmarkStart w:id="32" w:name="HIST_1_1420"/>
      <w:bookmarkStart w:id="33" w:name="BM1_1422"/>
      <w:bookmarkStart w:id="34" w:name="NOTE_1_1422"/>
      <w:bookmarkStart w:id="35" w:name="HIST_1_1422"/>
      <w:bookmarkStart w:id="36" w:name="BM1_1424"/>
      <w:bookmarkStart w:id="37" w:name="NOTE_1_1424"/>
      <w:bookmarkStart w:id="38" w:name="HIST_1_1424"/>
      <w:bookmarkStart w:id="39" w:name="BM1_1426"/>
      <w:bookmarkStart w:id="40" w:name="NOTE_1_1426"/>
      <w:bookmarkStart w:id="41" w:name="HIST_1_1426"/>
      <w:bookmarkStart w:id="42" w:name="BM1_1428"/>
      <w:bookmarkStart w:id="43" w:name="NOTE_1_1428"/>
      <w:bookmarkStart w:id="44" w:name="HIST_1_1428"/>
      <w:bookmarkStart w:id="45" w:name="BM1_1430"/>
      <w:bookmarkStart w:id="46" w:name="NOTE_1_1430"/>
      <w:bookmarkStart w:id="47" w:name="HIST_1_1430"/>
      <w:bookmarkStart w:id="48" w:name="BM1_1432"/>
      <w:bookmarkStart w:id="49" w:name="NOTE_1_1432"/>
      <w:bookmarkStart w:id="50" w:name="HIST_1_1432"/>
      <w:bookmarkStart w:id="51" w:name="BM1_1434"/>
      <w:bookmarkStart w:id="52" w:name="NOTE_1_1434"/>
      <w:bookmarkStart w:id="53" w:name="HIST_1_1434"/>
      <w:bookmarkStart w:id="54" w:name="BM1_1436"/>
      <w:bookmarkStart w:id="55" w:name="NOTE_1_1436"/>
      <w:bookmarkStart w:id="56" w:name="HIST_1_1436"/>
      <w:bookmarkStart w:id="57" w:name="BM1_1437"/>
      <w:bookmarkStart w:id="58" w:name="NOTE_1_1437"/>
      <w:bookmarkStart w:id="59" w:name="HIST_1_1437"/>
      <w:bookmarkStart w:id="60" w:name="BM1_1438"/>
      <w:bookmarkStart w:id="61" w:name="NOTE_1_1438"/>
      <w:bookmarkStart w:id="62" w:name="HIST_1_1438"/>
      <w:bookmarkStart w:id="63" w:name="BM1_1440"/>
      <w:bookmarkStart w:id="64" w:name="NOTE_1_1440"/>
      <w:bookmarkStart w:id="65" w:name="HIST_1_1440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</w:p>
    <w:sectPr w:rsidR="001E2489" w:rsidRPr="00061614" w:rsidSect="005B585F">
      <w:footerReference w:type="default" r:id="rId12"/>
      <w:footerReference w:type="first" r:id="rId13"/>
      <w:pgSz w:w="12240" w:h="15840" w:code="1"/>
      <w:pgMar w:top="720" w:right="1440" w:bottom="720" w:left="1440" w:header="706" w:footer="432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68FF4E" w14:textId="77777777" w:rsidR="008C3CD3" w:rsidRDefault="008C3CD3">
      <w:r>
        <w:separator/>
      </w:r>
    </w:p>
  </w:endnote>
  <w:endnote w:type="continuationSeparator" w:id="0">
    <w:p w14:paraId="7082CE1E" w14:textId="77777777" w:rsidR="008C3CD3" w:rsidRDefault="008C3C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ettergothic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B72FD" w14:textId="77777777" w:rsidR="00061614" w:rsidRPr="009069C0" w:rsidRDefault="00061614" w:rsidP="00636DCA">
    <w:pPr>
      <w:pStyle w:val="Footer"/>
      <w:ind w:firstLine="720"/>
      <w:jc w:val="both"/>
      <w:rPr>
        <w:rFonts w:ascii="Arial" w:hAnsi="Arial" w:cs="Arial"/>
        <w:sz w:val="20"/>
        <w:szCs w:val="20"/>
      </w:rPr>
    </w:pPr>
  </w:p>
  <w:p w14:paraId="78473936" w14:textId="77777777" w:rsidR="00061614" w:rsidRDefault="00632607" w:rsidP="00636DCA">
    <w:pPr>
      <w:ind w:left="6480" w:firstLine="720"/>
    </w:pPr>
    <w:r w:rsidRPr="00FE720E">
      <w:rPr>
        <w:rFonts w:ascii="Arial" w:hAnsi="Arial" w:cs="Arial"/>
        <w:sz w:val="22"/>
        <w:szCs w:val="22"/>
      </w:rPr>
      <w:t xml:space="preserve">Rev. </w:t>
    </w:r>
    <w:r w:rsidR="007B2AE9">
      <w:rPr>
        <w:rFonts w:ascii="Arial" w:hAnsi="Arial" w:cs="Arial"/>
        <w:sz w:val="22"/>
        <w:szCs w:val="22"/>
      </w:rPr>
      <w:t>12</w:t>
    </w:r>
    <w:r>
      <w:rPr>
        <w:rFonts w:ascii="Arial" w:hAnsi="Arial" w:cs="Arial"/>
        <w:sz w:val="22"/>
        <w:szCs w:val="22"/>
      </w:rPr>
      <w:t>/19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D381F9" w14:textId="77777777" w:rsidR="00061614" w:rsidRPr="005B585F" w:rsidRDefault="00061614" w:rsidP="005B585F">
    <w:pPr>
      <w:pStyle w:val="Footer"/>
      <w:tabs>
        <w:tab w:val="clear" w:pos="8640"/>
        <w:tab w:val="right" w:pos="9350"/>
      </w:tabs>
      <w:rPr>
        <w:rFonts w:ascii="Arial" w:hAnsi="Arial" w:cs="Arial"/>
        <w:b/>
        <w:color w:val="000080"/>
        <w:sz w:val="20"/>
        <w:szCs w:val="20"/>
      </w:rPr>
    </w:pPr>
    <w:r>
      <w:tab/>
    </w:r>
    <w:r>
      <w:tab/>
    </w:r>
  </w:p>
  <w:p w14:paraId="792DEF3E" w14:textId="77777777" w:rsidR="00061614" w:rsidRDefault="00061614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8B5707" w14:textId="77777777" w:rsidR="008C3CD3" w:rsidRDefault="008C3CD3">
      <w:r>
        <w:separator/>
      </w:r>
    </w:p>
  </w:footnote>
  <w:footnote w:type="continuationSeparator" w:id="0">
    <w:p w14:paraId="3EFD14A6" w14:textId="77777777" w:rsidR="008C3CD3" w:rsidRDefault="008C3C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D29FE"/>
    <w:multiLevelType w:val="hybridMultilevel"/>
    <w:tmpl w:val="7B40A3B8"/>
    <w:lvl w:ilvl="0" w:tplc="021C5FB0">
      <w:start w:val="1"/>
      <w:numFmt w:val="bullet"/>
      <w:lvlText w:val=""/>
      <w:lvlJc w:val="left"/>
      <w:pPr>
        <w:tabs>
          <w:tab w:val="num" w:pos="720"/>
        </w:tabs>
        <w:ind w:left="720" w:hanging="720"/>
      </w:pPr>
      <w:rPr>
        <w:rFonts w:ascii="Symbol" w:hAnsi="Symbol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1" w15:restartNumberingAfterBreak="0">
    <w:nsid w:val="02AD5727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1295"/>
        </w:tabs>
        <w:ind w:left="1295" w:hanging="360"/>
      </w:pPr>
    </w:lvl>
  </w:abstractNum>
  <w:abstractNum w:abstractNumId="2" w15:restartNumberingAfterBreak="0">
    <w:nsid w:val="05361155"/>
    <w:multiLevelType w:val="singleLevel"/>
    <w:tmpl w:val="2A7C1F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5430E75"/>
    <w:multiLevelType w:val="hybridMultilevel"/>
    <w:tmpl w:val="88746BAE"/>
    <w:lvl w:ilvl="0" w:tplc="021C5FB0">
      <w:start w:val="1"/>
      <w:numFmt w:val="bullet"/>
      <w:lvlText w:val=""/>
      <w:lvlJc w:val="left"/>
      <w:pPr>
        <w:tabs>
          <w:tab w:val="num" w:pos="1559"/>
        </w:tabs>
        <w:ind w:left="1559" w:hanging="720"/>
      </w:pPr>
      <w:rPr>
        <w:rFonts w:ascii="Symbol" w:hAnsi="Symbol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919"/>
        </w:tabs>
        <w:ind w:left="191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639"/>
        </w:tabs>
        <w:ind w:left="263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359"/>
        </w:tabs>
        <w:ind w:left="335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079"/>
        </w:tabs>
        <w:ind w:left="407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799"/>
        </w:tabs>
        <w:ind w:left="479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519"/>
        </w:tabs>
        <w:ind w:left="551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239"/>
        </w:tabs>
        <w:ind w:left="623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959"/>
        </w:tabs>
        <w:ind w:left="6959" w:hanging="360"/>
      </w:pPr>
      <w:rPr>
        <w:rFonts w:ascii="Wingdings" w:hAnsi="Wingdings" w:hint="default"/>
      </w:rPr>
    </w:lvl>
  </w:abstractNum>
  <w:abstractNum w:abstractNumId="4" w15:restartNumberingAfterBreak="0">
    <w:nsid w:val="06CA28C9"/>
    <w:multiLevelType w:val="hybridMultilevel"/>
    <w:tmpl w:val="5F84D77E"/>
    <w:lvl w:ilvl="0" w:tplc="0B565DE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  <w:szCs w:val="20"/>
      </w:rPr>
    </w:lvl>
    <w:lvl w:ilvl="1" w:tplc="309AD4A6">
      <w:start w:val="8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Times New Roman" w:hint="default"/>
        <w:sz w:val="22"/>
        <w:szCs w:val="22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  <w:szCs w:val="20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5" w15:restartNumberingAfterBreak="0">
    <w:nsid w:val="110A51F6"/>
    <w:multiLevelType w:val="hybridMultilevel"/>
    <w:tmpl w:val="229E7A72"/>
    <w:lvl w:ilvl="0" w:tplc="309AD4A6">
      <w:start w:val="8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Times New Roman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2700CE5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128B201C"/>
    <w:multiLevelType w:val="hybridMultilevel"/>
    <w:tmpl w:val="343406F8"/>
    <w:lvl w:ilvl="0" w:tplc="021C5FB0">
      <w:start w:val="1"/>
      <w:numFmt w:val="bullet"/>
      <w:lvlText w:val=""/>
      <w:lvlJc w:val="left"/>
      <w:pPr>
        <w:tabs>
          <w:tab w:val="num" w:pos="720"/>
        </w:tabs>
        <w:ind w:left="720" w:hanging="720"/>
      </w:pPr>
      <w:rPr>
        <w:rFonts w:ascii="Symbol" w:hAnsi="Symbol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8" w15:restartNumberingAfterBreak="0">
    <w:nsid w:val="14AB17BE"/>
    <w:multiLevelType w:val="hybridMultilevel"/>
    <w:tmpl w:val="01CC4D7A"/>
    <w:lvl w:ilvl="0" w:tplc="04090001">
      <w:start w:val="1"/>
      <w:numFmt w:val="bullet"/>
      <w:lvlText w:val=""/>
      <w:lvlJc w:val="left"/>
      <w:pPr>
        <w:tabs>
          <w:tab w:val="num" w:pos="1199"/>
        </w:tabs>
        <w:ind w:left="119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919"/>
        </w:tabs>
        <w:ind w:left="191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639"/>
        </w:tabs>
        <w:ind w:left="263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359"/>
        </w:tabs>
        <w:ind w:left="335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079"/>
        </w:tabs>
        <w:ind w:left="407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799"/>
        </w:tabs>
        <w:ind w:left="479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519"/>
        </w:tabs>
        <w:ind w:left="551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239"/>
        </w:tabs>
        <w:ind w:left="623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959"/>
        </w:tabs>
        <w:ind w:left="6959" w:hanging="360"/>
      </w:pPr>
      <w:rPr>
        <w:rFonts w:ascii="Wingdings" w:hAnsi="Wingdings" w:hint="default"/>
      </w:rPr>
    </w:lvl>
  </w:abstractNum>
  <w:abstractNum w:abstractNumId="9" w15:restartNumberingAfterBreak="0">
    <w:nsid w:val="14DA2B02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260664A2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2BC90299"/>
    <w:multiLevelType w:val="hybridMultilevel"/>
    <w:tmpl w:val="C80E34E0"/>
    <w:lvl w:ilvl="0" w:tplc="021C5FB0">
      <w:start w:val="1"/>
      <w:numFmt w:val="bullet"/>
      <w:lvlText w:val=""/>
      <w:lvlJc w:val="left"/>
      <w:pPr>
        <w:tabs>
          <w:tab w:val="num" w:pos="720"/>
        </w:tabs>
        <w:ind w:left="720" w:hanging="720"/>
      </w:pPr>
      <w:rPr>
        <w:rFonts w:ascii="Symbol" w:hAnsi="Symbol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12" w15:restartNumberingAfterBreak="0">
    <w:nsid w:val="2C3B0860"/>
    <w:multiLevelType w:val="multilevel"/>
    <w:tmpl w:val="E94C8F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31BD6F5A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348108BE"/>
    <w:multiLevelType w:val="hybridMultilevel"/>
    <w:tmpl w:val="53A44CC6"/>
    <w:lvl w:ilvl="0" w:tplc="FFFFFFFF">
      <w:start w:val="1"/>
      <w:numFmt w:val="bullet"/>
      <w:pStyle w:val="BulletText3"/>
      <w:lvlText w:val=""/>
      <w:lvlJc w:val="left"/>
      <w:pPr>
        <w:tabs>
          <w:tab w:val="num" w:pos="0"/>
        </w:tabs>
        <w:ind w:left="533" w:hanging="173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AC733DA"/>
    <w:multiLevelType w:val="hybridMultilevel"/>
    <w:tmpl w:val="BC4097E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39C6A84"/>
    <w:multiLevelType w:val="singleLevel"/>
    <w:tmpl w:val="55FAB83E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7" w15:restartNumberingAfterBreak="0">
    <w:nsid w:val="48551A74"/>
    <w:multiLevelType w:val="hybridMultilevel"/>
    <w:tmpl w:val="0B1EF512"/>
    <w:lvl w:ilvl="0" w:tplc="4790B58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18" w15:restartNumberingAfterBreak="0">
    <w:nsid w:val="4A36371F"/>
    <w:multiLevelType w:val="singleLevel"/>
    <w:tmpl w:val="0409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53106179"/>
    <w:multiLevelType w:val="hybridMultilevel"/>
    <w:tmpl w:val="60A06B90"/>
    <w:lvl w:ilvl="0" w:tplc="3306D40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3D3C48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 w15:restartNumberingAfterBreak="0">
    <w:nsid w:val="69110ED6"/>
    <w:multiLevelType w:val="multilevel"/>
    <w:tmpl w:val="7B40A3B8"/>
    <w:lvl w:ilvl="0">
      <w:start w:val="1"/>
      <w:numFmt w:val="bullet"/>
      <w:lvlText w:val=""/>
      <w:lvlJc w:val="left"/>
      <w:pPr>
        <w:tabs>
          <w:tab w:val="num" w:pos="720"/>
        </w:tabs>
        <w:ind w:left="720" w:hanging="720"/>
      </w:pPr>
      <w:rPr>
        <w:rFonts w:ascii="Symbol" w:hAnsi="Symbol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22" w15:restartNumberingAfterBreak="0">
    <w:nsid w:val="6BD34540"/>
    <w:multiLevelType w:val="multilevel"/>
    <w:tmpl w:val="C80E34E0"/>
    <w:lvl w:ilvl="0">
      <w:start w:val="1"/>
      <w:numFmt w:val="bullet"/>
      <w:lvlText w:val=""/>
      <w:lvlJc w:val="left"/>
      <w:pPr>
        <w:tabs>
          <w:tab w:val="num" w:pos="720"/>
        </w:tabs>
        <w:ind w:left="720" w:hanging="720"/>
      </w:pPr>
      <w:rPr>
        <w:rFonts w:ascii="Symbol" w:hAnsi="Symbol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23" w15:restartNumberingAfterBreak="0">
    <w:nsid w:val="6C6B02AF"/>
    <w:multiLevelType w:val="singleLevel"/>
    <w:tmpl w:val="15F25542"/>
    <w:lvl w:ilvl="0">
      <w:start w:val="1"/>
      <w:numFmt w:val="bullet"/>
      <w:pStyle w:val="BulletText2"/>
      <w:lvlText w:val="-"/>
      <w:lvlJc w:val="left"/>
      <w:pPr>
        <w:tabs>
          <w:tab w:val="num" w:pos="360"/>
        </w:tabs>
        <w:ind w:left="360" w:hanging="187"/>
      </w:pPr>
      <w:rPr>
        <w:rFonts w:ascii="Symbol" w:hAnsi="Symbol" w:cs="Times New Roman" w:hint="default"/>
      </w:rPr>
    </w:lvl>
  </w:abstractNum>
  <w:abstractNum w:abstractNumId="24" w15:restartNumberingAfterBreak="0">
    <w:nsid w:val="6D4B285E"/>
    <w:multiLevelType w:val="hybridMultilevel"/>
    <w:tmpl w:val="013E0812"/>
    <w:lvl w:ilvl="0" w:tplc="59DCC5FC">
      <w:start w:val="1"/>
      <w:numFmt w:val="bullet"/>
      <w:lvlText w:val=""/>
      <w:lvlJc w:val="left"/>
      <w:pPr>
        <w:tabs>
          <w:tab w:val="num" w:pos="-2700"/>
        </w:tabs>
        <w:ind w:left="-2700" w:hanging="360"/>
      </w:pPr>
      <w:rPr>
        <w:rFonts w:ascii="Symbol" w:hAnsi="Symbol" w:hint="default"/>
      </w:rPr>
    </w:lvl>
    <w:lvl w:ilvl="1" w:tplc="14B00EB4">
      <w:start w:val="1"/>
      <w:numFmt w:val="bullet"/>
      <w:lvlText w:val=""/>
      <w:lvlJc w:val="left"/>
      <w:pPr>
        <w:tabs>
          <w:tab w:val="num" w:pos="-2160"/>
        </w:tabs>
        <w:ind w:left="-216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-1440"/>
        </w:tabs>
        <w:ind w:left="-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-720"/>
        </w:tabs>
        <w:ind w:left="-7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0"/>
        </w:tabs>
        <w:ind w:left="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</w:abstractNum>
  <w:abstractNum w:abstractNumId="25" w15:restartNumberingAfterBreak="0">
    <w:nsid w:val="6EB90AE6"/>
    <w:multiLevelType w:val="hybridMultilevel"/>
    <w:tmpl w:val="9054534A"/>
    <w:lvl w:ilvl="0" w:tplc="309AD4A6">
      <w:start w:val="8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cs="Times New Roman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7376478C"/>
    <w:multiLevelType w:val="hybridMultilevel"/>
    <w:tmpl w:val="FC70110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8407290"/>
    <w:multiLevelType w:val="singleLevel"/>
    <w:tmpl w:val="2012D14E"/>
    <w:lvl w:ilvl="0">
      <w:start w:val="1"/>
      <w:numFmt w:val="bullet"/>
      <w:pStyle w:val="BulletText1"/>
      <w:lvlText w:val=""/>
      <w:lvlJc w:val="left"/>
      <w:pPr>
        <w:tabs>
          <w:tab w:val="num" w:pos="173"/>
        </w:tabs>
        <w:ind w:left="173" w:hanging="173"/>
      </w:pPr>
      <w:rPr>
        <w:rFonts w:ascii="Symbol" w:hAnsi="Symbol" w:hint="default"/>
      </w:rPr>
    </w:lvl>
  </w:abstractNum>
  <w:abstractNum w:abstractNumId="28" w15:restartNumberingAfterBreak="0">
    <w:nsid w:val="78CA2DE9"/>
    <w:multiLevelType w:val="multilevel"/>
    <w:tmpl w:val="01CC4D7A"/>
    <w:lvl w:ilvl="0">
      <w:start w:val="1"/>
      <w:numFmt w:val="bullet"/>
      <w:lvlText w:val=""/>
      <w:lvlJc w:val="left"/>
      <w:pPr>
        <w:tabs>
          <w:tab w:val="num" w:pos="1199"/>
        </w:tabs>
        <w:ind w:left="1199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919"/>
        </w:tabs>
        <w:ind w:left="191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639"/>
        </w:tabs>
        <w:ind w:left="263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359"/>
        </w:tabs>
        <w:ind w:left="335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079"/>
        </w:tabs>
        <w:ind w:left="407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799"/>
        </w:tabs>
        <w:ind w:left="479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519"/>
        </w:tabs>
        <w:ind w:left="551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239"/>
        </w:tabs>
        <w:ind w:left="623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959"/>
        </w:tabs>
        <w:ind w:left="6959" w:hanging="360"/>
      </w:pPr>
      <w:rPr>
        <w:rFonts w:ascii="Wingdings" w:hAnsi="Wingdings" w:hint="default"/>
      </w:rPr>
    </w:lvl>
  </w:abstractNum>
  <w:abstractNum w:abstractNumId="29" w15:restartNumberingAfterBreak="0">
    <w:nsid w:val="7D2E3104"/>
    <w:multiLevelType w:val="hybridMultilevel"/>
    <w:tmpl w:val="65ECA6DE"/>
    <w:lvl w:ilvl="0" w:tplc="4790B58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30" w15:restartNumberingAfterBreak="0">
    <w:nsid w:val="7D9E6331"/>
    <w:multiLevelType w:val="singleLevel"/>
    <w:tmpl w:val="DC565020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7DFD2646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582720212">
    <w:abstractNumId w:val="27"/>
  </w:num>
  <w:num w:numId="2" w16cid:durableId="1163084785">
    <w:abstractNumId w:val="23"/>
  </w:num>
  <w:num w:numId="3" w16cid:durableId="354775405">
    <w:abstractNumId w:val="14"/>
  </w:num>
  <w:num w:numId="4" w16cid:durableId="1454709803">
    <w:abstractNumId w:val="8"/>
  </w:num>
  <w:num w:numId="5" w16cid:durableId="362026324">
    <w:abstractNumId w:val="28"/>
  </w:num>
  <w:num w:numId="6" w16cid:durableId="981613243">
    <w:abstractNumId w:val="3"/>
  </w:num>
  <w:num w:numId="7" w16cid:durableId="727148791">
    <w:abstractNumId w:val="24"/>
  </w:num>
  <w:num w:numId="8" w16cid:durableId="731151007">
    <w:abstractNumId w:val="12"/>
  </w:num>
  <w:num w:numId="9" w16cid:durableId="2106920638">
    <w:abstractNumId w:val="19"/>
  </w:num>
  <w:num w:numId="10" w16cid:durableId="20086070">
    <w:abstractNumId w:val="15"/>
  </w:num>
  <w:num w:numId="11" w16cid:durableId="2140758508">
    <w:abstractNumId w:val="5"/>
  </w:num>
  <w:num w:numId="12" w16cid:durableId="634717842">
    <w:abstractNumId w:val="25"/>
  </w:num>
  <w:num w:numId="13" w16cid:durableId="1606419445">
    <w:abstractNumId w:val="26"/>
  </w:num>
  <w:num w:numId="14" w16cid:durableId="103696433">
    <w:abstractNumId w:val="4"/>
  </w:num>
  <w:num w:numId="15" w16cid:durableId="866790818">
    <w:abstractNumId w:val="11"/>
  </w:num>
  <w:num w:numId="16" w16cid:durableId="933973788">
    <w:abstractNumId w:val="22"/>
  </w:num>
  <w:num w:numId="17" w16cid:durableId="1257209474">
    <w:abstractNumId w:val="29"/>
  </w:num>
  <w:num w:numId="18" w16cid:durableId="2116778967">
    <w:abstractNumId w:val="7"/>
  </w:num>
  <w:num w:numId="19" w16cid:durableId="1115095991">
    <w:abstractNumId w:val="0"/>
  </w:num>
  <w:num w:numId="20" w16cid:durableId="338430303">
    <w:abstractNumId w:val="21"/>
  </w:num>
  <w:num w:numId="21" w16cid:durableId="89935556">
    <w:abstractNumId w:val="17"/>
  </w:num>
  <w:num w:numId="22" w16cid:durableId="1289167671">
    <w:abstractNumId w:val="31"/>
  </w:num>
  <w:num w:numId="23" w16cid:durableId="908609813">
    <w:abstractNumId w:val="6"/>
  </w:num>
  <w:num w:numId="24" w16cid:durableId="1585609620">
    <w:abstractNumId w:val="1"/>
  </w:num>
  <w:num w:numId="25" w16cid:durableId="773134153">
    <w:abstractNumId w:val="18"/>
  </w:num>
  <w:num w:numId="26" w16cid:durableId="50857572">
    <w:abstractNumId w:val="30"/>
  </w:num>
  <w:num w:numId="27" w16cid:durableId="1276907274">
    <w:abstractNumId w:val="9"/>
  </w:num>
  <w:num w:numId="28" w16cid:durableId="1430273922">
    <w:abstractNumId w:val="2"/>
  </w:num>
  <w:num w:numId="29" w16cid:durableId="83720950">
    <w:abstractNumId w:val="16"/>
  </w:num>
  <w:num w:numId="30" w16cid:durableId="430004720">
    <w:abstractNumId w:val="13"/>
  </w:num>
  <w:num w:numId="31" w16cid:durableId="1961646996">
    <w:abstractNumId w:val="10"/>
  </w:num>
  <w:num w:numId="32" w16cid:durableId="194394625">
    <w:abstractNumId w:val="20"/>
  </w:num>
  <w:num w:numId="33" w16cid:durableId="91052354">
    <w:abstractNumId w:val="16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XgqSLibb77soHTP22F4aH3BZrSbxT0pLVkDzMMSBhf30S8kTI5bhUeImbEeHb9r+O0LUiqM0xkLkH3AyqZsYBw==" w:salt="C2Yus/CKlbNIlSTKuxFuuQ=="/>
  <w:defaultTabStop w:val="720"/>
  <w:drawingGridHorizontalSpacing w:val="187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7442"/>
    <w:rsid w:val="000007C0"/>
    <w:rsid w:val="000109AB"/>
    <w:rsid w:val="00016F5E"/>
    <w:rsid w:val="00017E59"/>
    <w:rsid w:val="00035224"/>
    <w:rsid w:val="0005379F"/>
    <w:rsid w:val="00061614"/>
    <w:rsid w:val="000636DF"/>
    <w:rsid w:val="0007198E"/>
    <w:rsid w:val="000777F2"/>
    <w:rsid w:val="000A3F3A"/>
    <w:rsid w:val="000B3855"/>
    <w:rsid w:val="000B6BEF"/>
    <w:rsid w:val="000D164B"/>
    <w:rsid w:val="000E1575"/>
    <w:rsid w:val="000E634D"/>
    <w:rsid w:val="000F0322"/>
    <w:rsid w:val="00103325"/>
    <w:rsid w:val="00114AA1"/>
    <w:rsid w:val="001202EA"/>
    <w:rsid w:val="00121144"/>
    <w:rsid w:val="00127875"/>
    <w:rsid w:val="00130CB1"/>
    <w:rsid w:val="00131B64"/>
    <w:rsid w:val="00133A69"/>
    <w:rsid w:val="0014694D"/>
    <w:rsid w:val="0015057B"/>
    <w:rsid w:val="001518A5"/>
    <w:rsid w:val="00153147"/>
    <w:rsid w:val="00161272"/>
    <w:rsid w:val="00184EFF"/>
    <w:rsid w:val="00191582"/>
    <w:rsid w:val="00191E11"/>
    <w:rsid w:val="00192A15"/>
    <w:rsid w:val="00196FBE"/>
    <w:rsid w:val="001A760A"/>
    <w:rsid w:val="001B6519"/>
    <w:rsid w:val="001B66B9"/>
    <w:rsid w:val="001C1B60"/>
    <w:rsid w:val="001D258B"/>
    <w:rsid w:val="001D3B0B"/>
    <w:rsid w:val="001D7106"/>
    <w:rsid w:val="001D7BEC"/>
    <w:rsid w:val="001E1742"/>
    <w:rsid w:val="001E2489"/>
    <w:rsid w:val="001E6E89"/>
    <w:rsid w:val="001E7EDB"/>
    <w:rsid w:val="00213DA4"/>
    <w:rsid w:val="002279B6"/>
    <w:rsid w:val="00232798"/>
    <w:rsid w:val="00234733"/>
    <w:rsid w:val="00243082"/>
    <w:rsid w:val="00251AFD"/>
    <w:rsid w:val="002535B9"/>
    <w:rsid w:val="002611CA"/>
    <w:rsid w:val="00262F4D"/>
    <w:rsid w:val="0026419D"/>
    <w:rsid w:val="0026519B"/>
    <w:rsid w:val="00265883"/>
    <w:rsid w:val="00274606"/>
    <w:rsid w:val="00283223"/>
    <w:rsid w:val="00292484"/>
    <w:rsid w:val="002947D9"/>
    <w:rsid w:val="002968E1"/>
    <w:rsid w:val="002B37AA"/>
    <w:rsid w:val="002B6581"/>
    <w:rsid w:val="002B7E34"/>
    <w:rsid w:val="002C353B"/>
    <w:rsid w:val="002D23C1"/>
    <w:rsid w:val="002D5BDB"/>
    <w:rsid w:val="002E4327"/>
    <w:rsid w:val="00306861"/>
    <w:rsid w:val="0031398D"/>
    <w:rsid w:val="00314772"/>
    <w:rsid w:val="003332E0"/>
    <w:rsid w:val="00342D16"/>
    <w:rsid w:val="0034442C"/>
    <w:rsid w:val="00346F5D"/>
    <w:rsid w:val="00352DD9"/>
    <w:rsid w:val="003613A5"/>
    <w:rsid w:val="0036526E"/>
    <w:rsid w:val="003673CF"/>
    <w:rsid w:val="00380CB9"/>
    <w:rsid w:val="0038239D"/>
    <w:rsid w:val="00390E0B"/>
    <w:rsid w:val="003A0021"/>
    <w:rsid w:val="003A62B7"/>
    <w:rsid w:val="003A68FA"/>
    <w:rsid w:val="003C04D9"/>
    <w:rsid w:val="003C102D"/>
    <w:rsid w:val="003C1E94"/>
    <w:rsid w:val="003C60E9"/>
    <w:rsid w:val="003D234E"/>
    <w:rsid w:val="003D6291"/>
    <w:rsid w:val="003F025F"/>
    <w:rsid w:val="003F2E1E"/>
    <w:rsid w:val="003F6C27"/>
    <w:rsid w:val="004025C7"/>
    <w:rsid w:val="00413479"/>
    <w:rsid w:val="004155EC"/>
    <w:rsid w:val="00424B01"/>
    <w:rsid w:val="0043425E"/>
    <w:rsid w:val="00474F22"/>
    <w:rsid w:val="00480DB4"/>
    <w:rsid w:val="00492161"/>
    <w:rsid w:val="004C0448"/>
    <w:rsid w:val="004D1251"/>
    <w:rsid w:val="004D2500"/>
    <w:rsid w:val="004D4468"/>
    <w:rsid w:val="004D5DE2"/>
    <w:rsid w:val="004E3770"/>
    <w:rsid w:val="004E4F54"/>
    <w:rsid w:val="004E623E"/>
    <w:rsid w:val="004E6AD8"/>
    <w:rsid w:val="004F5A14"/>
    <w:rsid w:val="005146AF"/>
    <w:rsid w:val="00516E47"/>
    <w:rsid w:val="005231D9"/>
    <w:rsid w:val="005346C1"/>
    <w:rsid w:val="00534901"/>
    <w:rsid w:val="005363A5"/>
    <w:rsid w:val="00536D3A"/>
    <w:rsid w:val="00536EC1"/>
    <w:rsid w:val="00537218"/>
    <w:rsid w:val="00541C92"/>
    <w:rsid w:val="00553909"/>
    <w:rsid w:val="00556AA3"/>
    <w:rsid w:val="00557FED"/>
    <w:rsid w:val="005636AD"/>
    <w:rsid w:val="00566627"/>
    <w:rsid w:val="005779B2"/>
    <w:rsid w:val="0059004C"/>
    <w:rsid w:val="005900F9"/>
    <w:rsid w:val="0059161E"/>
    <w:rsid w:val="00592892"/>
    <w:rsid w:val="005A2A73"/>
    <w:rsid w:val="005A370D"/>
    <w:rsid w:val="005B25EF"/>
    <w:rsid w:val="005B3BCF"/>
    <w:rsid w:val="005B585F"/>
    <w:rsid w:val="005B5F9D"/>
    <w:rsid w:val="005B63AD"/>
    <w:rsid w:val="005C098C"/>
    <w:rsid w:val="005C12FF"/>
    <w:rsid w:val="005D742E"/>
    <w:rsid w:val="005E07B7"/>
    <w:rsid w:val="005E3870"/>
    <w:rsid w:val="005F7D77"/>
    <w:rsid w:val="00601081"/>
    <w:rsid w:val="0060241E"/>
    <w:rsid w:val="00602B61"/>
    <w:rsid w:val="00603810"/>
    <w:rsid w:val="006137EA"/>
    <w:rsid w:val="00623669"/>
    <w:rsid w:val="00630AAD"/>
    <w:rsid w:val="00632607"/>
    <w:rsid w:val="00633F64"/>
    <w:rsid w:val="00636DCA"/>
    <w:rsid w:val="00654D24"/>
    <w:rsid w:val="00654E32"/>
    <w:rsid w:val="0066075B"/>
    <w:rsid w:val="00666711"/>
    <w:rsid w:val="00666AD5"/>
    <w:rsid w:val="00672414"/>
    <w:rsid w:val="00680033"/>
    <w:rsid w:val="0068512E"/>
    <w:rsid w:val="00691D73"/>
    <w:rsid w:val="00697B0B"/>
    <w:rsid w:val="00697E4D"/>
    <w:rsid w:val="006A05EE"/>
    <w:rsid w:val="006C1EDB"/>
    <w:rsid w:val="006C5182"/>
    <w:rsid w:val="006C5A7C"/>
    <w:rsid w:val="006C5D13"/>
    <w:rsid w:val="006C79AB"/>
    <w:rsid w:val="006D49D4"/>
    <w:rsid w:val="006E0B9F"/>
    <w:rsid w:val="007014C8"/>
    <w:rsid w:val="0070554D"/>
    <w:rsid w:val="007135B1"/>
    <w:rsid w:val="00715D8D"/>
    <w:rsid w:val="00717E78"/>
    <w:rsid w:val="00722469"/>
    <w:rsid w:val="00722783"/>
    <w:rsid w:val="007236C6"/>
    <w:rsid w:val="00727490"/>
    <w:rsid w:val="007335D5"/>
    <w:rsid w:val="00735F30"/>
    <w:rsid w:val="00742894"/>
    <w:rsid w:val="00751732"/>
    <w:rsid w:val="00752800"/>
    <w:rsid w:val="00756F1C"/>
    <w:rsid w:val="007618A4"/>
    <w:rsid w:val="00765C17"/>
    <w:rsid w:val="00776823"/>
    <w:rsid w:val="00782C94"/>
    <w:rsid w:val="007900F2"/>
    <w:rsid w:val="007B2AE9"/>
    <w:rsid w:val="007B2D5F"/>
    <w:rsid w:val="007B3C9F"/>
    <w:rsid w:val="007D0706"/>
    <w:rsid w:val="007D5066"/>
    <w:rsid w:val="007D5B1F"/>
    <w:rsid w:val="007E159B"/>
    <w:rsid w:val="007F3D8D"/>
    <w:rsid w:val="007F4607"/>
    <w:rsid w:val="00806592"/>
    <w:rsid w:val="00806EAA"/>
    <w:rsid w:val="008106A5"/>
    <w:rsid w:val="00824360"/>
    <w:rsid w:val="0083281E"/>
    <w:rsid w:val="008428B4"/>
    <w:rsid w:val="0084369A"/>
    <w:rsid w:val="0084683C"/>
    <w:rsid w:val="00852ECF"/>
    <w:rsid w:val="00861241"/>
    <w:rsid w:val="0086622A"/>
    <w:rsid w:val="008768D1"/>
    <w:rsid w:val="00886F63"/>
    <w:rsid w:val="0088723F"/>
    <w:rsid w:val="008A3BB5"/>
    <w:rsid w:val="008B0185"/>
    <w:rsid w:val="008B4990"/>
    <w:rsid w:val="008C20CA"/>
    <w:rsid w:val="008C212A"/>
    <w:rsid w:val="008C3CD3"/>
    <w:rsid w:val="008C5266"/>
    <w:rsid w:val="008D245F"/>
    <w:rsid w:val="008D300A"/>
    <w:rsid w:val="008D4134"/>
    <w:rsid w:val="008D6D79"/>
    <w:rsid w:val="008E16BE"/>
    <w:rsid w:val="008E4EB5"/>
    <w:rsid w:val="008F028B"/>
    <w:rsid w:val="008F7D9B"/>
    <w:rsid w:val="00900EB9"/>
    <w:rsid w:val="0090365E"/>
    <w:rsid w:val="00905303"/>
    <w:rsid w:val="009069C0"/>
    <w:rsid w:val="00931E61"/>
    <w:rsid w:val="00935170"/>
    <w:rsid w:val="009378F4"/>
    <w:rsid w:val="00945B38"/>
    <w:rsid w:val="00950084"/>
    <w:rsid w:val="00965A70"/>
    <w:rsid w:val="009663A7"/>
    <w:rsid w:val="00971B6A"/>
    <w:rsid w:val="00974291"/>
    <w:rsid w:val="009861E5"/>
    <w:rsid w:val="009874F0"/>
    <w:rsid w:val="009925AC"/>
    <w:rsid w:val="009A033C"/>
    <w:rsid w:val="009A2985"/>
    <w:rsid w:val="009B5234"/>
    <w:rsid w:val="009C0DA4"/>
    <w:rsid w:val="009D3686"/>
    <w:rsid w:val="009D66E4"/>
    <w:rsid w:val="009E56A0"/>
    <w:rsid w:val="009F050A"/>
    <w:rsid w:val="00A01659"/>
    <w:rsid w:val="00A35972"/>
    <w:rsid w:val="00A362CB"/>
    <w:rsid w:val="00A44675"/>
    <w:rsid w:val="00A45A12"/>
    <w:rsid w:val="00A5116B"/>
    <w:rsid w:val="00A52C2F"/>
    <w:rsid w:val="00A53622"/>
    <w:rsid w:val="00A53818"/>
    <w:rsid w:val="00A608DA"/>
    <w:rsid w:val="00A6316C"/>
    <w:rsid w:val="00A64D49"/>
    <w:rsid w:val="00A673B6"/>
    <w:rsid w:val="00A82F3B"/>
    <w:rsid w:val="00A838B7"/>
    <w:rsid w:val="00A87B58"/>
    <w:rsid w:val="00A9655C"/>
    <w:rsid w:val="00AA78F9"/>
    <w:rsid w:val="00AB0C6C"/>
    <w:rsid w:val="00AB1F84"/>
    <w:rsid w:val="00AB6DCB"/>
    <w:rsid w:val="00AD6205"/>
    <w:rsid w:val="00AD73CC"/>
    <w:rsid w:val="00AE0FF2"/>
    <w:rsid w:val="00AE7A0F"/>
    <w:rsid w:val="00AF720C"/>
    <w:rsid w:val="00B070A3"/>
    <w:rsid w:val="00B10100"/>
    <w:rsid w:val="00B10716"/>
    <w:rsid w:val="00B22085"/>
    <w:rsid w:val="00B41C32"/>
    <w:rsid w:val="00B52719"/>
    <w:rsid w:val="00B54F61"/>
    <w:rsid w:val="00B556F9"/>
    <w:rsid w:val="00B62BA1"/>
    <w:rsid w:val="00B812B7"/>
    <w:rsid w:val="00B81A90"/>
    <w:rsid w:val="00B822AD"/>
    <w:rsid w:val="00B8252F"/>
    <w:rsid w:val="00B976D3"/>
    <w:rsid w:val="00BB56D5"/>
    <w:rsid w:val="00BB7261"/>
    <w:rsid w:val="00BC6212"/>
    <w:rsid w:val="00BC7442"/>
    <w:rsid w:val="00BD551F"/>
    <w:rsid w:val="00BE1299"/>
    <w:rsid w:val="00BE3126"/>
    <w:rsid w:val="00BE5E82"/>
    <w:rsid w:val="00BE650B"/>
    <w:rsid w:val="00BF24EB"/>
    <w:rsid w:val="00C20918"/>
    <w:rsid w:val="00C22F34"/>
    <w:rsid w:val="00C300F3"/>
    <w:rsid w:val="00C63CE6"/>
    <w:rsid w:val="00C63E40"/>
    <w:rsid w:val="00C64F0F"/>
    <w:rsid w:val="00C676DB"/>
    <w:rsid w:val="00C74C31"/>
    <w:rsid w:val="00C75ECE"/>
    <w:rsid w:val="00C7688A"/>
    <w:rsid w:val="00C836C9"/>
    <w:rsid w:val="00C8489D"/>
    <w:rsid w:val="00C91E71"/>
    <w:rsid w:val="00C931B6"/>
    <w:rsid w:val="00C94B42"/>
    <w:rsid w:val="00C952A3"/>
    <w:rsid w:val="00C9733F"/>
    <w:rsid w:val="00CA126B"/>
    <w:rsid w:val="00CA1930"/>
    <w:rsid w:val="00CA7858"/>
    <w:rsid w:val="00CA7DEB"/>
    <w:rsid w:val="00CB16B5"/>
    <w:rsid w:val="00CC1AA8"/>
    <w:rsid w:val="00CC529C"/>
    <w:rsid w:val="00CC62EC"/>
    <w:rsid w:val="00CF5709"/>
    <w:rsid w:val="00D018BA"/>
    <w:rsid w:val="00D024D2"/>
    <w:rsid w:val="00D03592"/>
    <w:rsid w:val="00D0446F"/>
    <w:rsid w:val="00D044D4"/>
    <w:rsid w:val="00D05BEB"/>
    <w:rsid w:val="00D204E3"/>
    <w:rsid w:val="00D227A1"/>
    <w:rsid w:val="00D26274"/>
    <w:rsid w:val="00D27DA7"/>
    <w:rsid w:val="00D3630D"/>
    <w:rsid w:val="00D473D6"/>
    <w:rsid w:val="00D50068"/>
    <w:rsid w:val="00D50F16"/>
    <w:rsid w:val="00D65A71"/>
    <w:rsid w:val="00D73AB1"/>
    <w:rsid w:val="00D861A3"/>
    <w:rsid w:val="00D86EC7"/>
    <w:rsid w:val="00D927E2"/>
    <w:rsid w:val="00DA7E9B"/>
    <w:rsid w:val="00DC7A1C"/>
    <w:rsid w:val="00DD349B"/>
    <w:rsid w:val="00DD4FEB"/>
    <w:rsid w:val="00DE69B8"/>
    <w:rsid w:val="00DF01FA"/>
    <w:rsid w:val="00DF44BA"/>
    <w:rsid w:val="00E262FC"/>
    <w:rsid w:val="00E32D64"/>
    <w:rsid w:val="00E454F0"/>
    <w:rsid w:val="00E45BC6"/>
    <w:rsid w:val="00E5041D"/>
    <w:rsid w:val="00E57A76"/>
    <w:rsid w:val="00E6447F"/>
    <w:rsid w:val="00E844D2"/>
    <w:rsid w:val="00E90824"/>
    <w:rsid w:val="00EB2166"/>
    <w:rsid w:val="00EB48C5"/>
    <w:rsid w:val="00EC6716"/>
    <w:rsid w:val="00ED3292"/>
    <w:rsid w:val="00ED3988"/>
    <w:rsid w:val="00ED6DB0"/>
    <w:rsid w:val="00EE6552"/>
    <w:rsid w:val="00EF07EA"/>
    <w:rsid w:val="00F10302"/>
    <w:rsid w:val="00F12A3A"/>
    <w:rsid w:val="00F205ED"/>
    <w:rsid w:val="00F22DBF"/>
    <w:rsid w:val="00F33E0D"/>
    <w:rsid w:val="00F41CE0"/>
    <w:rsid w:val="00F540AB"/>
    <w:rsid w:val="00F57D19"/>
    <w:rsid w:val="00F754AF"/>
    <w:rsid w:val="00F824FA"/>
    <w:rsid w:val="00F83213"/>
    <w:rsid w:val="00F8349D"/>
    <w:rsid w:val="00F873D3"/>
    <w:rsid w:val="00FA3011"/>
    <w:rsid w:val="00FA46DC"/>
    <w:rsid w:val="00FA557A"/>
    <w:rsid w:val="00FA6D5B"/>
    <w:rsid w:val="00FB542D"/>
    <w:rsid w:val="00FC075F"/>
    <w:rsid w:val="00FC2E1E"/>
    <w:rsid w:val="00FC386C"/>
    <w:rsid w:val="00FC773B"/>
    <w:rsid w:val="00FD6857"/>
    <w:rsid w:val="00FE3024"/>
    <w:rsid w:val="00FE5D2D"/>
    <w:rsid w:val="00FE720E"/>
    <w:rsid w:val="00FF0193"/>
    <w:rsid w:val="00FF4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PostalCode"/>
  <w:smartTagType w:namespaceuri="urn:schemas-microsoft-com:office:smarttags" w:name="State"/>
  <w:smartTagType w:namespaceuri="urn:schemas-microsoft-com:office:smarttags" w:name="City"/>
  <w:smartTagType w:namespaceuri="urn:schemas-microsoft-com:office:smarttags" w:name="address"/>
  <w:smartTagType w:namespaceuri="urn:schemas-microsoft-com:office:smarttags" w:name="Street"/>
  <w:shapeDefaults>
    <o:shapedefaults v:ext="edit" spidmax="2050"/>
    <o:shapelayout v:ext="edit">
      <o:idmap v:ext="edit" data="2"/>
    </o:shapelayout>
  </w:shapeDefaults>
  <w:decimalSymbol w:val="."/>
  <w:listSeparator w:val=","/>
  <w14:docId w14:val="61F3140F"/>
  <w15:chartTrackingRefBased/>
  <w15:docId w15:val="{56F1871A-2A3F-45E3-8F6A-B886196327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9874F0"/>
    <w:rPr>
      <w:sz w:val="24"/>
      <w:szCs w:val="24"/>
    </w:rPr>
  </w:style>
  <w:style w:type="paragraph" w:styleId="Heading1">
    <w:name w:val="heading 1"/>
    <w:aliases w:val="Part Title"/>
    <w:basedOn w:val="Normal"/>
    <w:next w:val="Heading4"/>
    <w:qFormat/>
    <w:rsid w:val="009874F0"/>
    <w:pPr>
      <w:spacing w:after="240"/>
      <w:jc w:val="center"/>
      <w:outlineLvl w:val="0"/>
    </w:pPr>
    <w:rPr>
      <w:rFonts w:ascii="Arial" w:hAnsi="Arial"/>
      <w:b/>
      <w:sz w:val="32"/>
      <w:szCs w:val="20"/>
    </w:rPr>
  </w:style>
  <w:style w:type="paragraph" w:styleId="Heading2">
    <w:name w:val="heading 2"/>
    <w:aliases w:val="Chapter Title"/>
    <w:basedOn w:val="Normal"/>
    <w:next w:val="Heading4"/>
    <w:qFormat/>
    <w:rsid w:val="009874F0"/>
    <w:pPr>
      <w:spacing w:after="240"/>
      <w:jc w:val="center"/>
      <w:outlineLvl w:val="1"/>
    </w:pPr>
    <w:rPr>
      <w:rFonts w:ascii="Arial" w:hAnsi="Arial"/>
      <w:b/>
      <w:sz w:val="32"/>
      <w:szCs w:val="20"/>
    </w:rPr>
  </w:style>
  <w:style w:type="paragraph" w:styleId="Heading3">
    <w:name w:val="heading 3"/>
    <w:aliases w:val="Section Title"/>
    <w:basedOn w:val="Normal"/>
    <w:next w:val="Heading4"/>
    <w:qFormat/>
    <w:rsid w:val="009874F0"/>
    <w:pPr>
      <w:spacing w:after="240"/>
      <w:jc w:val="center"/>
      <w:outlineLvl w:val="2"/>
    </w:pPr>
    <w:rPr>
      <w:rFonts w:ascii="Arial" w:hAnsi="Arial"/>
      <w:b/>
      <w:sz w:val="32"/>
      <w:szCs w:val="20"/>
    </w:rPr>
  </w:style>
  <w:style w:type="paragraph" w:styleId="Heading4">
    <w:name w:val="heading 4"/>
    <w:aliases w:val="Map Title"/>
    <w:basedOn w:val="Normal"/>
    <w:next w:val="Normal"/>
    <w:qFormat/>
    <w:rsid w:val="009874F0"/>
    <w:pPr>
      <w:spacing w:after="240"/>
      <w:outlineLvl w:val="3"/>
    </w:pPr>
    <w:rPr>
      <w:rFonts w:ascii="Arial" w:hAnsi="Arial"/>
      <w:b/>
      <w:sz w:val="32"/>
      <w:szCs w:val="20"/>
    </w:rPr>
  </w:style>
  <w:style w:type="paragraph" w:styleId="Heading5">
    <w:name w:val="heading 5"/>
    <w:aliases w:val="Block Label"/>
    <w:basedOn w:val="Normal"/>
    <w:qFormat/>
    <w:rsid w:val="009874F0"/>
    <w:pPr>
      <w:outlineLvl w:val="4"/>
    </w:pPr>
    <w:rPr>
      <w:b/>
      <w:sz w:val="22"/>
      <w:szCs w:val="20"/>
    </w:rPr>
  </w:style>
  <w:style w:type="paragraph" w:styleId="Heading6">
    <w:name w:val="heading 6"/>
    <w:aliases w:val="Sub Label"/>
    <w:basedOn w:val="Heading5"/>
    <w:next w:val="BlockText"/>
    <w:qFormat/>
    <w:rsid w:val="009874F0"/>
    <w:pPr>
      <w:spacing w:before="240" w:after="60"/>
      <w:outlineLvl w:val="5"/>
    </w:pPr>
    <w:rPr>
      <w:i/>
    </w:rPr>
  </w:style>
  <w:style w:type="paragraph" w:styleId="Heading7">
    <w:name w:val="heading 7"/>
    <w:basedOn w:val="Normal"/>
    <w:next w:val="Normal"/>
    <w:qFormat/>
    <w:rsid w:val="00061614"/>
    <w:pPr>
      <w:spacing w:before="240" w:after="60"/>
      <w:outlineLvl w:val="6"/>
    </w:pPr>
  </w:style>
  <w:style w:type="paragraph" w:styleId="Heading8">
    <w:name w:val="heading 8"/>
    <w:basedOn w:val="Normal"/>
    <w:next w:val="Normal"/>
    <w:qFormat/>
    <w:rsid w:val="00061614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qFormat/>
    <w:rsid w:val="00061614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lockLine">
    <w:name w:val="Block Line"/>
    <w:basedOn w:val="Normal"/>
    <w:next w:val="Normal"/>
    <w:rsid w:val="009874F0"/>
    <w:pPr>
      <w:pBdr>
        <w:top w:val="single" w:sz="6" w:space="1" w:color="auto"/>
        <w:between w:val="single" w:sz="6" w:space="1" w:color="auto"/>
      </w:pBdr>
      <w:spacing w:before="240"/>
      <w:ind w:left="1728"/>
    </w:pPr>
    <w:rPr>
      <w:szCs w:val="20"/>
    </w:rPr>
  </w:style>
  <w:style w:type="paragraph" w:customStyle="1" w:styleId="BlockText0">
    <w:name w:val="Block_Text"/>
    <w:basedOn w:val="Normal"/>
    <w:rsid w:val="009874F0"/>
    <w:rPr>
      <w:szCs w:val="20"/>
    </w:rPr>
  </w:style>
  <w:style w:type="paragraph" w:customStyle="1" w:styleId="BulletText1">
    <w:name w:val="Bullet Text 1"/>
    <w:basedOn w:val="Normal"/>
    <w:rsid w:val="009874F0"/>
    <w:pPr>
      <w:numPr>
        <w:numId w:val="1"/>
      </w:numPr>
    </w:pPr>
    <w:rPr>
      <w:szCs w:val="20"/>
    </w:rPr>
  </w:style>
  <w:style w:type="paragraph" w:customStyle="1" w:styleId="BulletText2">
    <w:name w:val="Bullet Text 2"/>
    <w:basedOn w:val="Normal"/>
    <w:rsid w:val="009874F0"/>
    <w:pPr>
      <w:numPr>
        <w:numId w:val="2"/>
      </w:numPr>
    </w:pPr>
    <w:rPr>
      <w:szCs w:val="20"/>
    </w:rPr>
  </w:style>
  <w:style w:type="paragraph" w:customStyle="1" w:styleId="BulletText3">
    <w:name w:val="Bullet Text 3"/>
    <w:basedOn w:val="Normal"/>
    <w:rsid w:val="009874F0"/>
    <w:pPr>
      <w:numPr>
        <w:numId w:val="3"/>
      </w:numPr>
    </w:pPr>
    <w:rPr>
      <w:szCs w:val="20"/>
    </w:rPr>
  </w:style>
  <w:style w:type="paragraph" w:customStyle="1" w:styleId="ContinuedBlockLabel">
    <w:name w:val="Continued Block Label"/>
    <w:basedOn w:val="Normal"/>
    <w:rsid w:val="009874F0"/>
    <w:rPr>
      <w:b/>
      <w:sz w:val="22"/>
      <w:szCs w:val="20"/>
    </w:rPr>
  </w:style>
  <w:style w:type="paragraph" w:customStyle="1" w:styleId="ContinuedOnNextPa">
    <w:name w:val="Continued On Next Pa"/>
    <w:basedOn w:val="Normal"/>
    <w:next w:val="Normal"/>
    <w:rsid w:val="009874F0"/>
    <w:pPr>
      <w:pBdr>
        <w:top w:val="single" w:sz="6" w:space="1" w:color="auto"/>
        <w:between w:val="single" w:sz="6" w:space="1" w:color="auto"/>
      </w:pBdr>
      <w:spacing w:before="240"/>
      <w:ind w:left="1728"/>
      <w:jc w:val="right"/>
    </w:pPr>
    <w:rPr>
      <w:i/>
      <w:sz w:val="20"/>
      <w:szCs w:val="20"/>
    </w:rPr>
  </w:style>
  <w:style w:type="paragraph" w:customStyle="1" w:styleId="ContinuedTableLabe">
    <w:name w:val="Continued Table Labe"/>
    <w:basedOn w:val="Normal"/>
    <w:rsid w:val="009874F0"/>
    <w:rPr>
      <w:b/>
      <w:sz w:val="22"/>
      <w:szCs w:val="20"/>
    </w:rPr>
  </w:style>
  <w:style w:type="paragraph" w:customStyle="1" w:styleId="EmbeddedText">
    <w:name w:val="Embedded Text"/>
    <w:basedOn w:val="Normal"/>
    <w:rsid w:val="009874F0"/>
    <w:rPr>
      <w:szCs w:val="20"/>
    </w:rPr>
  </w:style>
  <w:style w:type="character" w:styleId="HTMLAcronym">
    <w:name w:val="HTML Acronym"/>
    <w:basedOn w:val="DefaultParagraphFont"/>
    <w:rsid w:val="009874F0"/>
    <w:rPr>
      <w:rFonts w:ascii="Verdana" w:hAnsi="Verdana"/>
      <w:lang w:val="en-US" w:eastAsia="en-US" w:bidi="ar-SA"/>
    </w:rPr>
  </w:style>
  <w:style w:type="paragraph" w:customStyle="1" w:styleId="IMTOC">
    <w:name w:val="IMTOC"/>
    <w:rsid w:val="009874F0"/>
    <w:rPr>
      <w:sz w:val="24"/>
    </w:rPr>
  </w:style>
  <w:style w:type="paragraph" w:customStyle="1" w:styleId="MapTitleContinued">
    <w:name w:val="Map Title. Continued"/>
    <w:basedOn w:val="Normal"/>
    <w:rsid w:val="009874F0"/>
    <w:pPr>
      <w:spacing w:after="240"/>
    </w:pPr>
    <w:rPr>
      <w:rFonts w:ascii="Arial" w:hAnsi="Arial"/>
      <w:b/>
      <w:sz w:val="32"/>
      <w:szCs w:val="20"/>
    </w:rPr>
  </w:style>
  <w:style w:type="paragraph" w:customStyle="1" w:styleId="MemoLine">
    <w:name w:val="Memo Line"/>
    <w:basedOn w:val="BlockLine"/>
    <w:next w:val="Normal"/>
    <w:rsid w:val="009874F0"/>
    <w:pPr>
      <w:ind w:left="0"/>
    </w:pPr>
  </w:style>
  <w:style w:type="paragraph" w:customStyle="1" w:styleId="NoteText">
    <w:name w:val="Note Text"/>
    <w:basedOn w:val="Normal"/>
    <w:rsid w:val="009874F0"/>
    <w:rPr>
      <w:szCs w:val="20"/>
    </w:rPr>
  </w:style>
  <w:style w:type="paragraph" w:customStyle="1" w:styleId="PublicationTitle">
    <w:name w:val="Publication Title"/>
    <w:basedOn w:val="Normal"/>
    <w:next w:val="Heading4"/>
    <w:rsid w:val="009874F0"/>
    <w:pPr>
      <w:spacing w:after="240"/>
      <w:jc w:val="center"/>
    </w:pPr>
    <w:rPr>
      <w:rFonts w:ascii="Arial" w:hAnsi="Arial"/>
      <w:b/>
      <w:sz w:val="32"/>
      <w:szCs w:val="20"/>
    </w:rPr>
  </w:style>
  <w:style w:type="paragraph" w:customStyle="1" w:styleId="TableHeaderText">
    <w:name w:val="Table Header Text"/>
    <w:basedOn w:val="Normal"/>
    <w:rsid w:val="009874F0"/>
    <w:pPr>
      <w:jc w:val="center"/>
    </w:pPr>
    <w:rPr>
      <w:b/>
      <w:szCs w:val="20"/>
    </w:rPr>
  </w:style>
  <w:style w:type="paragraph" w:customStyle="1" w:styleId="TableText">
    <w:name w:val="Table Text"/>
    <w:basedOn w:val="Normal"/>
    <w:rsid w:val="009874F0"/>
    <w:rPr>
      <w:szCs w:val="20"/>
    </w:rPr>
  </w:style>
  <w:style w:type="paragraph" w:customStyle="1" w:styleId="TOCTitle">
    <w:name w:val="TOC Title"/>
    <w:basedOn w:val="Normal"/>
    <w:rsid w:val="009874F0"/>
    <w:pPr>
      <w:widowControl w:val="0"/>
    </w:pPr>
    <w:rPr>
      <w:rFonts w:ascii="Arial" w:hAnsi="Arial"/>
      <w:b/>
      <w:sz w:val="32"/>
      <w:szCs w:val="20"/>
    </w:rPr>
  </w:style>
  <w:style w:type="paragraph" w:customStyle="1" w:styleId="TOCItem">
    <w:name w:val="TOCItem"/>
    <w:basedOn w:val="Normal"/>
    <w:rsid w:val="009874F0"/>
    <w:pPr>
      <w:tabs>
        <w:tab w:val="left" w:leader="dot" w:pos="7061"/>
        <w:tab w:val="right" w:pos="7524"/>
      </w:tabs>
      <w:spacing w:before="60" w:after="60"/>
      <w:ind w:right="465"/>
    </w:pPr>
    <w:rPr>
      <w:szCs w:val="20"/>
    </w:rPr>
  </w:style>
  <w:style w:type="paragraph" w:customStyle="1" w:styleId="TOCStem">
    <w:name w:val="TOCStem"/>
    <w:basedOn w:val="Normal"/>
    <w:rsid w:val="009874F0"/>
    <w:rPr>
      <w:szCs w:val="20"/>
    </w:rPr>
  </w:style>
  <w:style w:type="paragraph" w:styleId="BlockText">
    <w:name w:val="Block Text"/>
    <w:basedOn w:val="Normal"/>
    <w:rsid w:val="009874F0"/>
  </w:style>
  <w:style w:type="paragraph" w:styleId="Header">
    <w:name w:val="header"/>
    <w:basedOn w:val="Normal"/>
    <w:rsid w:val="00131B64"/>
    <w:pPr>
      <w:tabs>
        <w:tab w:val="center" w:pos="4320"/>
        <w:tab w:val="right" w:pos="8640"/>
      </w:tabs>
    </w:pPr>
  </w:style>
  <w:style w:type="paragraph" w:styleId="FootnoteText">
    <w:name w:val="footnote text"/>
    <w:basedOn w:val="Normal"/>
    <w:semiHidden/>
    <w:rsid w:val="008E4EB5"/>
    <w:rPr>
      <w:sz w:val="20"/>
    </w:rPr>
  </w:style>
  <w:style w:type="paragraph" w:styleId="Footer">
    <w:name w:val="footer"/>
    <w:basedOn w:val="Normal"/>
    <w:rsid w:val="004E623E"/>
    <w:pPr>
      <w:tabs>
        <w:tab w:val="center" w:pos="4320"/>
        <w:tab w:val="right" w:pos="8640"/>
      </w:tabs>
    </w:pPr>
  </w:style>
  <w:style w:type="character" w:styleId="Hyperlink">
    <w:name w:val="Hyperlink"/>
    <w:rsid w:val="00F83213"/>
    <w:rPr>
      <w:rFonts w:ascii="Verdana" w:hAnsi="Verdana"/>
      <w:color w:val="0000FF"/>
      <w:u w:val="single"/>
      <w:lang w:val="en-US" w:eastAsia="en-US" w:bidi="ar-SA"/>
    </w:rPr>
  </w:style>
  <w:style w:type="paragraph" w:styleId="TOC1">
    <w:name w:val="toc 1"/>
    <w:basedOn w:val="Normal"/>
    <w:next w:val="Normal"/>
    <w:autoRedefine/>
    <w:semiHidden/>
    <w:rsid w:val="009069C0"/>
    <w:pPr>
      <w:spacing w:before="120" w:after="120"/>
    </w:pPr>
    <w:rPr>
      <w:rFonts w:ascii="Arial" w:hAnsi="Arial"/>
      <w:b/>
      <w:sz w:val="22"/>
    </w:rPr>
  </w:style>
  <w:style w:type="paragraph" w:styleId="TOC2">
    <w:name w:val="toc 2"/>
    <w:basedOn w:val="Normal"/>
    <w:next w:val="Normal"/>
    <w:autoRedefine/>
    <w:semiHidden/>
    <w:rsid w:val="00F83213"/>
    <w:pPr>
      <w:spacing w:after="100"/>
      <w:ind w:left="245"/>
    </w:pPr>
    <w:rPr>
      <w:rFonts w:ascii="Arial" w:hAnsi="Arial"/>
      <w:sz w:val="20"/>
    </w:rPr>
  </w:style>
  <w:style w:type="paragraph" w:styleId="BalloonText">
    <w:name w:val="Balloon Text"/>
    <w:basedOn w:val="Normal"/>
    <w:semiHidden/>
    <w:rsid w:val="00F83213"/>
    <w:rPr>
      <w:rFonts w:ascii="Tahoma" w:hAnsi="Tahoma" w:cs="Tahoma"/>
      <w:sz w:val="16"/>
      <w:szCs w:val="16"/>
    </w:rPr>
  </w:style>
  <w:style w:type="character" w:styleId="PageNumber">
    <w:name w:val="page number"/>
    <w:basedOn w:val="DefaultParagraphFont"/>
    <w:rsid w:val="009069C0"/>
    <w:rPr>
      <w:rFonts w:ascii="Verdana" w:hAnsi="Verdana"/>
      <w:lang w:val="en-US" w:eastAsia="en-US" w:bidi="ar-SA"/>
    </w:rPr>
  </w:style>
  <w:style w:type="character" w:styleId="CommentReference">
    <w:name w:val="annotation reference"/>
    <w:semiHidden/>
    <w:rsid w:val="00E262FC"/>
    <w:rPr>
      <w:rFonts w:ascii="Verdana" w:hAnsi="Verdana"/>
      <w:sz w:val="16"/>
      <w:szCs w:val="16"/>
      <w:lang w:val="en-US" w:eastAsia="en-US" w:bidi="ar-SA"/>
    </w:rPr>
  </w:style>
  <w:style w:type="paragraph" w:styleId="CommentText">
    <w:name w:val="annotation text"/>
    <w:basedOn w:val="Normal"/>
    <w:semiHidden/>
    <w:rsid w:val="00E262FC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E262FC"/>
    <w:rPr>
      <w:b/>
      <w:bCs/>
    </w:rPr>
  </w:style>
  <w:style w:type="character" w:customStyle="1" w:styleId="GloriaAnderson">
    <w:name w:val="Gloria Anderson"/>
    <w:semiHidden/>
    <w:rsid w:val="003F025F"/>
    <w:rPr>
      <w:rFonts w:ascii="Arial" w:hAnsi="Arial" w:cs="Arial"/>
      <w:color w:val="000080"/>
      <w:sz w:val="20"/>
      <w:szCs w:val="20"/>
      <w:lang w:val="en-US" w:eastAsia="en-US" w:bidi="ar-SA"/>
    </w:rPr>
  </w:style>
  <w:style w:type="paragraph" w:customStyle="1" w:styleId="a">
    <w:basedOn w:val="Normal"/>
    <w:rsid w:val="006C5A7C"/>
    <w:pPr>
      <w:spacing w:after="160" w:line="240" w:lineRule="exact"/>
    </w:pPr>
    <w:rPr>
      <w:rFonts w:ascii="Verdana" w:hAnsi="Verdana"/>
      <w:sz w:val="20"/>
      <w:szCs w:val="20"/>
    </w:rPr>
  </w:style>
  <w:style w:type="table" w:styleId="TableGrid">
    <w:name w:val="Table Grid"/>
    <w:basedOn w:val="TableNormal"/>
    <w:rsid w:val="004D12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etterhead">
    <w:name w:val="letterhead"/>
    <w:basedOn w:val="Normal"/>
    <w:rsid w:val="0086622A"/>
    <w:pPr>
      <w:spacing w:line="240" w:lineRule="exact"/>
    </w:pPr>
    <w:rPr>
      <w:rFonts w:ascii="lettergothic" w:hAnsi="lettergothic"/>
      <w:szCs w:val="20"/>
    </w:rPr>
  </w:style>
  <w:style w:type="paragraph" w:styleId="BodyText">
    <w:name w:val="Body Text"/>
    <w:basedOn w:val="Normal"/>
    <w:rsid w:val="00061614"/>
    <w:rPr>
      <w:rFonts w:ascii="Arial" w:hAnsi="Arial"/>
      <w:sz w:val="22"/>
      <w:szCs w:val="20"/>
    </w:rPr>
  </w:style>
  <w:style w:type="paragraph" w:styleId="BodyText3">
    <w:name w:val="Body Text 3"/>
    <w:basedOn w:val="Normal"/>
    <w:rsid w:val="00061614"/>
    <w:pPr>
      <w:jc w:val="both"/>
    </w:pPr>
    <w:rPr>
      <w:rFonts w:ascii="Arial" w:hAnsi="Arial"/>
      <w:b/>
      <w:sz w:val="28"/>
      <w:szCs w:val="20"/>
    </w:rPr>
  </w:style>
  <w:style w:type="paragraph" w:customStyle="1" w:styleId="LVL2">
    <w:name w:val="LVL2"/>
    <w:rsid w:val="00061614"/>
    <w:pPr>
      <w:widowControl w:val="0"/>
      <w:pBdr>
        <w:bottom w:val="single" w:sz="16" w:space="1" w:color="000000"/>
      </w:pBdr>
      <w:shd w:val="solid" w:color="000000" w:fill="auto"/>
      <w:spacing w:before="360" w:after="360"/>
      <w:ind w:left="720" w:right="720"/>
      <w:jc w:val="center"/>
    </w:pPr>
    <w:rPr>
      <w:b/>
      <w:snapToGrid w:val="0"/>
      <w:color w:val="800000"/>
      <w:sz w:val="24"/>
    </w:rPr>
  </w:style>
  <w:style w:type="paragraph" w:customStyle="1" w:styleId="LVL3">
    <w:name w:val="LVL3"/>
    <w:rsid w:val="00061614"/>
    <w:pPr>
      <w:widowControl w:val="0"/>
      <w:pBdr>
        <w:bottom w:val="single" w:sz="16" w:space="1" w:color="000000"/>
      </w:pBdr>
      <w:spacing w:before="360" w:after="360"/>
      <w:ind w:left="720" w:right="720"/>
      <w:jc w:val="center"/>
    </w:pPr>
    <w:rPr>
      <w:b/>
      <w:snapToGrid w:val="0"/>
      <w:color w:val="800000"/>
      <w:sz w:val="24"/>
    </w:rPr>
  </w:style>
  <w:style w:type="paragraph" w:customStyle="1" w:styleId="SECTION">
    <w:name w:val="SECTION"/>
    <w:rsid w:val="00061614"/>
    <w:pPr>
      <w:widowControl w:val="0"/>
      <w:spacing w:before="360" w:after="180"/>
    </w:pPr>
    <w:rPr>
      <w:b/>
      <w:snapToGrid w:val="0"/>
      <w:sz w:val="25"/>
    </w:rPr>
  </w:style>
  <w:style w:type="paragraph" w:customStyle="1" w:styleId="SECTIONPARAGRAPH">
    <w:name w:val="SECTION PARAGRAPH"/>
    <w:rsid w:val="00061614"/>
    <w:pPr>
      <w:widowControl w:val="0"/>
    </w:pPr>
    <w:rPr>
      <w:snapToGrid w:val="0"/>
      <w:sz w:val="24"/>
    </w:rPr>
  </w:style>
  <w:style w:type="character" w:customStyle="1" w:styleId="NOTEOTE">
    <w:name w:val="NOTE_OTE"/>
    <w:rsid w:val="00061614"/>
    <w:rPr>
      <w:sz w:val="20"/>
    </w:rPr>
  </w:style>
  <w:style w:type="paragraph" w:customStyle="1" w:styleId="NOTE">
    <w:name w:val="NOTE"/>
    <w:rsid w:val="00061614"/>
    <w:pPr>
      <w:widowControl w:val="0"/>
      <w:spacing w:before="180" w:after="180"/>
      <w:ind w:left="720" w:right="720"/>
      <w:jc w:val="center"/>
    </w:pPr>
    <w:rPr>
      <w:snapToGrid w:val="0"/>
      <w:color w:val="808080"/>
      <w:sz w:val="22"/>
    </w:rPr>
  </w:style>
  <w:style w:type="paragraph" w:customStyle="1" w:styleId="NOTEP">
    <w:name w:val="NOTEP"/>
    <w:rsid w:val="00061614"/>
    <w:pPr>
      <w:widowControl w:val="0"/>
    </w:pPr>
    <w:rPr>
      <w:snapToGrid w:val="0"/>
      <w:color w:val="000000"/>
      <w:sz w:val="18"/>
    </w:rPr>
  </w:style>
  <w:style w:type="character" w:customStyle="1" w:styleId="HISTORYISTORY">
    <w:name w:val="HISTORY_ISTORY"/>
    <w:rsid w:val="00061614"/>
    <w:rPr>
      <w:sz w:val="20"/>
    </w:rPr>
  </w:style>
  <w:style w:type="paragraph" w:customStyle="1" w:styleId="HISTORY">
    <w:name w:val="HISTORY"/>
    <w:rsid w:val="00061614"/>
    <w:pPr>
      <w:widowControl w:val="0"/>
      <w:spacing w:before="180" w:after="180"/>
      <w:ind w:left="720" w:right="720"/>
      <w:jc w:val="center"/>
    </w:pPr>
    <w:rPr>
      <w:snapToGrid w:val="0"/>
      <w:color w:val="808080"/>
      <w:sz w:val="22"/>
    </w:rPr>
  </w:style>
  <w:style w:type="paragraph" w:customStyle="1" w:styleId="HISTP">
    <w:name w:val="HISTP"/>
    <w:rsid w:val="00061614"/>
    <w:pPr>
      <w:widowControl w:val="0"/>
    </w:pPr>
    <w:rPr>
      <w:snapToGrid w:val="0"/>
      <w:color w:val="000000"/>
      <w:sz w:val="18"/>
    </w:rPr>
  </w:style>
  <w:style w:type="paragraph" w:styleId="Title">
    <w:name w:val="Title"/>
    <w:basedOn w:val="Normal"/>
    <w:qFormat/>
    <w:rsid w:val="00061614"/>
    <w:pPr>
      <w:jc w:val="center"/>
    </w:pPr>
    <w:rPr>
      <w:rFonts w:ascii="Arial" w:hAnsi="Arial" w:cs="Arial"/>
      <w:b/>
      <w:bCs/>
    </w:rPr>
  </w:style>
  <w:style w:type="paragraph" w:styleId="DocumentMap">
    <w:name w:val="Document Map"/>
    <w:basedOn w:val="Normal"/>
    <w:semiHidden/>
    <w:rsid w:val="003C60E9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FollowedHyperlink">
    <w:name w:val="FollowedHyperlink"/>
    <w:rsid w:val="005346C1"/>
    <w:rPr>
      <w:rFonts w:ascii="Verdana" w:hAnsi="Verdana"/>
      <w:color w:val="800080"/>
      <w:u w:val="single"/>
      <w:lang w:val="en-US" w:eastAsia="en-US" w:bidi="ar-SA"/>
    </w:rPr>
  </w:style>
  <w:style w:type="character" w:styleId="UnresolvedMention">
    <w:name w:val="Unresolved Mention"/>
    <w:basedOn w:val="DefaultParagraphFont"/>
    <w:uiPriority w:val="99"/>
    <w:semiHidden/>
    <w:unhideWhenUsed/>
    <w:rsid w:val="002B7E3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059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8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PDProtest@dgs.ca.gov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mkuwamot\Application%20Data\Microsoft\Templates\infomappro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2197061ACFB204FB4F04478ED4EA57F" ma:contentTypeVersion="16" ma:contentTypeDescription="Create a new document." ma:contentTypeScope="" ma:versionID="516a7e5d734011534ac1fdda33259be1">
  <xsd:schema xmlns:xsd="http://www.w3.org/2001/XMLSchema" xmlns:xs="http://www.w3.org/2001/XMLSchema" xmlns:p="http://schemas.microsoft.com/office/2006/metadata/properties" xmlns:ns2="2b8603e8-3e06-4264-854f-584f2ebaba16" xmlns:ns3="84111935-59c1-4ec9-b31e-4689094357f0" targetNamespace="http://schemas.microsoft.com/office/2006/metadata/properties" ma:root="true" ma:fieldsID="d6498147d98270b0e9978c8f0b7d09db" ns2:_="" ns3:_="">
    <xsd:import namespace="2b8603e8-3e06-4264-854f-584f2ebaba16"/>
    <xsd:import namespace="84111935-59c1-4ec9-b31e-4689094357f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Notes" minOccurs="0"/>
                <xsd:element ref="ns2:Reviewed_x0020_by_x0020_manage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8603e8-3e06-4264-854f-584f2ebaba1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382a6d2c-5b4e-4664-93b8-796c908824e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Notes" ma:index="21" nillable="true" ma:displayName="Notes" ma:format="Dropdown" ma:internalName="Notes">
      <xsd:simpleType>
        <xsd:restriction base="dms:Text">
          <xsd:maxLength value="255"/>
        </xsd:restriction>
      </xsd:simpleType>
    </xsd:element>
    <xsd:element name="Reviewed_x0020_by_x0020_manager" ma:index="22" nillable="true" ma:displayName="Reviewed by manager" ma:default="Yes" ma:internalName="Reviewed_x0020_by_x0020_manager">
      <xsd:simpleType>
        <xsd:restriction base="dms:Unknown">
          <xsd:enumeration value="Yes"/>
          <xsd:enumeration value="No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11935-59c1-4ec9-b31e-4689094357f0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a4617b9e-761a-4d00-95c8-78f35819bfba}" ma:internalName="TaxCatchAll" ma:showField="CatchAllData" ma:web="84111935-59c1-4ec9-b31e-4689094357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4111935-59c1-4ec9-b31e-4689094357f0" xsi:nil="true"/>
    <lcf76f155ced4ddcb4097134ff3c332f xmlns="2b8603e8-3e06-4264-854f-584f2ebaba16">
      <Terms xmlns="http://schemas.microsoft.com/office/infopath/2007/PartnerControls"/>
    </lcf76f155ced4ddcb4097134ff3c332f>
    <Notes xmlns="2b8603e8-3e06-4264-854f-584f2ebaba16" xsi:nil="true"/>
    <Reviewed_x0020_by_x0020_manager xmlns="2b8603e8-3e06-4264-854f-584f2ebaba16">Yes</Reviewed_x0020_by_x0020_manager>
  </documentManagement>
</p:properties>
</file>

<file path=customXml/itemProps1.xml><?xml version="1.0" encoding="utf-8"?>
<ds:datastoreItem xmlns:ds="http://schemas.openxmlformats.org/officeDocument/2006/customXml" ds:itemID="{30C3BD84-8DD2-44F5-9B1E-9DD3272450D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01A00F3-A67D-4085-ABEF-FB07E54E140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0E8ACD0-6275-49F8-84B6-B0334E57B42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b8603e8-3e06-4264-854f-584f2ebaba16"/>
    <ds:schemaRef ds:uri="84111935-59c1-4ec9-b31e-4689094357f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97F0DE5-BA83-4667-A6FB-46E6F6B90EBA}">
  <ds:schemaRefs>
    <ds:schemaRef ds:uri="http://schemas.microsoft.com/office/2006/metadata/properties"/>
    <ds:schemaRef ds:uri="http://schemas.microsoft.com/office/infopath/2007/PartnerControls"/>
    <ds:schemaRef ds:uri="84111935-59c1-4ec9-b31e-4689094357f0"/>
    <ds:schemaRef ds:uri="2b8603e8-3e06-4264-854f-584f2ebaba1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infomappro.dot</Template>
  <TotalTime>1</TotalTime>
  <Pages>1</Pages>
  <Words>174</Words>
  <Characters>995</Characters>
  <Application>Microsoft Office Word</Application>
  <DocSecurity>8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Infomation Mapping, Inc. - R&amp;D</Company>
  <LinksUpToDate>false</LinksUpToDate>
  <CharactersWithSpaces>1167</CharactersWithSpaces>
  <SharedDoc>false</SharedDoc>
  <HLinks>
    <vt:vector size="18" baseType="variant">
      <vt:variant>
        <vt:i4>2687060</vt:i4>
      </vt:variant>
      <vt:variant>
        <vt:i4>9</vt:i4>
      </vt:variant>
      <vt:variant>
        <vt:i4>0</vt:i4>
      </vt:variant>
      <vt:variant>
        <vt:i4>5</vt:i4>
      </vt:variant>
      <vt:variant>
        <vt:lpwstr>mailto:PDProtest@dgs.ca.gov</vt:lpwstr>
      </vt:variant>
      <vt:variant>
        <vt:lpwstr/>
      </vt:variant>
      <vt:variant>
        <vt:i4>2687060</vt:i4>
      </vt:variant>
      <vt:variant>
        <vt:i4>6</vt:i4>
      </vt:variant>
      <vt:variant>
        <vt:i4>0</vt:i4>
      </vt:variant>
      <vt:variant>
        <vt:i4>5</vt:i4>
      </vt:variant>
      <vt:variant>
        <vt:lpwstr>mailto:PDProtest@dgs.ca.gov</vt:lpwstr>
      </vt:variant>
      <vt:variant>
        <vt:lpwstr/>
      </vt:variant>
      <vt:variant>
        <vt:i4>2687060</vt:i4>
      </vt:variant>
      <vt:variant>
        <vt:i4>3</vt:i4>
      </vt:variant>
      <vt:variant>
        <vt:i4>0</vt:i4>
      </vt:variant>
      <vt:variant>
        <vt:i4>5</vt:i4>
      </vt:variant>
      <vt:variant>
        <vt:lpwstr>mailto:PDProtest@dgs.ca.gov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mkuwamot</dc:creator>
  <cp:keywords/>
  <cp:lastModifiedBy>Balluch, Jennifer@DGS</cp:lastModifiedBy>
  <cp:revision>4</cp:revision>
  <cp:lastPrinted>2019-02-26T17:25:00Z</cp:lastPrinted>
  <dcterms:created xsi:type="dcterms:W3CDTF">2026-07-22T18:00:00Z</dcterms:created>
  <dcterms:modified xsi:type="dcterms:W3CDTF">2026-08-28T20:04:00Z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0x01010092197061ACFB204FB4F04478ED4EA57F</vt:lpwstr>
  </property>
  <property fmtid="{D5CDD505-2E9C-101B-9397-08002B2CF9AE}" pid="3" name="MediaServiceImageTags">
    <vt:lpwstr/>
  </property>
</Properties>
</file>